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6AFC" w:rsidRDefault="00171DF7">
      <w:pPr>
        <w:spacing w:after="0"/>
        <w:ind w:left="567"/>
      </w:pPr>
      <w:bookmarkStart w:id="0" w:name="_GoBack"/>
      <w:bookmarkEnd w:id="0"/>
      <w:r>
        <w:rPr>
          <w:rFonts w:ascii="Arial" w:eastAsia="Arial" w:hAnsi="Arial" w:cs="Arial"/>
          <w:color w:val="D2533C"/>
          <w:sz w:val="96"/>
        </w:rPr>
        <w:t>SENIORBOFÆLLESSKABER</w:t>
      </w:r>
    </w:p>
    <w:p w:rsidR="00A16AFC" w:rsidRDefault="00171DF7">
      <w:pPr>
        <w:spacing w:after="1912"/>
        <w:ind w:left="768"/>
      </w:pPr>
      <w:r>
        <w:rPr>
          <w:noProof/>
        </w:rPr>
        <mc:AlternateContent>
          <mc:Choice Requires="wpg">
            <w:drawing>
              <wp:inline distT="0" distB="0" distL="0" distR="0">
                <wp:extent cx="7848600" cy="1524"/>
                <wp:effectExtent l="0" t="0" r="0" b="0"/>
                <wp:docPr id="6368" name="Group 6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8600" cy="1524"/>
                          <a:chOff x="0" y="0"/>
                          <a:chExt cx="7848600" cy="1524"/>
                        </a:xfrm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784860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600" h="1524">
                                <a:moveTo>
                                  <a:pt x="0" y="0"/>
                                </a:moveTo>
                                <a:lnTo>
                                  <a:pt x="7848600" y="1524"/>
                                </a:lnTo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D2533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68" style="width:618pt;height:0.119995pt;mso-position-horizontal-relative:char;mso-position-vertical-relative:line" coordsize="78486,15">
                <v:shape id="Shape 9" style="position:absolute;width:78486;height:15;left:0;top:0;" coordsize="7848600,1524" path="m0,0l7848600,1524">
                  <v:stroke weight="1.56pt" endcap="flat" joinstyle="round" on="true" color="#d2533c"/>
                  <v:fill on="false" color="#000000" opacity="0"/>
                </v:shape>
              </v:group>
            </w:pict>
          </mc:Fallback>
        </mc:AlternateContent>
      </w:r>
    </w:p>
    <w:p w:rsidR="00A16AFC" w:rsidRDefault="00171DF7">
      <w:pPr>
        <w:spacing w:after="417"/>
        <w:ind w:left="1020"/>
      </w:pPr>
      <w:r>
        <w:rPr>
          <w:rFonts w:ascii="Arial" w:eastAsia="Arial" w:hAnsi="Arial" w:cs="Arial"/>
          <w:i/>
          <w:color w:val="57576E"/>
          <w:sz w:val="36"/>
        </w:rPr>
        <w:t>Max Pedersen, mag.scient.</w:t>
      </w:r>
    </w:p>
    <w:p w:rsidR="00A16AFC" w:rsidRDefault="00171DF7">
      <w:pPr>
        <w:spacing w:after="0"/>
        <w:ind w:left="1020"/>
      </w:pPr>
      <w:r>
        <w:rPr>
          <w:rFonts w:ascii="Arial" w:eastAsia="Arial" w:hAnsi="Arial" w:cs="Arial"/>
          <w:b/>
          <w:i/>
          <w:color w:val="57576E"/>
          <w:sz w:val="36"/>
        </w:rPr>
        <w:t>Institut for Design og Bygningskunst, Arkitektskolen i København</w:t>
      </w:r>
    </w:p>
    <w:p w:rsidR="00A16AFC" w:rsidRDefault="00171DF7">
      <w:pPr>
        <w:spacing w:after="599" w:line="265" w:lineRule="auto"/>
        <w:ind w:left="546" w:hanging="10"/>
      </w:pPr>
      <w:r>
        <w:rPr>
          <w:rFonts w:ascii="Arial" w:eastAsia="Arial" w:hAnsi="Arial" w:cs="Arial"/>
          <w:color w:val="D2533C"/>
          <w:sz w:val="80"/>
        </w:rPr>
        <w:t>Hvad er et seniorbofællesskab?</w:t>
      </w:r>
    </w:p>
    <w:p w:rsidR="00A16AFC" w:rsidRDefault="00171DF7">
      <w:pPr>
        <w:numPr>
          <w:ilvl w:val="0"/>
          <w:numId w:val="1"/>
        </w:numPr>
        <w:spacing w:after="936" w:line="255" w:lineRule="auto"/>
        <w:ind w:hanging="288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4661002</wp:posOffset>
            </wp:positionH>
            <wp:positionV relativeFrom="paragraph">
              <wp:posOffset>-264996</wp:posOffset>
            </wp:positionV>
            <wp:extent cx="4104132" cy="4536948"/>
            <wp:effectExtent l="0" t="0" r="0" b="0"/>
            <wp:wrapSquare wrapText="bothSides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4132" cy="453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292934"/>
          <w:sz w:val="56"/>
          <w:u w:val="single" w:color="292934"/>
        </w:rPr>
        <w:t xml:space="preserve">Ikke </w:t>
      </w:r>
      <w:r>
        <w:rPr>
          <w:rFonts w:ascii="Arial" w:eastAsia="Arial" w:hAnsi="Arial" w:cs="Arial"/>
          <w:color w:val="292934"/>
          <w:sz w:val="56"/>
        </w:rPr>
        <w:t>et kollektiv</w:t>
      </w:r>
    </w:p>
    <w:p w:rsidR="00A16AFC" w:rsidRDefault="00171DF7">
      <w:pPr>
        <w:numPr>
          <w:ilvl w:val="0"/>
          <w:numId w:val="1"/>
        </w:numPr>
        <w:spacing w:after="936" w:line="255" w:lineRule="auto"/>
        <w:ind w:hanging="288"/>
      </w:pPr>
      <w:r>
        <w:rPr>
          <w:rFonts w:ascii="Arial" w:eastAsia="Arial" w:hAnsi="Arial" w:cs="Arial"/>
          <w:color w:val="292934"/>
          <w:sz w:val="56"/>
        </w:rPr>
        <w:t>Alle har deres egen komplette bolig</w:t>
      </w:r>
    </w:p>
    <w:p w:rsidR="00A16AFC" w:rsidRDefault="00171DF7">
      <w:pPr>
        <w:numPr>
          <w:ilvl w:val="0"/>
          <w:numId w:val="1"/>
        </w:numPr>
        <w:spacing w:after="936" w:line="255" w:lineRule="auto"/>
        <w:ind w:hanging="288"/>
      </w:pPr>
      <w:r>
        <w:rPr>
          <w:rFonts w:ascii="Arial" w:eastAsia="Arial" w:hAnsi="Arial" w:cs="Arial"/>
          <w:color w:val="292934"/>
          <w:sz w:val="56"/>
        </w:rPr>
        <w:t>Fælleshus eller fælleslokaler</w:t>
      </w:r>
    </w:p>
    <w:p w:rsidR="00A16AFC" w:rsidRDefault="00171DF7">
      <w:pPr>
        <w:numPr>
          <w:ilvl w:val="0"/>
          <w:numId w:val="1"/>
        </w:numPr>
        <w:spacing w:after="936" w:line="255" w:lineRule="auto"/>
        <w:ind w:hanging="288"/>
      </w:pPr>
      <w:r>
        <w:rPr>
          <w:rFonts w:ascii="Arial" w:eastAsia="Arial" w:hAnsi="Arial" w:cs="Arial"/>
          <w:color w:val="292934"/>
          <w:sz w:val="56"/>
        </w:rPr>
        <w:t>Beboere typisk 55+</w:t>
      </w:r>
    </w:p>
    <w:p w:rsidR="00A16AFC" w:rsidRDefault="00171DF7">
      <w:pPr>
        <w:pStyle w:val="Overskrift1"/>
        <w:ind w:left="546"/>
      </w:pPr>
      <w:r>
        <w:lastRenderedPageBreak/>
        <w:t>Seniorbofællesskaber i Danmark</w:t>
      </w:r>
    </w:p>
    <w:p w:rsidR="00A16AFC" w:rsidRDefault="00171DF7">
      <w:pPr>
        <w:spacing w:after="0"/>
        <w:ind w:left="3577"/>
      </w:pPr>
      <w:r>
        <w:rPr>
          <w:noProof/>
        </w:rPr>
        <w:drawing>
          <wp:inline distT="0" distB="0" distL="0" distR="0">
            <wp:extent cx="4203192" cy="4870704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3192" cy="487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FC" w:rsidRDefault="00171DF7">
      <w:pPr>
        <w:pStyle w:val="Overskrift1"/>
        <w:spacing w:after="1135"/>
        <w:ind w:left="54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4444594</wp:posOffset>
            </wp:positionH>
            <wp:positionV relativeFrom="paragraph">
              <wp:posOffset>222806</wp:posOffset>
            </wp:positionV>
            <wp:extent cx="4082796" cy="5481828"/>
            <wp:effectExtent l="0" t="0" r="0" b="0"/>
            <wp:wrapSquare wrapText="bothSides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2796" cy="5481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Ejerformer</w:t>
      </w:r>
    </w:p>
    <w:p w:rsidR="00A16AFC" w:rsidRDefault="00171DF7">
      <w:pPr>
        <w:numPr>
          <w:ilvl w:val="0"/>
          <w:numId w:val="2"/>
        </w:numPr>
        <w:spacing w:after="936" w:line="255" w:lineRule="auto"/>
        <w:ind w:hanging="288"/>
      </w:pPr>
      <w:r>
        <w:rPr>
          <w:rFonts w:ascii="Arial" w:eastAsia="Arial" w:hAnsi="Arial" w:cs="Arial"/>
          <w:color w:val="292934"/>
          <w:sz w:val="56"/>
        </w:rPr>
        <w:t>Ca. 60% almene lejeboliger</w:t>
      </w:r>
    </w:p>
    <w:p w:rsidR="00A16AFC" w:rsidRDefault="00171DF7">
      <w:pPr>
        <w:numPr>
          <w:ilvl w:val="0"/>
          <w:numId w:val="2"/>
        </w:numPr>
        <w:spacing w:after="936" w:line="255" w:lineRule="auto"/>
        <w:ind w:hanging="288"/>
      </w:pPr>
      <w:r>
        <w:rPr>
          <w:rFonts w:ascii="Arial" w:eastAsia="Arial" w:hAnsi="Arial" w:cs="Arial"/>
          <w:color w:val="292934"/>
          <w:sz w:val="56"/>
        </w:rPr>
        <w:t>Ca. 35% andelsboliger</w:t>
      </w:r>
    </w:p>
    <w:p w:rsidR="00A16AFC" w:rsidRDefault="00171DF7">
      <w:pPr>
        <w:numPr>
          <w:ilvl w:val="0"/>
          <w:numId w:val="2"/>
        </w:numPr>
        <w:spacing w:after="936" w:line="255" w:lineRule="auto"/>
        <w:ind w:hanging="288"/>
      </w:pPr>
      <w:r>
        <w:rPr>
          <w:rFonts w:ascii="Arial" w:eastAsia="Arial" w:hAnsi="Arial" w:cs="Arial"/>
          <w:color w:val="292934"/>
          <w:sz w:val="56"/>
        </w:rPr>
        <w:t>Ca. 5% ejerboliger, medejerboliger, blandede ejerformer</w:t>
      </w:r>
    </w:p>
    <w:p w:rsidR="00A16AFC" w:rsidRDefault="00171DF7">
      <w:pPr>
        <w:spacing w:after="0" w:line="255" w:lineRule="auto"/>
        <w:ind w:left="546" w:hanging="10"/>
      </w:pPr>
      <w:r>
        <w:rPr>
          <w:rFonts w:ascii="Arial" w:eastAsia="Arial" w:hAnsi="Arial" w:cs="Arial"/>
          <w:color w:val="D2533C"/>
          <w:sz w:val="72"/>
        </w:rPr>
        <w:lastRenderedPageBreak/>
        <w:t>Cirka 85% af seniorbofællesskaberne er opført som række- eller klyngehuse</w:t>
      </w:r>
    </w:p>
    <w:p w:rsidR="00A16AFC" w:rsidRDefault="00171DF7">
      <w:pPr>
        <w:spacing w:after="0"/>
        <w:ind w:left="1453"/>
      </w:pPr>
      <w:r>
        <w:rPr>
          <w:noProof/>
        </w:rPr>
        <w:drawing>
          <wp:inline distT="0" distB="0" distL="0" distR="0">
            <wp:extent cx="6900672" cy="4876800"/>
            <wp:effectExtent l="0" t="0" r="0" b="0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00672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FC" w:rsidRDefault="00171DF7">
      <w:pPr>
        <w:pStyle w:val="Overskrift1"/>
        <w:ind w:left="546"/>
      </w:pPr>
      <w:r>
        <w:lastRenderedPageBreak/>
        <w:t>Typisk seniorbofællesskab</w:t>
      </w:r>
    </w:p>
    <w:p w:rsidR="00A16AFC" w:rsidRDefault="00171DF7">
      <w:pPr>
        <w:spacing w:after="0"/>
        <w:ind w:left="1127"/>
      </w:pPr>
      <w:r>
        <w:rPr>
          <w:noProof/>
        </w:rPr>
        <w:drawing>
          <wp:inline distT="0" distB="0" distL="0" distR="0">
            <wp:extent cx="7315200" cy="4876800"/>
            <wp:effectExtent l="0" t="0" r="0" b="0"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FC" w:rsidRDefault="00171DF7">
      <w:pPr>
        <w:pStyle w:val="Overskrift1"/>
        <w:ind w:left="546"/>
      </w:pPr>
      <w:r>
        <w:lastRenderedPageBreak/>
        <w:t>Et andet typisk seniorbofællesskab</w:t>
      </w:r>
    </w:p>
    <w:p w:rsidR="00A16AFC" w:rsidRDefault="00171DF7">
      <w:pPr>
        <w:spacing w:after="0"/>
        <w:ind w:left="1127"/>
      </w:pPr>
      <w:r>
        <w:rPr>
          <w:noProof/>
        </w:rPr>
        <w:drawing>
          <wp:inline distT="0" distB="0" distL="0" distR="0">
            <wp:extent cx="7315200" cy="4876800"/>
            <wp:effectExtent l="0" t="0" r="0" b="0"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FC" w:rsidRDefault="00171DF7">
      <w:pPr>
        <w:pStyle w:val="Overskrift1"/>
        <w:ind w:left="546"/>
      </w:pPr>
      <w:r>
        <w:lastRenderedPageBreak/>
        <w:t>Lidt mindre typisk</w:t>
      </w:r>
    </w:p>
    <w:p w:rsidR="00A16AFC" w:rsidRDefault="00171DF7">
      <w:pPr>
        <w:spacing w:after="0"/>
        <w:ind w:left="536" w:right="-100"/>
      </w:pPr>
      <w:r>
        <w:rPr>
          <w:noProof/>
        </w:rPr>
        <w:drawing>
          <wp:inline distT="0" distB="0" distL="0" distR="0">
            <wp:extent cx="8103108" cy="4704588"/>
            <wp:effectExtent l="0" t="0" r="0" b="0"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03108" cy="470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FC" w:rsidRDefault="00171DF7">
      <w:pPr>
        <w:pStyle w:val="Overskrift1"/>
        <w:ind w:left="546"/>
      </w:pPr>
      <w:r>
        <w:lastRenderedPageBreak/>
        <w:t>Helt igennem atypisk</w:t>
      </w:r>
    </w:p>
    <w:p w:rsidR="00A16AFC" w:rsidRDefault="00171DF7">
      <w:pPr>
        <w:spacing w:after="0"/>
        <w:ind w:left="1218"/>
      </w:pPr>
      <w:r>
        <w:rPr>
          <w:noProof/>
        </w:rPr>
        <w:drawing>
          <wp:inline distT="0" distB="0" distL="0" distR="0">
            <wp:extent cx="7161276" cy="5004816"/>
            <wp:effectExtent l="0" t="0" r="0" b="0"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61276" cy="500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FC" w:rsidRDefault="00171DF7">
      <w:pPr>
        <w:pStyle w:val="Overskrift1"/>
        <w:ind w:left="546"/>
      </w:pPr>
      <w:r>
        <w:lastRenderedPageBreak/>
        <w:t>Gartnerhaven, Sakskøbing</w:t>
      </w:r>
    </w:p>
    <w:p w:rsidR="00A16AFC" w:rsidRDefault="00171DF7">
      <w:pPr>
        <w:spacing w:after="0"/>
        <w:ind w:left="755"/>
      </w:pPr>
      <w:r>
        <w:rPr>
          <w:noProof/>
        </w:rPr>
        <w:lastRenderedPageBreak/>
        <w:drawing>
          <wp:inline distT="0" distB="0" distL="0" distR="0">
            <wp:extent cx="7568946" cy="5377434"/>
            <wp:effectExtent l="0" t="0" r="0" b="0"/>
            <wp:docPr id="108" name="Pictu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8946" cy="537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FC" w:rsidRDefault="00171DF7">
      <w:pPr>
        <w:pStyle w:val="Overskrift1"/>
        <w:ind w:left="546"/>
      </w:pPr>
      <w:r>
        <w:lastRenderedPageBreak/>
        <w:t>Omkring 15 procent i etagebyggeri</w:t>
      </w:r>
    </w:p>
    <w:p w:rsidR="00A16AFC" w:rsidRDefault="00171DF7">
      <w:pPr>
        <w:spacing w:after="0"/>
        <w:ind w:left="1218"/>
      </w:pPr>
      <w:r>
        <w:rPr>
          <w:noProof/>
        </w:rPr>
        <w:drawing>
          <wp:inline distT="0" distB="0" distL="0" distR="0">
            <wp:extent cx="7056120" cy="4876800"/>
            <wp:effectExtent l="0" t="0" r="0" b="0"/>
            <wp:docPr id="116" name="Pictur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FC" w:rsidRDefault="00171DF7">
      <w:pPr>
        <w:pStyle w:val="Overskrift1"/>
        <w:spacing w:after="1134"/>
        <w:ind w:left="546"/>
      </w:pPr>
      <w:r>
        <w:lastRenderedPageBreak/>
        <w:t>Stor variation i antal boliger</w:t>
      </w:r>
    </w:p>
    <w:p w:rsidR="00A16AFC" w:rsidRDefault="00171DF7">
      <w:pPr>
        <w:numPr>
          <w:ilvl w:val="0"/>
          <w:numId w:val="3"/>
        </w:numPr>
        <w:spacing w:after="936" w:line="255" w:lineRule="auto"/>
        <w:ind w:left="1088" w:right="1168" w:hanging="288"/>
        <w:jc w:val="right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508102</wp:posOffset>
            </wp:positionH>
            <wp:positionV relativeFrom="paragraph">
              <wp:posOffset>-586174</wp:posOffset>
            </wp:positionV>
            <wp:extent cx="3538728" cy="4718304"/>
            <wp:effectExtent l="0" t="0" r="0" b="0"/>
            <wp:wrapSquare wrapText="bothSides"/>
            <wp:docPr id="124" name="Pictu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38728" cy="4718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292934"/>
          <w:sz w:val="56"/>
        </w:rPr>
        <w:t>Omkring 20 boliger i gennemsnit</w:t>
      </w:r>
    </w:p>
    <w:p w:rsidR="00A16AFC" w:rsidRDefault="00171DF7">
      <w:pPr>
        <w:numPr>
          <w:ilvl w:val="0"/>
          <w:numId w:val="3"/>
        </w:numPr>
        <w:spacing w:after="925"/>
        <w:ind w:left="1088" w:right="1168" w:hanging="288"/>
        <w:jc w:val="right"/>
      </w:pPr>
      <w:r>
        <w:rPr>
          <w:rFonts w:ascii="Arial" w:eastAsia="Arial" w:hAnsi="Arial" w:cs="Arial"/>
          <w:color w:val="292934"/>
          <w:sz w:val="56"/>
        </w:rPr>
        <w:t>Største: 96 boliger</w:t>
      </w:r>
    </w:p>
    <w:p w:rsidR="00A16AFC" w:rsidRDefault="00171DF7">
      <w:pPr>
        <w:numPr>
          <w:ilvl w:val="0"/>
          <w:numId w:val="3"/>
        </w:numPr>
        <w:spacing w:after="925"/>
        <w:ind w:left="1088" w:right="1168" w:hanging="288"/>
        <w:jc w:val="right"/>
      </w:pPr>
      <w:r>
        <w:rPr>
          <w:rFonts w:ascii="Arial" w:eastAsia="Arial" w:hAnsi="Arial" w:cs="Arial"/>
          <w:color w:val="292934"/>
          <w:sz w:val="56"/>
        </w:rPr>
        <w:t>Mindste: 9 boliger</w:t>
      </w:r>
    </w:p>
    <w:p w:rsidR="00A16AFC" w:rsidRDefault="00171DF7">
      <w:pPr>
        <w:pStyle w:val="Overskrift1"/>
        <w:ind w:left="546"/>
      </w:pPr>
      <w:r>
        <w:lastRenderedPageBreak/>
        <w:t>Tilfredshed med boligstørrelse</w:t>
      </w:r>
    </w:p>
    <w:p w:rsidR="00A16AFC" w:rsidRDefault="00171DF7">
      <w:pPr>
        <w:tabs>
          <w:tab w:val="center" w:pos="7337"/>
          <w:tab w:val="right" w:pos="13197"/>
        </w:tabs>
        <w:spacing w:after="371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340462</wp:posOffset>
            </wp:positionH>
            <wp:positionV relativeFrom="paragraph">
              <wp:posOffset>-154685</wp:posOffset>
            </wp:positionV>
            <wp:extent cx="3384804" cy="5071872"/>
            <wp:effectExtent l="0" t="0" r="0" b="0"/>
            <wp:wrapSquare wrapText="bothSides"/>
            <wp:docPr id="170" name="Picture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84804" cy="507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4915510</wp:posOffset>
                </wp:positionH>
                <wp:positionV relativeFrom="paragraph">
                  <wp:posOffset>382572</wp:posOffset>
                </wp:positionV>
                <wp:extent cx="3432048" cy="4194762"/>
                <wp:effectExtent l="0" t="0" r="0" b="0"/>
                <wp:wrapSquare wrapText="bothSides"/>
                <wp:docPr id="6677" name="Group 6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2048" cy="4194762"/>
                          <a:chOff x="0" y="0"/>
                          <a:chExt cx="3432048" cy="4194762"/>
                        </a:xfrm>
                      </wpg:grpSpPr>
                      <wps:wsp>
                        <wps:cNvPr id="138" name="Shape 138"/>
                        <wps:cNvSpPr/>
                        <wps:spPr>
                          <a:xfrm>
                            <a:off x="0" y="3510486"/>
                            <a:ext cx="3432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2048">
                                <a:moveTo>
                                  <a:pt x="0" y="0"/>
                                </a:moveTo>
                                <a:lnTo>
                                  <a:pt x="34320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CDCE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3086814"/>
                            <a:ext cx="3432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2048">
                                <a:moveTo>
                                  <a:pt x="0" y="0"/>
                                </a:moveTo>
                                <a:lnTo>
                                  <a:pt x="34320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CDCE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2664666"/>
                            <a:ext cx="3432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2048">
                                <a:moveTo>
                                  <a:pt x="0" y="0"/>
                                </a:moveTo>
                                <a:lnTo>
                                  <a:pt x="34320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CDCE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0" y="2242518"/>
                            <a:ext cx="3432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2048">
                                <a:moveTo>
                                  <a:pt x="0" y="0"/>
                                </a:moveTo>
                                <a:lnTo>
                                  <a:pt x="34320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CDCE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0" y="1820370"/>
                            <a:ext cx="3432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2048">
                                <a:moveTo>
                                  <a:pt x="0" y="0"/>
                                </a:moveTo>
                                <a:lnTo>
                                  <a:pt x="34320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CDCE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0" y="1396698"/>
                            <a:ext cx="3432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2048">
                                <a:moveTo>
                                  <a:pt x="0" y="0"/>
                                </a:moveTo>
                                <a:lnTo>
                                  <a:pt x="34320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CDCE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0" y="974550"/>
                            <a:ext cx="3432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2048">
                                <a:moveTo>
                                  <a:pt x="0" y="0"/>
                                </a:moveTo>
                                <a:lnTo>
                                  <a:pt x="34320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CDCE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0" y="552402"/>
                            <a:ext cx="3432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2048">
                                <a:moveTo>
                                  <a:pt x="0" y="0"/>
                                </a:moveTo>
                                <a:lnTo>
                                  <a:pt x="34320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CDCE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0" y="130254"/>
                            <a:ext cx="3432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2048">
                                <a:moveTo>
                                  <a:pt x="0" y="0"/>
                                </a:moveTo>
                                <a:lnTo>
                                  <a:pt x="34320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CDCE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4" name="Shape 8834"/>
                        <wps:cNvSpPr/>
                        <wps:spPr>
                          <a:xfrm>
                            <a:off x="393192" y="3848814"/>
                            <a:ext cx="35814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 h="8382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  <a:lnTo>
                                  <a:pt x="358140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A2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5" name="Shape 8835"/>
                        <wps:cNvSpPr/>
                        <wps:spPr>
                          <a:xfrm>
                            <a:off x="1537716" y="3467814"/>
                            <a:ext cx="35814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 h="464820">
                                <a:moveTo>
                                  <a:pt x="0" y="0"/>
                                </a:moveTo>
                                <a:lnTo>
                                  <a:pt x="358140" y="0"/>
                                </a:lnTo>
                                <a:lnTo>
                                  <a:pt x="358140" y="464820"/>
                                </a:lnTo>
                                <a:lnTo>
                                  <a:pt x="0" y="4648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A2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6" name="Shape 8836"/>
                        <wps:cNvSpPr/>
                        <wps:spPr>
                          <a:xfrm>
                            <a:off x="2680716" y="256746"/>
                            <a:ext cx="359664" cy="3675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3675888">
                                <a:moveTo>
                                  <a:pt x="0" y="0"/>
                                </a:moveTo>
                                <a:lnTo>
                                  <a:pt x="359664" y="0"/>
                                </a:lnTo>
                                <a:lnTo>
                                  <a:pt x="359664" y="3675888"/>
                                </a:lnTo>
                                <a:lnTo>
                                  <a:pt x="0" y="3675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A2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0" y="3932634"/>
                            <a:ext cx="3432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2048">
                                <a:moveTo>
                                  <a:pt x="0" y="0"/>
                                </a:moveTo>
                                <a:lnTo>
                                  <a:pt x="34320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CDCE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522986" y="3592072"/>
                            <a:ext cx="132117" cy="264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57576E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1624584" y="3212211"/>
                            <a:ext cx="245335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57576E"/>
                                  <w:sz w:val="28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2762758" y="0"/>
                            <a:ext cx="26364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57576E"/>
                                  <w:sz w:val="28"/>
                                </w:rPr>
                                <w:t>87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311531" y="4024836"/>
                            <a:ext cx="69564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696986"/>
                                  <w:sz w:val="24"/>
                                </w:rPr>
                                <w:t>For stor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1472819" y="4024836"/>
                            <a:ext cx="65148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696986"/>
                                  <w:sz w:val="24"/>
                                </w:rPr>
                                <w:t>For lille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2342388" y="4024836"/>
                            <a:ext cx="138178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696986"/>
                                  <w:sz w:val="24"/>
                                </w:rPr>
                                <w:t>Tilpas størrelse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77" style="width:270.24pt;height:330.296pt;position:absolute;mso-position-horizontal-relative:text;mso-position-horizontal:absolute;margin-left:387.048pt;mso-position-vertical-relative:text;margin-top:30.1238pt;" coordsize="34320,41947">
                <v:shape id="Shape 138" style="position:absolute;width:34320;height:0;left:0;top:35104;" coordsize="3432048,0" path="m0,0l3432048,0">
                  <v:stroke weight="0.72pt" endcap="flat" joinstyle="round" on="true" color="#dcdce3"/>
                  <v:fill on="false" color="#000000" opacity="0"/>
                </v:shape>
                <v:shape id="Shape 139" style="position:absolute;width:34320;height:0;left:0;top:30868;" coordsize="3432048,0" path="m0,0l3432048,0">
                  <v:stroke weight="0.72pt" endcap="flat" joinstyle="round" on="true" color="#dcdce3"/>
                  <v:fill on="false" color="#000000" opacity="0"/>
                </v:shape>
                <v:shape id="Shape 140" style="position:absolute;width:34320;height:0;left:0;top:26646;" coordsize="3432048,0" path="m0,0l3432048,0">
                  <v:stroke weight="0.72pt" endcap="flat" joinstyle="round" on="true" color="#dcdce3"/>
                  <v:fill on="false" color="#000000" opacity="0"/>
                </v:shape>
                <v:shape id="Shape 141" style="position:absolute;width:34320;height:0;left:0;top:22425;" coordsize="3432048,0" path="m0,0l3432048,0">
                  <v:stroke weight="0.72pt" endcap="flat" joinstyle="round" on="true" color="#dcdce3"/>
                  <v:fill on="false" color="#000000" opacity="0"/>
                </v:shape>
                <v:shape id="Shape 142" style="position:absolute;width:34320;height:0;left:0;top:18203;" coordsize="3432048,0" path="m0,0l3432048,0">
                  <v:stroke weight="0.72pt" endcap="flat" joinstyle="round" on="true" color="#dcdce3"/>
                  <v:fill on="false" color="#000000" opacity="0"/>
                </v:shape>
                <v:shape id="Shape 143" style="position:absolute;width:34320;height:0;left:0;top:13966;" coordsize="3432048,0" path="m0,0l3432048,0">
                  <v:stroke weight="0.72pt" endcap="flat" joinstyle="round" on="true" color="#dcdce3"/>
                  <v:fill on="false" color="#000000" opacity="0"/>
                </v:shape>
                <v:shape id="Shape 144" style="position:absolute;width:34320;height:0;left:0;top:9745;" coordsize="3432048,0" path="m0,0l3432048,0">
                  <v:stroke weight="0.72pt" endcap="flat" joinstyle="round" on="true" color="#dcdce3"/>
                  <v:fill on="false" color="#000000" opacity="0"/>
                </v:shape>
                <v:shape id="Shape 145" style="position:absolute;width:34320;height:0;left:0;top:5524;" coordsize="3432048,0" path="m0,0l3432048,0">
                  <v:stroke weight="0.72pt" endcap="flat" joinstyle="round" on="true" color="#dcdce3"/>
                  <v:fill on="false" color="#000000" opacity="0"/>
                </v:shape>
                <v:shape id="Shape 146" style="position:absolute;width:34320;height:0;left:0;top:1302;" coordsize="3432048,0" path="m0,0l3432048,0">
                  <v:stroke weight="0.72pt" endcap="flat" joinstyle="round" on="true" color="#dcdce3"/>
                  <v:fill on="false" color="#000000" opacity="0"/>
                </v:shape>
                <v:shape id="Shape 8837" style="position:absolute;width:3581;height:838;left:3931;top:38488;" coordsize="358140,83820" path="m0,0l358140,0l358140,83820l0,83820l0,0">
                  <v:stroke weight="0pt" endcap="flat" joinstyle="round" on="false" color="#000000" opacity="0"/>
                  <v:fill on="true" color="#93a299"/>
                </v:shape>
                <v:shape id="Shape 8838" style="position:absolute;width:3581;height:4648;left:15377;top:34678;" coordsize="358140,464820" path="m0,0l358140,0l358140,464820l0,464820l0,0">
                  <v:stroke weight="0pt" endcap="flat" joinstyle="round" on="false" color="#000000" opacity="0"/>
                  <v:fill on="true" color="#93a299"/>
                </v:shape>
                <v:shape id="Shape 8839" style="position:absolute;width:3596;height:36758;left:26807;top:2567;" coordsize="359664,3675888" path="m0,0l359664,0l359664,3675888l0,3675888l0,0">
                  <v:stroke weight="0pt" endcap="flat" joinstyle="round" on="false" color="#000000" opacity="0"/>
                  <v:fill on="true" color="#93a299"/>
                </v:shape>
                <v:shape id="Shape 151" style="position:absolute;width:34320;height:0;left:0;top:39326;" coordsize="3432048,0" path="m0,0l3432048,0">
                  <v:stroke weight="0.72pt" endcap="flat" joinstyle="round" on="true" color="#dcdce3"/>
                  <v:fill on="false" color="#000000" opacity="0"/>
                </v:shape>
                <v:rect id="Rectangle 152" style="position:absolute;width:1321;height:2648;left:5229;top:359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76e"/>
                            <w:sz w:val="2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53" style="position:absolute;width:2453;height:2644;left:16245;top:321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76e"/>
                            <w:sz w:val="28"/>
                          </w:rPr>
                          <w:t xml:space="preserve">11</w:t>
                        </w:r>
                      </w:p>
                    </w:txbxContent>
                  </v:textbox>
                </v:rect>
                <v:rect id="Rectangle 154" style="position:absolute;width:2636;height:2644;left:2762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76e"/>
                            <w:sz w:val="28"/>
                          </w:rPr>
                          <w:t xml:space="preserve">87</w:t>
                        </w:r>
                      </w:p>
                    </w:txbxContent>
                  </v:textbox>
                </v:rect>
                <v:rect id="Rectangle 166" style="position:absolute;width:6956;height:2260;left:3115;top:40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696986"/>
                            <w:sz w:val="24"/>
                          </w:rPr>
                          <w:t xml:space="preserve">For stor</w:t>
                        </w:r>
                      </w:p>
                    </w:txbxContent>
                  </v:textbox>
                </v:rect>
                <v:rect id="Rectangle 167" style="position:absolute;width:6514;height:2260;left:14728;top:40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696986"/>
                            <w:sz w:val="24"/>
                          </w:rPr>
                          <w:t xml:space="preserve">For lille</w:t>
                        </w:r>
                      </w:p>
                    </w:txbxContent>
                  </v:textbox>
                </v:rect>
                <v:rect id="Rectangle 168" style="position:absolute;width:13817;height:2260;left:23423;top:40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696986"/>
                            <w:sz w:val="24"/>
                          </w:rPr>
                          <w:t xml:space="preserve">Tilpas størrelse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ab/>
      </w:r>
      <w:r>
        <w:rPr>
          <w:rFonts w:ascii="Arial" w:eastAsia="Arial" w:hAnsi="Arial" w:cs="Arial"/>
          <w:color w:val="696986"/>
          <w:sz w:val="24"/>
        </w:rPr>
        <w:t>100</w:t>
      </w:r>
      <w:r>
        <w:rPr>
          <w:rFonts w:ascii="Arial" w:eastAsia="Arial" w:hAnsi="Arial" w:cs="Arial"/>
          <w:color w:val="696986"/>
          <w:sz w:val="24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432048" cy="9144"/>
                <wp:effectExtent l="0" t="0" r="0" b="0"/>
                <wp:docPr id="6678" name="Group 6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2048" cy="9144"/>
                          <a:chOff x="0" y="0"/>
                          <a:chExt cx="3432048" cy="9144"/>
                        </a:xfrm>
                      </wpg:grpSpPr>
                      <wps:wsp>
                        <wps:cNvPr id="147" name="Shape 147"/>
                        <wps:cNvSpPr/>
                        <wps:spPr>
                          <a:xfrm>
                            <a:off x="0" y="0"/>
                            <a:ext cx="3432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2048">
                                <a:moveTo>
                                  <a:pt x="0" y="0"/>
                                </a:moveTo>
                                <a:lnTo>
                                  <a:pt x="34320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CDCE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78" style="width:270.24pt;height:0.72pt;mso-position-horizontal-relative:char;mso-position-vertical-relative:line" coordsize="34320,91">
                <v:shape id="Shape 147" style="position:absolute;width:34320;height:0;left:0;top:0;" coordsize="3432048,0" path="m0,0l3432048,0">
                  <v:stroke weight="0.72pt" endcap="flat" joinstyle="round" on="true" color="#dcdce3"/>
                  <v:fill on="false" color="#000000" opacity="0"/>
                </v:shape>
              </v:group>
            </w:pict>
          </mc:Fallback>
        </mc:AlternateContent>
      </w:r>
    </w:p>
    <w:p w:rsidR="00A16AFC" w:rsidRDefault="00171DF7">
      <w:pPr>
        <w:spacing w:after="371"/>
        <w:ind w:left="546" w:right="51" w:hanging="10"/>
        <w:jc w:val="center"/>
      </w:pPr>
      <w:r>
        <w:rPr>
          <w:rFonts w:ascii="Arial" w:eastAsia="Arial" w:hAnsi="Arial" w:cs="Arial"/>
          <w:color w:val="696986"/>
          <w:sz w:val="24"/>
        </w:rPr>
        <w:t>90</w:t>
      </w:r>
    </w:p>
    <w:p w:rsidR="00A16AFC" w:rsidRDefault="00171DF7">
      <w:pPr>
        <w:spacing w:after="371"/>
        <w:ind w:left="546" w:right="51" w:hanging="10"/>
        <w:jc w:val="center"/>
      </w:pPr>
      <w:r>
        <w:rPr>
          <w:rFonts w:ascii="Arial" w:eastAsia="Arial" w:hAnsi="Arial" w:cs="Arial"/>
          <w:color w:val="696986"/>
          <w:sz w:val="24"/>
        </w:rPr>
        <w:t>80</w:t>
      </w:r>
    </w:p>
    <w:p w:rsidR="00A16AFC" w:rsidRDefault="00171DF7">
      <w:pPr>
        <w:spacing w:after="371"/>
        <w:ind w:left="546" w:right="51" w:hanging="10"/>
        <w:jc w:val="center"/>
      </w:pPr>
      <w:r>
        <w:rPr>
          <w:rFonts w:ascii="Arial" w:eastAsia="Arial" w:hAnsi="Arial" w:cs="Arial"/>
          <w:color w:val="696986"/>
          <w:sz w:val="24"/>
        </w:rPr>
        <w:t>70</w:t>
      </w:r>
    </w:p>
    <w:p w:rsidR="00A16AFC" w:rsidRDefault="00171DF7">
      <w:pPr>
        <w:spacing w:after="371"/>
        <w:ind w:left="546" w:right="51" w:hanging="10"/>
        <w:jc w:val="center"/>
      </w:pPr>
      <w:r>
        <w:rPr>
          <w:rFonts w:ascii="Arial" w:eastAsia="Arial" w:hAnsi="Arial" w:cs="Arial"/>
          <w:color w:val="696986"/>
          <w:sz w:val="24"/>
        </w:rPr>
        <w:t>60</w:t>
      </w:r>
    </w:p>
    <w:p w:rsidR="00A16AFC" w:rsidRDefault="00171DF7">
      <w:pPr>
        <w:spacing w:after="371"/>
        <w:ind w:left="546" w:right="51" w:hanging="10"/>
        <w:jc w:val="center"/>
      </w:pPr>
      <w:r>
        <w:rPr>
          <w:rFonts w:ascii="Arial" w:eastAsia="Arial" w:hAnsi="Arial" w:cs="Arial"/>
          <w:color w:val="696986"/>
          <w:sz w:val="24"/>
        </w:rPr>
        <w:t>50</w:t>
      </w:r>
    </w:p>
    <w:p w:rsidR="00A16AFC" w:rsidRDefault="00171DF7">
      <w:pPr>
        <w:spacing w:after="371"/>
        <w:ind w:left="546" w:right="51" w:hanging="10"/>
        <w:jc w:val="center"/>
      </w:pPr>
      <w:r>
        <w:rPr>
          <w:rFonts w:ascii="Arial" w:eastAsia="Arial" w:hAnsi="Arial" w:cs="Arial"/>
          <w:color w:val="696986"/>
          <w:sz w:val="24"/>
        </w:rPr>
        <w:t>40</w:t>
      </w:r>
    </w:p>
    <w:p w:rsidR="00A16AFC" w:rsidRDefault="00171DF7">
      <w:pPr>
        <w:spacing w:after="371"/>
        <w:ind w:left="546" w:right="51" w:hanging="10"/>
        <w:jc w:val="center"/>
      </w:pPr>
      <w:r>
        <w:rPr>
          <w:rFonts w:ascii="Arial" w:eastAsia="Arial" w:hAnsi="Arial" w:cs="Arial"/>
          <w:color w:val="696986"/>
          <w:sz w:val="24"/>
        </w:rPr>
        <w:t>30</w:t>
      </w:r>
    </w:p>
    <w:p w:rsidR="00A16AFC" w:rsidRDefault="00171DF7">
      <w:pPr>
        <w:spacing w:after="371"/>
        <w:ind w:left="546" w:right="51" w:hanging="10"/>
        <w:jc w:val="center"/>
      </w:pPr>
      <w:r>
        <w:rPr>
          <w:rFonts w:ascii="Arial" w:eastAsia="Arial" w:hAnsi="Arial" w:cs="Arial"/>
          <w:color w:val="696986"/>
          <w:sz w:val="24"/>
        </w:rPr>
        <w:t>20</w:t>
      </w:r>
    </w:p>
    <w:p w:rsidR="00A16AFC" w:rsidRDefault="00171DF7">
      <w:pPr>
        <w:spacing w:after="371"/>
        <w:ind w:left="546" w:right="51" w:hanging="10"/>
        <w:jc w:val="center"/>
      </w:pPr>
      <w:r>
        <w:rPr>
          <w:rFonts w:ascii="Arial" w:eastAsia="Arial" w:hAnsi="Arial" w:cs="Arial"/>
          <w:color w:val="696986"/>
          <w:sz w:val="24"/>
        </w:rPr>
        <w:t>10</w:t>
      </w:r>
    </w:p>
    <w:p w:rsidR="00A16AFC" w:rsidRDefault="00171DF7">
      <w:pPr>
        <w:spacing w:after="371"/>
        <w:ind w:left="546" w:right="51" w:hanging="10"/>
        <w:jc w:val="center"/>
      </w:pPr>
      <w:r>
        <w:rPr>
          <w:rFonts w:ascii="Arial" w:eastAsia="Arial" w:hAnsi="Arial" w:cs="Arial"/>
          <w:color w:val="696986"/>
          <w:sz w:val="24"/>
        </w:rPr>
        <w:t>0</w:t>
      </w:r>
    </w:p>
    <w:p w:rsidR="00A16AFC" w:rsidRDefault="00171DF7">
      <w:pPr>
        <w:spacing w:after="1231" w:line="265" w:lineRule="auto"/>
        <w:ind w:left="546" w:hanging="10"/>
      </w:pPr>
      <w:r>
        <w:rPr>
          <w:rFonts w:ascii="Arial" w:eastAsia="Arial" w:hAnsi="Arial" w:cs="Arial"/>
          <w:color w:val="D2533C"/>
          <w:sz w:val="80"/>
        </w:rPr>
        <w:lastRenderedPageBreak/>
        <w:t>Hvem bor i seniorbofællesskab?</w:t>
      </w:r>
    </w:p>
    <w:p w:rsidR="00A16AFC" w:rsidRDefault="00171DF7">
      <w:pPr>
        <w:spacing w:after="1072" w:line="255" w:lineRule="auto"/>
        <w:ind w:left="834" w:hanging="298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340462</wp:posOffset>
            </wp:positionH>
            <wp:positionV relativeFrom="paragraph">
              <wp:posOffset>-925311</wp:posOffset>
            </wp:positionV>
            <wp:extent cx="3601212" cy="5358384"/>
            <wp:effectExtent l="0" t="0" r="0" b="0"/>
            <wp:wrapSquare wrapText="bothSides"/>
            <wp:docPr id="186" name="Picture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1212" cy="535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93A299"/>
          <w:sz w:val="54"/>
        </w:rPr>
        <w:t>•</w:t>
      </w:r>
      <w:r>
        <w:rPr>
          <w:rFonts w:ascii="Arial" w:eastAsia="Arial" w:hAnsi="Arial" w:cs="Arial"/>
          <w:color w:val="292934"/>
          <w:sz w:val="64"/>
        </w:rPr>
        <w:t>Kun 6% har tidligere boet i kollektiv eller bofællesskab</w:t>
      </w:r>
    </w:p>
    <w:p w:rsidR="00A16AFC" w:rsidRDefault="00171DF7">
      <w:pPr>
        <w:spacing w:after="149" w:line="255" w:lineRule="auto"/>
        <w:ind w:left="536"/>
      </w:pPr>
      <w:r>
        <w:rPr>
          <w:rFonts w:ascii="Arial" w:eastAsia="Arial" w:hAnsi="Arial" w:cs="Arial"/>
          <w:color w:val="93A299"/>
          <w:sz w:val="55"/>
        </w:rPr>
        <w:t>•</w:t>
      </w:r>
      <w:r>
        <w:rPr>
          <w:rFonts w:ascii="Arial" w:eastAsia="Arial" w:hAnsi="Arial" w:cs="Arial"/>
          <w:color w:val="292934"/>
          <w:sz w:val="64"/>
        </w:rPr>
        <w:t>62% kvinder</w:t>
      </w:r>
    </w:p>
    <w:p w:rsidR="00A16AFC" w:rsidRDefault="00171DF7">
      <w:pPr>
        <w:spacing w:after="0"/>
        <w:ind w:left="536"/>
        <w:jc w:val="center"/>
      </w:pPr>
      <w:r>
        <w:rPr>
          <w:rFonts w:ascii="Arial" w:eastAsia="Arial" w:hAnsi="Arial" w:cs="Arial"/>
          <w:color w:val="93A299"/>
          <w:sz w:val="54"/>
        </w:rPr>
        <w:t>•</w:t>
      </w:r>
      <w:r>
        <w:rPr>
          <w:rFonts w:ascii="Arial" w:eastAsia="Arial" w:hAnsi="Arial" w:cs="Arial"/>
          <w:color w:val="292934"/>
          <w:sz w:val="64"/>
        </w:rPr>
        <w:t>38% mænd</w:t>
      </w:r>
    </w:p>
    <w:p w:rsidR="00A16AFC" w:rsidRDefault="00171DF7">
      <w:pPr>
        <w:pStyle w:val="Overskrift1"/>
        <w:ind w:left="1144"/>
      </w:pPr>
      <w:r>
        <w:lastRenderedPageBreak/>
        <w:t>Fællesaktiviteter</w:t>
      </w:r>
    </w:p>
    <w:p w:rsidR="00A16AFC" w:rsidRDefault="00171DF7">
      <w:pPr>
        <w:spacing w:after="0"/>
        <w:ind w:left="1331"/>
      </w:pPr>
      <w:r>
        <w:rPr>
          <w:noProof/>
        </w:rPr>
        <w:drawing>
          <wp:inline distT="0" distB="0" distL="0" distR="0">
            <wp:extent cx="7056120" cy="4687825"/>
            <wp:effectExtent l="0" t="0" r="0" b="0"/>
            <wp:docPr id="198" name="Picture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6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FC" w:rsidRDefault="00171DF7">
      <w:pPr>
        <w:pStyle w:val="Overskrift1"/>
        <w:ind w:left="546"/>
      </w:pPr>
      <w:r>
        <w:lastRenderedPageBreak/>
        <w:t>Fællesspisning</w:t>
      </w:r>
    </w:p>
    <w:p w:rsidR="00A16AFC" w:rsidRDefault="00171DF7">
      <w:pPr>
        <w:spacing w:after="0"/>
        <w:ind w:left="669" w:right="-266"/>
      </w:pPr>
      <w:r>
        <w:rPr>
          <w:noProof/>
        </w:rPr>
        <mc:AlternateContent>
          <mc:Choice Requires="wpg">
            <w:drawing>
              <wp:inline distT="0" distB="0" distL="0" distR="0">
                <wp:extent cx="8123759" cy="4558830"/>
                <wp:effectExtent l="0" t="0" r="0" b="0"/>
                <wp:docPr id="8650" name="Group 8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3759" cy="4558830"/>
                          <a:chOff x="0" y="0"/>
                          <a:chExt cx="8123759" cy="4558830"/>
                        </a:xfrm>
                      </wpg:grpSpPr>
                      <wps:wsp>
                        <wps:cNvPr id="205" name="Shape 205"/>
                        <wps:cNvSpPr/>
                        <wps:spPr>
                          <a:xfrm>
                            <a:off x="871042" y="2374392"/>
                            <a:ext cx="2860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548">
                                <a:moveTo>
                                  <a:pt x="0" y="0"/>
                                </a:moveTo>
                                <a:lnTo>
                                  <a:pt x="28605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871042" y="1932432"/>
                            <a:ext cx="2860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548">
                                <a:moveTo>
                                  <a:pt x="0" y="0"/>
                                </a:moveTo>
                                <a:lnTo>
                                  <a:pt x="28605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871042" y="1488948"/>
                            <a:ext cx="2860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548">
                                <a:moveTo>
                                  <a:pt x="0" y="0"/>
                                </a:moveTo>
                                <a:lnTo>
                                  <a:pt x="28605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871042" y="1046988"/>
                            <a:ext cx="2860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548">
                                <a:moveTo>
                                  <a:pt x="0" y="0"/>
                                </a:moveTo>
                                <a:lnTo>
                                  <a:pt x="28605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871042" y="605028"/>
                            <a:ext cx="2860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548">
                                <a:moveTo>
                                  <a:pt x="0" y="0"/>
                                </a:moveTo>
                                <a:lnTo>
                                  <a:pt x="28605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871042" y="163068"/>
                            <a:ext cx="2860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548">
                                <a:moveTo>
                                  <a:pt x="0" y="0"/>
                                </a:moveTo>
                                <a:lnTo>
                                  <a:pt x="28605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0" name="Shape 8840"/>
                        <wps:cNvSpPr/>
                        <wps:spPr>
                          <a:xfrm>
                            <a:off x="1300810" y="2749296"/>
                            <a:ext cx="57150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67056">
                                <a:moveTo>
                                  <a:pt x="0" y="0"/>
                                </a:moveTo>
                                <a:lnTo>
                                  <a:pt x="571500" y="0"/>
                                </a:lnTo>
                                <a:lnTo>
                                  <a:pt x="571500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A2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1" name="Shape 8841"/>
                        <wps:cNvSpPr/>
                        <wps:spPr>
                          <a:xfrm>
                            <a:off x="2730322" y="672084"/>
                            <a:ext cx="573024" cy="2144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4" h="2144268">
                                <a:moveTo>
                                  <a:pt x="0" y="0"/>
                                </a:moveTo>
                                <a:lnTo>
                                  <a:pt x="573024" y="0"/>
                                </a:lnTo>
                                <a:lnTo>
                                  <a:pt x="573024" y="2144268"/>
                                </a:lnTo>
                                <a:lnTo>
                                  <a:pt x="0" y="21442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A2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871042" y="163068"/>
                            <a:ext cx="0" cy="265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284">
                                <a:moveTo>
                                  <a:pt x="0" y="2653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802462" y="2816352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802462" y="2374392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802462" y="1932432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802462" y="1488948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802462" y="1046988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802462" y="605028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802462" y="163068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871042" y="2816352"/>
                            <a:ext cx="2860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548">
                                <a:moveTo>
                                  <a:pt x="0" y="0"/>
                                </a:moveTo>
                                <a:lnTo>
                                  <a:pt x="28605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871042" y="2816352"/>
                            <a:ext cx="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">
                                <a:moveTo>
                                  <a:pt x="0" y="0"/>
                                </a:move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2302078" y="2816352"/>
                            <a:ext cx="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">
                                <a:moveTo>
                                  <a:pt x="0" y="0"/>
                                </a:move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3731590" y="2816352"/>
                            <a:ext cx="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">
                                <a:moveTo>
                                  <a:pt x="0" y="0"/>
                                </a:move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1522679" y="2438527"/>
                            <a:ext cx="169091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2890977" y="360299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97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547345" y="2682345"/>
                            <a:ext cx="169317" cy="33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420243" y="2240661"/>
                            <a:ext cx="337326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420243" y="1798171"/>
                            <a:ext cx="337552" cy="33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420243" y="1356487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420243" y="913870"/>
                            <a:ext cx="337552" cy="33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293141" y="472186"/>
                            <a:ext cx="50718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293141" y="29972"/>
                            <a:ext cx="50718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120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Shape 235"/>
                        <wps:cNvSpPr/>
                        <wps:spPr>
                          <a:xfrm>
                            <a:off x="68288" y="4427804"/>
                            <a:ext cx="131026" cy="131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26" h="131026">
                                <a:moveTo>
                                  <a:pt x="15316" y="0"/>
                                </a:moveTo>
                                <a:lnTo>
                                  <a:pt x="131026" y="115710"/>
                                </a:lnTo>
                                <a:lnTo>
                                  <a:pt x="115710" y="131026"/>
                                </a:lnTo>
                                <a:lnTo>
                                  <a:pt x="0" y="15316"/>
                                </a:lnTo>
                                <a:lnTo>
                                  <a:pt x="153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141021" y="4378388"/>
                            <a:ext cx="151930" cy="13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30" h="139598">
                                <a:moveTo>
                                  <a:pt x="70866" y="851"/>
                                </a:moveTo>
                                <a:cubicBezTo>
                                  <a:pt x="75921" y="1689"/>
                                  <a:pt x="80899" y="3709"/>
                                  <a:pt x="85788" y="6922"/>
                                </a:cubicBezTo>
                                <a:cubicBezTo>
                                  <a:pt x="88951" y="9030"/>
                                  <a:pt x="93815" y="13373"/>
                                  <a:pt x="100393" y="19952"/>
                                </a:cubicBezTo>
                                <a:lnTo>
                                  <a:pt x="151930" y="71489"/>
                                </a:lnTo>
                                <a:lnTo>
                                  <a:pt x="137719" y="85687"/>
                                </a:lnTo>
                                <a:lnTo>
                                  <a:pt x="86741" y="34709"/>
                                </a:lnTo>
                                <a:cubicBezTo>
                                  <a:pt x="80950" y="28918"/>
                                  <a:pt x="76073" y="25146"/>
                                  <a:pt x="72098" y="23381"/>
                                </a:cubicBezTo>
                                <a:cubicBezTo>
                                  <a:pt x="68123" y="21616"/>
                                  <a:pt x="63868" y="21286"/>
                                  <a:pt x="59347" y="22390"/>
                                </a:cubicBezTo>
                                <a:cubicBezTo>
                                  <a:pt x="54826" y="23495"/>
                                  <a:pt x="50660" y="25946"/>
                                  <a:pt x="46876" y="29731"/>
                                </a:cubicBezTo>
                                <a:cubicBezTo>
                                  <a:pt x="40831" y="35789"/>
                                  <a:pt x="37529" y="42926"/>
                                  <a:pt x="36970" y="51156"/>
                                </a:cubicBezTo>
                                <a:cubicBezTo>
                                  <a:pt x="36424" y="59398"/>
                                  <a:pt x="41516" y="68885"/>
                                  <a:pt x="52248" y="79616"/>
                                </a:cubicBezTo>
                                <a:lnTo>
                                  <a:pt x="98019" y="125387"/>
                                </a:lnTo>
                                <a:lnTo>
                                  <a:pt x="83820" y="139598"/>
                                </a:lnTo>
                                <a:lnTo>
                                  <a:pt x="0" y="55779"/>
                                </a:lnTo>
                                <a:lnTo>
                                  <a:pt x="12776" y="42990"/>
                                </a:lnTo>
                                <a:lnTo>
                                  <a:pt x="24701" y="54915"/>
                                </a:lnTo>
                                <a:cubicBezTo>
                                  <a:pt x="21654" y="39548"/>
                                  <a:pt x="25933" y="26048"/>
                                  <a:pt x="37567" y="14415"/>
                                </a:cubicBezTo>
                                <a:cubicBezTo>
                                  <a:pt x="42621" y="9373"/>
                                  <a:pt x="48171" y="5639"/>
                                  <a:pt x="54216" y="3213"/>
                                </a:cubicBezTo>
                                <a:cubicBezTo>
                                  <a:pt x="60274" y="788"/>
                                  <a:pt x="65824" y="0"/>
                                  <a:pt x="70866" y="8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243764" y="4276293"/>
                            <a:ext cx="59885" cy="135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85" h="135055">
                                <a:moveTo>
                                  <a:pt x="55131" y="0"/>
                                </a:moveTo>
                                <a:lnTo>
                                  <a:pt x="59885" y="4754"/>
                                </a:lnTo>
                                <a:lnTo>
                                  <a:pt x="59885" y="39985"/>
                                </a:lnTo>
                                <a:lnTo>
                                  <a:pt x="52718" y="37770"/>
                                </a:lnTo>
                                <a:cubicBezTo>
                                  <a:pt x="42951" y="37109"/>
                                  <a:pt x="34861" y="39993"/>
                                  <a:pt x="28448" y="46406"/>
                                </a:cubicBezTo>
                                <a:cubicBezTo>
                                  <a:pt x="22136" y="52731"/>
                                  <a:pt x="19329" y="60655"/>
                                  <a:pt x="20041" y="70206"/>
                                </a:cubicBezTo>
                                <a:cubicBezTo>
                                  <a:pt x="20752" y="79756"/>
                                  <a:pt x="26162" y="89586"/>
                                  <a:pt x="36258" y="99682"/>
                                </a:cubicBezTo>
                                <a:cubicBezTo>
                                  <a:pt x="41758" y="105182"/>
                                  <a:pt x="47060" y="109392"/>
                                  <a:pt x="52165" y="112313"/>
                                </a:cubicBezTo>
                                <a:lnTo>
                                  <a:pt x="59885" y="114879"/>
                                </a:lnTo>
                                <a:lnTo>
                                  <a:pt x="59885" y="135055"/>
                                </a:lnTo>
                                <a:lnTo>
                                  <a:pt x="41256" y="129148"/>
                                </a:lnTo>
                                <a:cubicBezTo>
                                  <a:pt x="34690" y="125743"/>
                                  <a:pt x="28499" y="121133"/>
                                  <a:pt x="22682" y="115316"/>
                                </a:cubicBezTo>
                                <a:cubicBezTo>
                                  <a:pt x="14694" y="107315"/>
                                  <a:pt x="8750" y="98489"/>
                                  <a:pt x="4889" y="88837"/>
                                </a:cubicBezTo>
                                <a:cubicBezTo>
                                  <a:pt x="1016" y="79185"/>
                                  <a:pt x="0" y="69761"/>
                                  <a:pt x="1816" y="60579"/>
                                </a:cubicBezTo>
                                <a:cubicBezTo>
                                  <a:pt x="3619" y="51397"/>
                                  <a:pt x="8242" y="43091"/>
                                  <a:pt x="15659" y="35675"/>
                                </a:cubicBezTo>
                                <a:cubicBezTo>
                                  <a:pt x="25552" y="25781"/>
                                  <a:pt x="37706" y="21628"/>
                                  <a:pt x="52121" y="23203"/>
                                </a:cubicBezTo>
                                <a:lnTo>
                                  <a:pt x="42024" y="13107"/>
                                </a:lnTo>
                                <a:lnTo>
                                  <a:pt x="551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303649" y="4281047"/>
                            <a:ext cx="80259" cy="170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59" h="170112">
                                <a:moveTo>
                                  <a:pt x="0" y="0"/>
                                </a:moveTo>
                                <a:lnTo>
                                  <a:pt x="67699" y="67700"/>
                                </a:lnTo>
                                <a:lnTo>
                                  <a:pt x="80259" y="81860"/>
                                </a:lnTo>
                                <a:lnTo>
                                  <a:pt x="80259" y="143004"/>
                                </a:lnTo>
                                <a:lnTo>
                                  <a:pt x="75192" y="150974"/>
                                </a:lnTo>
                                <a:cubicBezTo>
                                  <a:pt x="65198" y="160968"/>
                                  <a:pt x="54872" y="166798"/>
                                  <a:pt x="44217" y="168449"/>
                                </a:cubicBezTo>
                                <a:cubicBezTo>
                                  <a:pt x="33562" y="170112"/>
                                  <a:pt x="23808" y="166315"/>
                                  <a:pt x="14969" y="157044"/>
                                </a:cubicBezTo>
                                <a:lnTo>
                                  <a:pt x="30831" y="145284"/>
                                </a:lnTo>
                                <a:cubicBezTo>
                                  <a:pt x="35683" y="148967"/>
                                  <a:pt x="40382" y="150466"/>
                                  <a:pt x="44966" y="149792"/>
                                </a:cubicBezTo>
                                <a:cubicBezTo>
                                  <a:pt x="51126" y="148891"/>
                                  <a:pt x="57247" y="145398"/>
                                  <a:pt x="63356" y="139290"/>
                                </a:cubicBezTo>
                                <a:cubicBezTo>
                                  <a:pt x="69935" y="132711"/>
                                  <a:pt x="73694" y="126323"/>
                                  <a:pt x="74646" y="120112"/>
                                </a:cubicBezTo>
                                <a:cubicBezTo>
                                  <a:pt x="75586" y="113902"/>
                                  <a:pt x="74329" y="107793"/>
                                  <a:pt x="70849" y="101799"/>
                                </a:cubicBezTo>
                                <a:cubicBezTo>
                                  <a:pt x="68703" y="98167"/>
                                  <a:pt x="62962" y="91753"/>
                                  <a:pt x="53653" y="82546"/>
                                </a:cubicBezTo>
                                <a:cubicBezTo>
                                  <a:pt x="54758" y="96059"/>
                                  <a:pt x="50669" y="107451"/>
                                  <a:pt x="41410" y="116722"/>
                                </a:cubicBezTo>
                                <a:cubicBezTo>
                                  <a:pt x="29892" y="128241"/>
                                  <a:pt x="16811" y="133003"/>
                                  <a:pt x="2193" y="130997"/>
                                </a:cubicBezTo>
                                <a:lnTo>
                                  <a:pt x="0" y="130301"/>
                                </a:lnTo>
                                <a:lnTo>
                                  <a:pt x="0" y="110125"/>
                                </a:lnTo>
                                <a:lnTo>
                                  <a:pt x="7006" y="112454"/>
                                </a:lnTo>
                                <a:cubicBezTo>
                                  <a:pt x="16417" y="113140"/>
                                  <a:pt x="24418" y="110194"/>
                                  <a:pt x="30996" y="103615"/>
                                </a:cubicBezTo>
                                <a:cubicBezTo>
                                  <a:pt x="37524" y="97087"/>
                                  <a:pt x="40483" y="89099"/>
                                  <a:pt x="39874" y="79663"/>
                                </a:cubicBezTo>
                                <a:cubicBezTo>
                                  <a:pt x="39264" y="70214"/>
                                  <a:pt x="33600" y="60130"/>
                                  <a:pt x="22868" y="49386"/>
                                </a:cubicBezTo>
                                <a:cubicBezTo>
                                  <a:pt x="17738" y="44255"/>
                                  <a:pt x="12670" y="40328"/>
                                  <a:pt x="7665" y="37601"/>
                                </a:cubicBezTo>
                                <a:lnTo>
                                  <a:pt x="0" y="352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336398" y="4203349"/>
                            <a:ext cx="47510" cy="114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10" h="114751">
                                <a:moveTo>
                                  <a:pt x="47510" y="0"/>
                                </a:moveTo>
                                <a:lnTo>
                                  <a:pt x="47510" y="17531"/>
                                </a:lnTo>
                                <a:lnTo>
                                  <a:pt x="40799" y="18318"/>
                                </a:lnTo>
                                <a:cubicBezTo>
                                  <a:pt x="36497" y="19884"/>
                                  <a:pt x="32544" y="22468"/>
                                  <a:pt x="28943" y="26069"/>
                                </a:cubicBezTo>
                                <a:cubicBezTo>
                                  <a:pt x="22415" y="32596"/>
                                  <a:pt x="19113" y="40267"/>
                                  <a:pt x="19037" y="49081"/>
                                </a:cubicBezTo>
                                <a:cubicBezTo>
                                  <a:pt x="18961" y="57895"/>
                                  <a:pt x="22339" y="66188"/>
                                  <a:pt x="29172" y="73986"/>
                                </a:cubicBezTo>
                                <a:lnTo>
                                  <a:pt x="47510" y="55647"/>
                                </a:lnTo>
                                <a:lnTo>
                                  <a:pt x="47510" y="79003"/>
                                </a:lnTo>
                                <a:lnTo>
                                  <a:pt x="40068" y="86444"/>
                                </a:lnTo>
                                <a:lnTo>
                                  <a:pt x="47510" y="91484"/>
                                </a:lnTo>
                                <a:lnTo>
                                  <a:pt x="47510" y="114751"/>
                                </a:lnTo>
                                <a:lnTo>
                                  <a:pt x="43324" y="113684"/>
                                </a:lnTo>
                                <a:cubicBezTo>
                                  <a:pt x="36233" y="110184"/>
                                  <a:pt x="29280" y="105024"/>
                                  <a:pt x="22466" y="98204"/>
                                </a:cubicBezTo>
                                <a:cubicBezTo>
                                  <a:pt x="8369" y="84108"/>
                                  <a:pt x="1054" y="69528"/>
                                  <a:pt x="521" y="54478"/>
                                </a:cubicBezTo>
                                <a:cubicBezTo>
                                  <a:pt x="0" y="39441"/>
                                  <a:pt x="5524" y="26119"/>
                                  <a:pt x="17107" y="14550"/>
                                </a:cubicBezTo>
                                <a:cubicBezTo>
                                  <a:pt x="22708" y="8942"/>
                                  <a:pt x="28750" y="4806"/>
                                  <a:pt x="35233" y="2135"/>
                                </a:cubicBezTo>
                                <a:lnTo>
                                  <a:pt x="475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383908" y="4362907"/>
                            <a:ext cx="14072" cy="61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72" h="61144">
                                <a:moveTo>
                                  <a:pt x="0" y="0"/>
                                </a:moveTo>
                                <a:lnTo>
                                  <a:pt x="3163" y="3566"/>
                                </a:lnTo>
                                <a:cubicBezTo>
                                  <a:pt x="7122" y="8856"/>
                                  <a:pt x="9799" y="13526"/>
                                  <a:pt x="11189" y="17577"/>
                                </a:cubicBezTo>
                                <a:cubicBezTo>
                                  <a:pt x="13983" y="25680"/>
                                  <a:pt x="14072" y="34189"/>
                                  <a:pt x="11469" y="43104"/>
                                </a:cubicBezTo>
                                <a:lnTo>
                                  <a:pt x="0" y="61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383908" y="4240784"/>
                            <a:ext cx="76404" cy="82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04" h="82143">
                                <a:moveTo>
                                  <a:pt x="67780" y="0"/>
                                </a:moveTo>
                                <a:cubicBezTo>
                                  <a:pt x="74042" y="10897"/>
                                  <a:pt x="76404" y="21844"/>
                                  <a:pt x="74880" y="32829"/>
                                </a:cubicBezTo>
                                <a:cubicBezTo>
                                  <a:pt x="73356" y="43828"/>
                                  <a:pt x="67730" y="54204"/>
                                  <a:pt x="57989" y="63932"/>
                                </a:cubicBezTo>
                                <a:cubicBezTo>
                                  <a:pt x="45733" y="76187"/>
                                  <a:pt x="32233" y="82143"/>
                                  <a:pt x="17501" y="81775"/>
                                </a:cubicBezTo>
                                <a:lnTo>
                                  <a:pt x="0" y="77316"/>
                                </a:lnTo>
                                <a:lnTo>
                                  <a:pt x="0" y="54049"/>
                                </a:lnTo>
                                <a:lnTo>
                                  <a:pt x="7105" y="58860"/>
                                </a:lnTo>
                                <a:cubicBezTo>
                                  <a:pt x="11932" y="61084"/>
                                  <a:pt x="16739" y="62249"/>
                                  <a:pt x="21527" y="62357"/>
                                </a:cubicBezTo>
                                <a:cubicBezTo>
                                  <a:pt x="31103" y="62560"/>
                                  <a:pt x="39383" y="59169"/>
                                  <a:pt x="46394" y="52172"/>
                                </a:cubicBezTo>
                                <a:cubicBezTo>
                                  <a:pt x="51601" y="46965"/>
                                  <a:pt x="54674" y="41148"/>
                                  <a:pt x="55626" y="34735"/>
                                </a:cubicBezTo>
                                <a:cubicBezTo>
                                  <a:pt x="56566" y="28308"/>
                                  <a:pt x="55119" y="21018"/>
                                  <a:pt x="51283" y="12865"/>
                                </a:cubicBezTo>
                                <a:lnTo>
                                  <a:pt x="67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383908" y="4201871"/>
                            <a:ext cx="55068" cy="8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68" h="80480">
                                <a:moveTo>
                                  <a:pt x="8497" y="0"/>
                                </a:moveTo>
                                <a:cubicBezTo>
                                  <a:pt x="23242" y="533"/>
                                  <a:pt x="37516" y="7709"/>
                                  <a:pt x="51359" y="21552"/>
                                </a:cubicBezTo>
                                <a:cubicBezTo>
                                  <a:pt x="52197" y="22390"/>
                                  <a:pt x="53442" y="23685"/>
                                  <a:pt x="55068" y="25413"/>
                                </a:cubicBezTo>
                                <a:lnTo>
                                  <a:pt x="0" y="80480"/>
                                </a:lnTo>
                                <a:lnTo>
                                  <a:pt x="0" y="57125"/>
                                </a:lnTo>
                                <a:lnTo>
                                  <a:pt x="28474" y="28651"/>
                                </a:lnTo>
                                <a:cubicBezTo>
                                  <a:pt x="20790" y="22238"/>
                                  <a:pt x="13717" y="18733"/>
                                  <a:pt x="7239" y="18161"/>
                                </a:cubicBezTo>
                                <a:lnTo>
                                  <a:pt x="0" y="19009"/>
                                </a:lnTo>
                                <a:lnTo>
                                  <a:pt x="0" y="1478"/>
                                </a:lnTo>
                                <a:lnTo>
                                  <a:pt x="84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410426" y="4108983"/>
                            <a:ext cx="151930" cy="13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30" h="139598">
                                <a:moveTo>
                                  <a:pt x="70879" y="838"/>
                                </a:moveTo>
                                <a:cubicBezTo>
                                  <a:pt x="75921" y="1689"/>
                                  <a:pt x="80899" y="3708"/>
                                  <a:pt x="85789" y="6922"/>
                                </a:cubicBezTo>
                                <a:cubicBezTo>
                                  <a:pt x="88951" y="9030"/>
                                  <a:pt x="93815" y="13360"/>
                                  <a:pt x="100394" y="19939"/>
                                </a:cubicBezTo>
                                <a:lnTo>
                                  <a:pt x="151930" y="71488"/>
                                </a:lnTo>
                                <a:lnTo>
                                  <a:pt x="137732" y="85687"/>
                                </a:lnTo>
                                <a:lnTo>
                                  <a:pt x="86741" y="34696"/>
                                </a:lnTo>
                                <a:cubicBezTo>
                                  <a:pt x="80950" y="28918"/>
                                  <a:pt x="76073" y="25133"/>
                                  <a:pt x="72098" y="23381"/>
                                </a:cubicBezTo>
                                <a:cubicBezTo>
                                  <a:pt x="68123" y="21615"/>
                                  <a:pt x="63881" y="21285"/>
                                  <a:pt x="59347" y="22390"/>
                                </a:cubicBezTo>
                                <a:cubicBezTo>
                                  <a:pt x="54826" y="23495"/>
                                  <a:pt x="50673" y="25946"/>
                                  <a:pt x="46876" y="29731"/>
                                </a:cubicBezTo>
                                <a:cubicBezTo>
                                  <a:pt x="40831" y="35776"/>
                                  <a:pt x="37529" y="42926"/>
                                  <a:pt x="36970" y="51155"/>
                                </a:cubicBezTo>
                                <a:cubicBezTo>
                                  <a:pt x="36424" y="59398"/>
                                  <a:pt x="41516" y="68872"/>
                                  <a:pt x="52248" y="79616"/>
                                </a:cubicBezTo>
                                <a:lnTo>
                                  <a:pt x="98031" y="125387"/>
                                </a:lnTo>
                                <a:lnTo>
                                  <a:pt x="83820" y="139598"/>
                                </a:lnTo>
                                <a:lnTo>
                                  <a:pt x="0" y="55778"/>
                                </a:lnTo>
                                <a:lnTo>
                                  <a:pt x="12789" y="42989"/>
                                </a:lnTo>
                                <a:lnTo>
                                  <a:pt x="24702" y="54902"/>
                                </a:lnTo>
                                <a:cubicBezTo>
                                  <a:pt x="21654" y="39548"/>
                                  <a:pt x="25933" y="26048"/>
                                  <a:pt x="37567" y="14414"/>
                                </a:cubicBezTo>
                                <a:cubicBezTo>
                                  <a:pt x="42621" y="9373"/>
                                  <a:pt x="48171" y="5626"/>
                                  <a:pt x="54216" y="3213"/>
                                </a:cubicBezTo>
                                <a:cubicBezTo>
                                  <a:pt x="60274" y="787"/>
                                  <a:pt x="65824" y="0"/>
                                  <a:pt x="70879" y="8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525653" y="3957752"/>
                            <a:ext cx="120853" cy="152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53" h="152730">
                                <a:moveTo>
                                  <a:pt x="26899" y="0"/>
                                </a:moveTo>
                                <a:lnTo>
                                  <a:pt x="37160" y="14529"/>
                                </a:lnTo>
                                <a:cubicBezTo>
                                  <a:pt x="33680" y="16954"/>
                                  <a:pt x="30632" y="19469"/>
                                  <a:pt x="28003" y="22110"/>
                                </a:cubicBezTo>
                                <a:cubicBezTo>
                                  <a:pt x="23685" y="26416"/>
                                  <a:pt x="21552" y="30391"/>
                                  <a:pt x="21603" y="34023"/>
                                </a:cubicBezTo>
                                <a:cubicBezTo>
                                  <a:pt x="21653" y="37655"/>
                                  <a:pt x="24206" y="41999"/>
                                  <a:pt x="29261" y="47041"/>
                                </a:cubicBezTo>
                                <a:lnTo>
                                  <a:pt x="36995" y="54787"/>
                                </a:lnTo>
                                <a:lnTo>
                                  <a:pt x="53340" y="38443"/>
                                </a:lnTo>
                                <a:lnTo>
                                  <a:pt x="64389" y="49492"/>
                                </a:lnTo>
                                <a:lnTo>
                                  <a:pt x="48044" y="65837"/>
                                </a:lnTo>
                                <a:lnTo>
                                  <a:pt x="120853" y="138608"/>
                                </a:lnTo>
                                <a:lnTo>
                                  <a:pt x="106693" y="152730"/>
                                </a:lnTo>
                                <a:lnTo>
                                  <a:pt x="33922" y="79959"/>
                                </a:lnTo>
                                <a:lnTo>
                                  <a:pt x="21374" y="92507"/>
                                </a:lnTo>
                                <a:lnTo>
                                  <a:pt x="10312" y="81458"/>
                                </a:lnTo>
                                <a:lnTo>
                                  <a:pt x="22873" y="68910"/>
                                </a:lnTo>
                                <a:lnTo>
                                  <a:pt x="13945" y="59995"/>
                                </a:lnTo>
                                <a:cubicBezTo>
                                  <a:pt x="8318" y="54356"/>
                                  <a:pt x="4635" y="49682"/>
                                  <a:pt x="2896" y="45936"/>
                                </a:cubicBezTo>
                                <a:cubicBezTo>
                                  <a:pt x="584" y="40894"/>
                                  <a:pt x="0" y="35496"/>
                                  <a:pt x="1168" y="29756"/>
                                </a:cubicBezTo>
                                <a:cubicBezTo>
                                  <a:pt x="2324" y="24028"/>
                                  <a:pt x="6007" y="18059"/>
                                  <a:pt x="12217" y="11849"/>
                                </a:cubicBezTo>
                                <a:cubicBezTo>
                                  <a:pt x="16218" y="7848"/>
                                  <a:pt x="21107" y="3899"/>
                                  <a:pt x="268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602564" y="3892154"/>
                            <a:ext cx="77106" cy="169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06" h="169496">
                                <a:moveTo>
                                  <a:pt x="77106" y="0"/>
                                </a:moveTo>
                                <a:lnTo>
                                  <a:pt x="77106" y="34677"/>
                                </a:lnTo>
                                <a:lnTo>
                                  <a:pt x="76835" y="35930"/>
                                </a:lnTo>
                                <a:lnTo>
                                  <a:pt x="77106" y="37201"/>
                                </a:lnTo>
                                <a:lnTo>
                                  <a:pt x="77106" y="90561"/>
                                </a:lnTo>
                                <a:lnTo>
                                  <a:pt x="74835" y="94714"/>
                                </a:lnTo>
                                <a:cubicBezTo>
                                  <a:pt x="71564" y="99909"/>
                                  <a:pt x="67246" y="106218"/>
                                  <a:pt x="61849" y="113642"/>
                                </a:cubicBezTo>
                                <a:cubicBezTo>
                                  <a:pt x="57023" y="120271"/>
                                  <a:pt x="54356" y="125630"/>
                                  <a:pt x="53848" y="129732"/>
                                </a:cubicBezTo>
                                <a:cubicBezTo>
                                  <a:pt x="53213" y="135320"/>
                                  <a:pt x="54864" y="140108"/>
                                  <a:pt x="58801" y="144096"/>
                                </a:cubicBezTo>
                                <a:cubicBezTo>
                                  <a:pt x="62611" y="147843"/>
                                  <a:pt x="67183" y="149582"/>
                                  <a:pt x="72517" y="149354"/>
                                </a:cubicBezTo>
                                <a:lnTo>
                                  <a:pt x="77106" y="146965"/>
                                </a:lnTo>
                                <a:lnTo>
                                  <a:pt x="77106" y="166920"/>
                                </a:lnTo>
                                <a:lnTo>
                                  <a:pt x="68834" y="169128"/>
                                </a:lnTo>
                                <a:cubicBezTo>
                                  <a:pt x="59182" y="169496"/>
                                  <a:pt x="50927" y="166334"/>
                                  <a:pt x="44196" y="159653"/>
                                </a:cubicBezTo>
                                <a:cubicBezTo>
                                  <a:pt x="39726" y="155120"/>
                                  <a:pt x="36779" y="149570"/>
                                  <a:pt x="35420" y="142991"/>
                                </a:cubicBezTo>
                                <a:cubicBezTo>
                                  <a:pt x="34049" y="136425"/>
                                  <a:pt x="34671" y="129770"/>
                                  <a:pt x="37274" y="123065"/>
                                </a:cubicBezTo>
                                <a:cubicBezTo>
                                  <a:pt x="39878" y="116359"/>
                                  <a:pt x="45593" y="107241"/>
                                  <a:pt x="54483" y="95722"/>
                                </a:cubicBezTo>
                                <a:cubicBezTo>
                                  <a:pt x="61341" y="86768"/>
                                  <a:pt x="66675" y="78856"/>
                                  <a:pt x="70485" y="71960"/>
                                </a:cubicBezTo>
                                <a:cubicBezTo>
                                  <a:pt x="69215" y="70588"/>
                                  <a:pt x="68199" y="69483"/>
                                  <a:pt x="67437" y="68645"/>
                                </a:cubicBezTo>
                                <a:cubicBezTo>
                                  <a:pt x="60706" y="62016"/>
                                  <a:pt x="54737" y="58752"/>
                                  <a:pt x="49276" y="58854"/>
                                </a:cubicBezTo>
                                <a:cubicBezTo>
                                  <a:pt x="43942" y="58968"/>
                                  <a:pt x="37732" y="62461"/>
                                  <a:pt x="30836" y="69357"/>
                                </a:cubicBezTo>
                                <a:cubicBezTo>
                                  <a:pt x="26264" y="73941"/>
                                  <a:pt x="22949" y="78361"/>
                                  <a:pt x="20891" y="82615"/>
                                </a:cubicBezTo>
                                <a:cubicBezTo>
                                  <a:pt x="18847" y="86883"/>
                                  <a:pt x="18085" y="90769"/>
                                  <a:pt x="18605" y="94299"/>
                                </a:cubicBezTo>
                                <a:cubicBezTo>
                                  <a:pt x="19126" y="97830"/>
                                  <a:pt x="21133" y="102326"/>
                                  <a:pt x="24600" y="107800"/>
                                </a:cubicBezTo>
                                <a:lnTo>
                                  <a:pt x="9131" y="119953"/>
                                </a:lnTo>
                                <a:cubicBezTo>
                                  <a:pt x="4445" y="112321"/>
                                  <a:pt x="1689" y="105323"/>
                                  <a:pt x="851" y="98960"/>
                                </a:cubicBezTo>
                                <a:cubicBezTo>
                                  <a:pt x="0" y="92585"/>
                                  <a:pt x="1130" y="85803"/>
                                  <a:pt x="4242" y="78589"/>
                                </a:cubicBezTo>
                                <a:cubicBezTo>
                                  <a:pt x="7341" y="71389"/>
                                  <a:pt x="12344" y="64327"/>
                                  <a:pt x="19240" y="57444"/>
                                </a:cubicBezTo>
                                <a:cubicBezTo>
                                  <a:pt x="28029" y="48656"/>
                                  <a:pt x="36411" y="42890"/>
                                  <a:pt x="44450" y="40159"/>
                                </a:cubicBezTo>
                                <a:cubicBezTo>
                                  <a:pt x="49022" y="38572"/>
                                  <a:pt x="54102" y="38419"/>
                                  <a:pt x="59563" y="39677"/>
                                </a:cubicBezTo>
                                <a:cubicBezTo>
                                  <a:pt x="59309" y="32628"/>
                                  <a:pt x="60325" y="26012"/>
                                  <a:pt x="62611" y="19827"/>
                                </a:cubicBezTo>
                                <a:cubicBezTo>
                                  <a:pt x="64897" y="13642"/>
                                  <a:pt x="69088" y="7533"/>
                                  <a:pt x="75184" y="1475"/>
                                </a:cubicBezTo>
                                <a:lnTo>
                                  <a:pt x="771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679670" y="3877183"/>
                            <a:ext cx="103615" cy="181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15" h="181891">
                                <a:moveTo>
                                  <a:pt x="25383" y="1524"/>
                                </a:moveTo>
                                <a:cubicBezTo>
                                  <a:pt x="35162" y="0"/>
                                  <a:pt x="44687" y="1397"/>
                                  <a:pt x="54085" y="5588"/>
                                </a:cubicBezTo>
                                <a:cubicBezTo>
                                  <a:pt x="63356" y="9906"/>
                                  <a:pt x="71357" y="15240"/>
                                  <a:pt x="77961" y="21819"/>
                                </a:cubicBezTo>
                                <a:cubicBezTo>
                                  <a:pt x="78977" y="22822"/>
                                  <a:pt x="80501" y="24473"/>
                                  <a:pt x="82660" y="26784"/>
                                </a:cubicBezTo>
                                <a:lnTo>
                                  <a:pt x="22081" y="87325"/>
                                </a:lnTo>
                                <a:cubicBezTo>
                                  <a:pt x="29828" y="94805"/>
                                  <a:pt x="36178" y="99365"/>
                                  <a:pt x="41385" y="101016"/>
                                </a:cubicBezTo>
                                <a:cubicBezTo>
                                  <a:pt x="46592" y="102679"/>
                                  <a:pt x="52180" y="102718"/>
                                  <a:pt x="58403" y="101143"/>
                                </a:cubicBezTo>
                                <a:cubicBezTo>
                                  <a:pt x="64499" y="99556"/>
                                  <a:pt x="69960" y="96457"/>
                                  <a:pt x="74532" y="91821"/>
                                </a:cubicBezTo>
                                <a:cubicBezTo>
                                  <a:pt x="79993" y="86411"/>
                                  <a:pt x="83041" y="80264"/>
                                  <a:pt x="83676" y="73394"/>
                                </a:cubicBezTo>
                                <a:cubicBezTo>
                                  <a:pt x="84311" y="66535"/>
                                  <a:pt x="82533" y="59576"/>
                                  <a:pt x="78342" y="52515"/>
                                </a:cubicBezTo>
                                <a:lnTo>
                                  <a:pt x="95106" y="39573"/>
                                </a:lnTo>
                                <a:cubicBezTo>
                                  <a:pt x="101202" y="50991"/>
                                  <a:pt x="103615" y="62256"/>
                                  <a:pt x="102091" y="73355"/>
                                </a:cubicBezTo>
                                <a:cubicBezTo>
                                  <a:pt x="100567" y="84455"/>
                                  <a:pt x="95106" y="94692"/>
                                  <a:pt x="85708" y="104064"/>
                                </a:cubicBezTo>
                                <a:cubicBezTo>
                                  <a:pt x="78977" y="110744"/>
                                  <a:pt x="71865" y="115329"/>
                                  <a:pt x="64372" y="117831"/>
                                </a:cubicBezTo>
                                <a:cubicBezTo>
                                  <a:pt x="56752" y="120333"/>
                                  <a:pt x="48370" y="120929"/>
                                  <a:pt x="38845" y="119609"/>
                                </a:cubicBezTo>
                                <a:cubicBezTo>
                                  <a:pt x="38845" y="130454"/>
                                  <a:pt x="37194" y="139929"/>
                                  <a:pt x="34146" y="148056"/>
                                </a:cubicBezTo>
                                <a:cubicBezTo>
                                  <a:pt x="31098" y="156197"/>
                                  <a:pt x="26272" y="163487"/>
                                  <a:pt x="19795" y="169964"/>
                                </a:cubicBezTo>
                                <a:cubicBezTo>
                                  <a:pt x="15287" y="174492"/>
                                  <a:pt x="10683" y="177934"/>
                                  <a:pt x="6000" y="180289"/>
                                </a:cubicBezTo>
                                <a:lnTo>
                                  <a:pt x="0" y="181891"/>
                                </a:lnTo>
                                <a:lnTo>
                                  <a:pt x="0" y="161936"/>
                                </a:lnTo>
                                <a:lnTo>
                                  <a:pt x="11413" y="155994"/>
                                </a:lnTo>
                                <a:cubicBezTo>
                                  <a:pt x="17382" y="149949"/>
                                  <a:pt x="21192" y="143167"/>
                                  <a:pt x="22716" y="135674"/>
                                </a:cubicBezTo>
                                <a:cubicBezTo>
                                  <a:pt x="24113" y="128169"/>
                                  <a:pt x="23351" y="121501"/>
                                  <a:pt x="20303" y="115659"/>
                                </a:cubicBezTo>
                                <a:cubicBezTo>
                                  <a:pt x="18271" y="112141"/>
                                  <a:pt x="13064" y="106058"/>
                                  <a:pt x="4428" y="97435"/>
                                </a:cubicBezTo>
                                <a:lnTo>
                                  <a:pt x="0" y="105533"/>
                                </a:lnTo>
                                <a:lnTo>
                                  <a:pt x="0" y="52172"/>
                                </a:lnTo>
                                <a:lnTo>
                                  <a:pt x="2396" y="63419"/>
                                </a:lnTo>
                                <a:cubicBezTo>
                                  <a:pt x="4174" y="67542"/>
                                  <a:pt x="6841" y="71615"/>
                                  <a:pt x="10397" y="75642"/>
                                </a:cubicBezTo>
                                <a:lnTo>
                                  <a:pt x="56498" y="29553"/>
                                </a:lnTo>
                                <a:cubicBezTo>
                                  <a:pt x="47481" y="21971"/>
                                  <a:pt x="38972" y="18263"/>
                                  <a:pt x="31098" y="18428"/>
                                </a:cubicBezTo>
                                <a:cubicBezTo>
                                  <a:pt x="23351" y="18580"/>
                                  <a:pt x="16239" y="21870"/>
                                  <a:pt x="9762" y="28296"/>
                                </a:cubicBezTo>
                                <a:cubicBezTo>
                                  <a:pt x="6460" y="31610"/>
                                  <a:pt x="3984" y="35151"/>
                                  <a:pt x="2317" y="38918"/>
                                </a:cubicBezTo>
                                <a:lnTo>
                                  <a:pt x="0" y="49648"/>
                                </a:lnTo>
                                <a:lnTo>
                                  <a:pt x="0" y="14972"/>
                                </a:lnTo>
                                <a:lnTo>
                                  <a:pt x="11302" y="6295"/>
                                </a:lnTo>
                                <a:cubicBezTo>
                                  <a:pt x="15858" y="3810"/>
                                  <a:pt x="20557" y="2223"/>
                                  <a:pt x="25383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701497" y="3795649"/>
                            <a:ext cx="129921" cy="129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21" h="129959">
                                <a:moveTo>
                                  <a:pt x="14224" y="0"/>
                                </a:moveTo>
                                <a:lnTo>
                                  <a:pt x="129921" y="115748"/>
                                </a:lnTo>
                                <a:lnTo>
                                  <a:pt x="115697" y="129959"/>
                                </a:lnTo>
                                <a:lnTo>
                                  <a:pt x="0" y="14224"/>
                                </a:lnTo>
                                <a:lnTo>
                                  <a:pt x="14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737057" y="3760089"/>
                            <a:ext cx="129921" cy="129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21" h="129959">
                                <a:moveTo>
                                  <a:pt x="14224" y="0"/>
                                </a:moveTo>
                                <a:lnTo>
                                  <a:pt x="129921" y="115697"/>
                                </a:lnTo>
                                <a:lnTo>
                                  <a:pt x="115697" y="129959"/>
                                </a:lnTo>
                                <a:lnTo>
                                  <a:pt x="0" y="14224"/>
                                </a:lnTo>
                                <a:lnTo>
                                  <a:pt x="14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821385" y="3718399"/>
                            <a:ext cx="47435" cy="114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5" h="114743">
                                <a:moveTo>
                                  <a:pt x="47435" y="0"/>
                                </a:moveTo>
                                <a:lnTo>
                                  <a:pt x="47435" y="17532"/>
                                </a:lnTo>
                                <a:lnTo>
                                  <a:pt x="40735" y="18322"/>
                                </a:lnTo>
                                <a:cubicBezTo>
                                  <a:pt x="36417" y="19878"/>
                                  <a:pt x="32449" y="22450"/>
                                  <a:pt x="28829" y="26069"/>
                                </a:cubicBezTo>
                                <a:cubicBezTo>
                                  <a:pt x="22352" y="32673"/>
                                  <a:pt x="19050" y="40293"/>
                                  <a:pt x="18923" y="49056"/>
                                </a:cubicBezTo>
                                <a:cubicBezTo>
                                  <a:pt x="18923" y="57946"/>
                                  <a:pt x="22225" y="66201"/>
                                  <a:pt x="29083" y="73948"/>
                                </a:cubicBezTo>
                                <a:lnTo>
                                  <a:pt x="47435" y="55647"/>
                                </a:lnTo>
                                <a:lnTo>
                                  <a:pt x="47435" y="79077"/>
                                </a:lnTo>
                                <a:lnTo>
                                  <a:pt x="40005" y="86521"/>
                                </a:lnTo>
                                <a:lnTo>
                                  <a:pt x="47435" y="91523"/>
                                </a:lnTo>
                                <a:lnTo>
                                  <a:pt x="47435" y="114743"/>
                                </a:lnTo>
                                <a:lnTo>
                                  <a:pt x="43244" y="113683"/>
                                </a:lnTo>
                                <a:cubicBezTo>
                                  <a:pt x="36163" y="110175"/>
                                  <a:pt x="29210" y="105000"/>
                                  <a:pt x="22352" y="98205"/>
                                </a:cubicBezTo>
                                <a:cubicBezTo>
                                  <a:pt x="8255" y="84108"/>
                                  <a:pt x="1016" y="69503"/>
                                  <a:pt x="508" y="54517"/>
                                </a:cubicBezTo>
                                <a:cubicBezTo>
                                  <a:pt x="0" y="39404"/>
                                  <a:pt x="5461" y="26196"/>
                                  <a:pt x="17018" y="14512"/>
                                </a:cubicBezTo>
                                <a:cubicBezTo>
                                  <a:pt x="22606" y="8924"/>
                                  <a:pt x="28670" y="4797"/>
                                  <a:pt x="35179" y="2130"/>
                                </a:cubicBezTo>
                                <a:lnTo>
                                  <a:pt x="474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868820" y="3755898"/>
                            <a:ext cx="76390" cy="8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90" h="82042">
                                <a:moveTo>
                                  <a:pt x="67754" y="0"/>
                                </a:moveTo>
                                <a:cubicBezTo>
                                  <a:pt x="74104" y="10795"/>
                                  <a:pt x="76390" y="21844"/>
                                  <a:pt x="74867" y="32766"/>
                                </a:cubicBezTo>
                                <a:cubicBezTo>
                                  <a:pt x="73343" y="43815"/>
                                  <a:pt x="67754" y="54102"/>
                                  <a:pt x="57976" y="63881"/>
                                </a:cubicBezTo>
                                <a:cubicBezTo>
                                  <a:pt x="45784" y="76200"/>
                                  <a:pt x="32195" y="82042"/>
                                  <a:pt x="17463" y="81661"/>
                                </a:cubicBezTo>
                                <a:lnTo>
                                  <a:pt x="0" y="77244"/>
                                </a:lnTo>
                                <a:lnTo>
                                  <a:pt x="0" y="54023"/>
                                </a:lnTo>
                                <a:lnTo>
                                  <a:pt x="7144" y="58833"/>
                                </a:lnTo>
                                <a:cubicBezTo>
                                  <a:pt x="11970" y="61055"/>
                                  <a:pt x="16764" y="62230"/>
                                  <a:pt x="21526" y="62357"/>
                                </a:cubicBezTo>
                                <a:cubicBezTo>
                                  <a:pt x="31179" y="62484"/>
                                  <a:pt x="39434" y="59182"/>
                                  <a:pt x="46418" y="52070"/>
                                </a:cubicBezTo>
                                <a:cubicBezTo>
                                  <a:pt x="51626" y="46863"/>
                                  <a:pt x="54674" y="41148"/>
                                  <a:pt x="55690" y="34671"/>
                                </a:cubicBezTo>
                                <a:cubicBezTo>
                                  <a:pt x="56579" y="28321"/>
                                  <a:pt x="55182" y="20955"/>
                                  <a:pt x="51245" y="12827"/>
                                </a:cubicBezTo>
                                <a:lnTo>
                                  <a:pt x="677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868820" y="3716909"/>
                            <a:ext cx="55054" cy="80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4" h="80566">
                                <a:moveTo>
                                  <a:pt x="8573" y="0"/>
                                </a:moveTo>
                                <a:cubicBezTo>
                                  <a:pt x="23304" y="508"/>
                                  <a:pt x="37529" y="7747"/>
                                  <a:pt x="51371" y="21590"/>
                                </a:cubicBezTo>
                                <a:cubicBezTo>
                                  <a:pt x="52261" y="22479"/>
                                  <a:pt x="53404" y="23749"/>
                                  <a:pt x="55054" y="25400"/>
                                </a:cubicBezTo>
                                <a:lnTo>
                                  <a:pt x="0" y="80566"/>
                                </a:lnTo>
                                <a:lnTo>
                                  <a:pt x="0" y="57136"/>
                                </a:lnTo>
                                <a:lnTo>
                                  <a:pt x="28512" y="28702"/>
                                </a:lnTo>
                                <a:cubicBezTo>
                                  <a:pt x="20765" y="22225"/>
                                  <a:pt x="13779" y="18796"/>
                                  <a:pt x="7303" y="18161"/>
                                </a:cubicBezTo>
                                <a:lnTo>
                                  <a:pt x="0" y="19022"/>
                                </a:lnTo>
                                <a:lnTo>
                                  <a:pt x="0" y="1490"/>
                                </a:lnTo>
                                <a:lnTo>
                                  <a:pt x="85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904697" y="3631692"/>
                            <a:ext cx="124460" cy="122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0" h="122936">
                                <a:moveTo>
                                  <a:pt x="55245" y="889"/>
                                </a:moveTo>
                                <a:cubicBezTo>
                                  <a:pt x="60833" y="1778"/>
                                  <a:pt x="66802" y="4445"/>
                                  <a:pt x="73025" y="9017"/>
                                </a:cubicBezTo>
                                <a:lnTo>
                                  <a:pt x="61087" y="24765"/>
                                </a:lnTo>
                                <a:cubicBezTo>
                                  <a:pt x="56134" y="21082"/>
                                  <a:pt x="50927" y="19558"/>
                                  <a:pt x="45466" y="20193"/>
                                </a:cubicBezTo>
                                <a:cubicBezTo>
                                  <a:pt x="40005" y="20701"/>
                                  <a:pt x="34544" y="23876"/>
                                  <a:pt x="28956" y="29337"/>
                                </a:cubicBezTo>
                                <a:cubicBezTo>
                                  <a:pt x="22479" y="35814"/>
                                  <a:pt x="18923" y="41656"/>
                                  <a:pt x="18288" y="46609"/>
                                </a:cubicBezTo>
                                <a:cubicBezTo>
                                  <a:pt x="17653" y="51562"/>
                                  <a:pt x="18796" y="55372"/>
                                  <a:pt x="21717" y="58293"/>
                                </a:cubicBezTo>
                                <a:cubicBezTo>
                                  <a:pt x="23495" y="60198"/>
                                  <a:pt x="25781" y="61214"/>
                                  <a:pt x="28448" y="61595"/>
                                </a:cubicBezTo>
                                <a:cubicBezTo>
                                  <a:pt x="31115" y="61976"/>
                                  <a:pt x="34163" y="61341"/>
                                  <a:pt x="37592" y="59944"/>
                                </a:cubicBezTo>
                                <a:cubicBezTo>
                                  <a:pt x="39624" y="59055"/>
                                  <a:pt x="44958" y="56007"/>
                                  <a:pt x="53848" y="50927"/>
                                </a:cubicBezTo>
                                <a:cubicBezTo>
                                  <a:pt x="66548" y="43561"/>
                                  <a:pt x="75692" y="38735"/>
                                  <a:pt x="81407" y="36576"/>
                                </a:cubicBezTo>
                                <a:cubicBezTo>
                                  <a:pt x="87122" y="34290"/>
                                  <a:pt x="92710" y="33655"/>
                                  <a:pt x="98298" y="34671"/>
                                </a:cubicBezTo>
                                <a:cubicBezTo>
                                  <a:pt x="103759" y="35687"/>
                                  <a:pt x="108966" y="38608"/>
                                  <a:pt x="113792" y="43434"/>
                                </a:cubicBezTo>
                                <a:cubicBezTo>
                                  <a:pt x="118491" y="48133"/>
                                  <a:pt x="121539" y="53975"/>
                                  <a:pt x="123063" y="60960"/>
                                </a:cubicBezTo>
                                <a:cubicBezTo>
                                  <a:pt x="124460" y="67818"/>
                                  <a:pt x="123698" y="75057"/>
                                  <a:pt x="120777" y="82550"/>
                                </a:cubicBezTo>
                                <a:cubicBezTo>
                                  <a:pt x="117856" y="90043"/>
                                  <a:pt x="113157" y="97155"/>
                                  <a:pt x="106553" y="103759"/>
                                </a:cubicBezTo>
                                <a:cubicBezTo>
                                  <a:pt x="95631" y="114554"/>
                                  <a:pt x="85090" y="120650"/>
                                  <a:pt x="74803" y="121793"/>
                                </a:cubicBezTo>
                                <a:cubicBezTo>
                                  <a:pt x="64643" y="122936"/>
                                  <a:pt x="54229" y="119888"/>
                                  <a:pt x="43815" y="112649"/>
                                </a:cubicBezTo>
                                <a:lnTo>
                                  <a:pt x="55626" y="96393"/>
                                </a:lnTo>
                                <a:cubicBezTo>
                                  <a:pt x="61976" y="101219"/>
                                  <a:pt x="68580" y="103378"/>
                                  <a:pt x="75184" y="102743"/>
                                </a:cubicBezTo>
                                <a:cubicBezTo>
                                  <a:pt x="81788" y="102108"/>
                                  <a:pt x="88265" y="98552"/>
                                  <a:pt x="94742" y="92075"/>
                                </a:cubicBezTo>
                                <a:cubicBezTo>
                                  <a:pt x="101346" y="85598"/>
                                  <a:pt x="104775" y="79375"/>
                                  <a:pt x="105283" y="73533"/>
                                </a:cubicBezTo>
                                <a:cubicBezTo>
                                  <a:pt x="105791" y="67818"/>
                                  <a:pt x="104267" y="63119"/>
                                  <a:pt x="100711" y="59563"/>
                                </a:cubicBezTo>
                                <a:cubicBezTo>
                                  <a:pt x="97536" y="56261"/>
                                  <a:pt x="93599" y="55118"/>
                                  <a:pt x="88900" y="56134"/>
                                </a:cubicBezTo>
                                <a:cubicBezTo>
                                  <a:pt x="85725" y="56769"/>
                                  <a:pt x="79248" y="60071"/>
                                  <a:pt x="69596" y="65786"/>
                                </a:cubicBezTo>
                                <a:cubicBezTo>
                                  <a:pt x="56515" y="73660"/>
                                  <a:pt x="46990" y="78486"/>
                                  <a:pt x="41148" y="80645"/>
                                </a:cubicBezTo>
                                <a:cubicBezTo>
                                  <a:pt x="35179" y="82804"/>
                                  <a:pt x="29464" y="83185"/>
                                  <a:pt x="24003" y="81788"/>
                                </a:cubicBezTo>
                                <a:cubicBezTo>
                                  <a:pt x="18542" y="80518"/>
                                  <a:pt x="13716" y="77851"/>
                                  <a:pt x="9652" y="73660"/>
                                </a:cubicBezTo>
                                <a:cubicBezTo>
                                  <a:pt x="5842" y="69977"/>
                                  <a:pt x="3302" y="65659"/>
                                  <a:pt x="1778" y="60706"/>
                                </a:cubicBezTo>
                                <a:cubicBezTo>
                                  <a:pt x="254" y="55880"/>
                                  <a:pt x="0" y="50927"/>
                                  <a:pt x="889" y="45847"/>
                                </a:cubicBezTo>
                                <a:cubicBezTo>
                                  <a:pt x="1397" y="42037"/>
                                  <a:pt x="3048" y="37592"/>
                                  <a:pt x="5715" y="32639"/>
                                </a:cubicBezTo>
                                <a:cubicBezTo>
                                  <a:pt x="8382" y="27686"/>
                                  <a:pt x="11938" y="23114"/>
                                  <a:pt x="16256" y="18669"/>
                                </a:cubicBezTo>
                                <a:cubicBezTo>
                                  <a:pt x="22860" y="12065"/>
                                  <a:pt x="29591" y="7239"/>
                                  <a:pt x="36449" y="4191"/>
                                </a:cubicBezTo>
                                <a:cubicBezTo>
                                  <a:pt x="43307" y="1143"/>
                                  <a:pt x="49530" y="0"/>
                                  <a:pt x="55245" y="8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985469" y="3550920"/>
                            <a:ext cx="124460" cy="122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0" h="122936">
                                <a:moveTo>
                                  <a:pt x="55245" y="889"/>
                                </a:moveTo>
                                <a:cubicBezTo>
                                  <a:pt x="60833" y="1651"/>
                                  <a:pt x="66802" y="4445"/>
                                  <a:pt x="73152" y="8890"/>
                                </a:cubicBezTo>
                                <a:lnTo>
                                  <a:pt x="61087" y="24765"/>
                                </a:lnTo>
                                <a:cubicBezTo>
                                  <a:pt x="56134" y="21082"/>
                                  <a:pt x="50927" y="19558"/>
                                  <a:pt x="45466" y="20066"/>
                                </a:cubicBezTo>
                                <a:cubicBezTo>
                                  <a:pt x="40132" y="20701"/>
                                  <a:pt x="34544" y="23749"/>
                                  <a:pt x="29083" y="29337"/>
                                </a:cubicBezTo>
                                <a:cubicBezTo>
                                  <a:pt x="22606" y="35814"/>
                                  <a:pt x="18923" y="41529"/>
                                  <a:pt x="18288" y="46482"/>
                                </a:cubicBezTo>
                                <a:cubicBezTo>
                                  <a:pt x="17653" y="51435"/>
                                  <a:pt x="18796" y="55372"/>
                                  <a:pt x="21717" y="58293"/>
                                </a:cubicBezTo>
                                <a:cubicBezTo>
                                  <a:pt x="23622" y="60071"/>
                                  <a:pt x="25781" y="61214"/>
                                  <a:pt x="28448" y="61468"/>
                                </a:cubicBezTo>
                                <a:cubicBezTo>
                                  <a:pt x="31115" y="61849"/>
                                  <a:pt x="34163" y="61341"/>
                                  <a:pt x="37719" y="59817"/>
                                </a:cubicBezTo>
                                <a:cubicBezTo>
                                  <a:pt x="39624" y="58928"/>
                                  <a:pt x="44958" y="56007"/>
                                  <a:pt x="53848" y="50927"/>
                                </a:cubicBezTo>
                                <a:cubicBezTo>
                                  <a:pt x="66548" y="43561"/>
                                  <a:pt x="75819" y="38735"/>
                                  <a:pt x="81534" y="36449"/>
                                </a:cubicBezTo>
                                <a:cubicBezTo>
                                  <a:pt x="87122" y="34163"/>
                                  <a:pt x="92710" y="33528"/>
                                  <a:pt x="98298" y="34544"/>
                                </a:cubicBezTo>
                                <a:cubicBezTo>
                                  <a:pt x="103759" y="35560"/>
                                  <a:pt x="108966" y="38481"/>
                                  <a:pt x="113792" y="43307"/>
                                </a:cubicBezTo>
                                <a:cubicBezTo>
                                  <a:pt x="118618" y="48133"/>
                                  <a:pt x="121666" y="53975"/>
                                  <a:pt x="123063" y="60833"/>
                                </a:cubicBezTo>
                                <a:cubicBezTo>
                                  <a:pt x="124460" y="67818"/>
                                  <a:pt x="123698" y="75057"/>
                                  <a:pt x="120777" y="82550"/>
                                </a:cubicBezTo>
                                <a:cubicBezTo>
                                  <a:pt x="117856" y="90043"/>
                                  <a:pt x="113157" y="97028"/>
                                  <a:pt x="106553" y="103632"/>
                                </a:cubicBezTo>
                                <a:cubicBezTo>
                                  <a:pt x="95631" y="114554"/>
                                  <a:pt x="85090" y="120523"/>
                                  <a:pt x="74930" y="121793"/>
                                </a:cubicBezTo>
                                <a:cubicBezTo>
                                  <a:pt x="64643" y="122936"/>
                                  <a:pt x="54356" y="119888"/>
                                  <a:pt x="43815" y="112522"/>
                                </a:cubicBezTo>
                                <a:lnTo>
                                  <a:pt x="55626" y="96266"/>
                                </a:lnTo>
                                <a:cubicBezTo>
                                  <a:pt x="62103" y="101092"/>
                                  <a:pt x="68580" y="103251"/>
                                  <a:pt x="75184" y="102616"/>
                                </a:cubicBezTo>
                                <a:cubicBezTo>
                                  <a:pt x="81788" y="102108"/>
                                  <a:pt x="88392" y="98552"/>
                                  <a:pt x="94869" y="92075"/>
                                </a:cubicBezTo>
                                <a:cubicBezTo>
                                  <a:pt x="101346" y="85471"/>
                                  <a:pt x="104902" y="79375"/>
                                  <a:pt x="105410" y="73533"/>
                                </a:cubicBezTo>
                                <a:cubicBezTo>
                                  <a:pt x="105791" y="67691"/>
                                  <a:pt x="104267" y="62992"/>
                                  <a:pt x="100711" y="59436"/>
                                </a:cubicBezTo>
                                <a:cubicBezTo>
                                  <a:pt x="97536" y="56261"/>
                                  <a:pt x="93599" y="55118"/>
                                  <a:pt x="89027" y="56007"/>
                                </a:cubicBezTo>
                                <a:cubicBezTo>
                                  <a:pt x="85725" y="56769"/>
                                  <a:pt x="79375" y="59944"/>
                                  <a:pt x="69596" y="65786"/>
                                </a:cubicBezTo>
                                <a:cubicBezTo>
                                  <a:pt x="56642" y="73533"/>
                                  <a:pt x="47117" y="78486"/>
                                  <a:pt x="41148" y="80645"/>
                                </a:cubicBezTo>
                                <a:cubicBezTo>
                                  <a:pt x="35179" y="82677"/>
                                  <a:pt x="29464" y="83058"/>
                                  <a:pt x="24003" y="81788"/>
                                </a:cubicBezTo>
                                <a:cubicBezTo>
                                  <a:pt x="18542" y="80518"/>
                                  <a:pt x="13716" y="77724"/>
                                  <a:pt x="9652" y="73660"/>
                                </a:cubicBezTo>
                                <a:cubicBezTo>
                                  <a:pt x="5969" y="69977"/>
                                  <a:pt x="3302" y="65659"/>
                                  <a:pt x="1778" y="60706"/>
                                </a:cubicBezTo>
                                <a:cubicBezTo>
                                  <a:pt x="381" y="55880"/>
                                  <a:pt x="0" y="50800"/>
                                  <a:pt x="889" y="45847"/>
                                </a:cubicBezTo>
                                <a:cubicBezTo>
                                  <a:pt x="1524" y="41910"/>
                                  <a:pt x="3048" y="37592"/>
                                  <a:pt x="5842" y="32639"/>
                                </a:cubicBezTo>
                                <a:cubicBezTo>
                                  <a:pt x="8509" y="27686"/>
                                  <a:pt x="11938" y="22987"/>
                                  <a:pt x="16383" y="18669"/>
                                </a:cubicBezTo>
                                <a:cubicBezTo>
                                  <a:pt x="22987" y="12065"/>
                                  <a:pt x="29718" y="7239"/>
                                  <a:pt x="36576" y="4191"/>
                                </a:cubicBezTo>
                                <a:cubicBezTo>
                                  <a:pt x="43434" y="1143"/>
                                  <a:pt x="49657" y="0"/>
                                  <a:pt x="55245" y="8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1056970" y="3465576"/>
                            <a:ext cx="77551" cy="130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51" h="130130">
                                <a:moveTo>
                                  <a:pt x="59817" y="0"/>
                                </a:moveTo>
                                <a:lnTo>
                                  <a:pt x="77551" y="2006"/>
                                </a:lnTo>
                                <a:lnTo>
                                  <a:pt x="77551" y="21091"/>
                                </a:lnTo>
                                <a:lnTo>
                                  <a:pt x="68834" y="18161"/>
                                </a:lnTo>
                                <a:cubicBezTo>
                                  <a:pt x="59182" y="17272"/>
                                  <a:pt x="51308" y="19812"/>
                                  <a:pt x="45212" y="25908"/>
                                </a:cubicBezTo>
                                <a:cubicBezTo>
                                  <a:pt x="39116" y="32004"/>
                                  <a:pt x="36576" y="40132"/>
                                  <a:pt x="37592" y="50419"/>
                                </a:cubicBezTo>
                                <a:cubicBezTo>
                                  <a:pt x="38608" y="60833"/>
                                  <a:pt x="44450" y="71374"/>
                                  <a:pt x="55245" y="82169"/>
                                </a:cubicBezTo>
                                <a:cubicBezTo>
                                  <a:pt x="60643" y="87567"/>
                                  <a:pt x="65881" y="91694"/>
                                  <a:pt x="70961" y="94567"/>
                                </a:cubicBezTo>
                                <a:lnTo>
                                  <a:pt x="77551" y="96743"/>
                                </a:lnTo>
                                <a:lnTo>
                                  <a:pt x="77551" y="130130"/>
                                </a:lnTo>
                                <a:lnTo>
                                  <a:pt x="0" y="52578"/>
                                </a:lnTo>
                                <a:lnTo>
                                  <a:pt x="12954" y="39624"/>
                                </a:lnTo>
                                <a:lnTo>
                                  <a:pt x="23876" y="50546"/>
                                </a:lnTo>
                                <a:cubicBezTo>
                                  <a:pt x="22606" y="43180"/>
                                  <a:pt x="22860" y="36576"/>
                                  <a:pt x="24638" y="30607"/>
                                </a:cubicBezTo>
                                <a:cubicBezTo>
                                  <a:pt x="26289" y="24638"/>
                                  <a:pt x="29972" y="18923"/>
                                  <a:pt x="35433" y="13462"/>
                                </a:cubicBezTo>
                                <a:cubicBezTo>
                                  <a:pt x="42545" y="6350"/>
                                  <a:pt x="50673" y="1778"/>
                                  <a:pt x="598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1115771" y="3381502"/>
                            <a:ext cx="1875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50" h="30480">
                                <a:moveTo>
                                  <a:pt x="14097" y="0"/>
                                </a:moveTo>
                                <a:lnTo>
                                  <a:pt x="18750" y="4654"/>
                                </a:lnTo>
                                <a:lnTo>
                                  <a:pt x="18750" y="28008"/>
                                </a:lnTo>
                                <a:lnTo>
                                  <a:pt x="16256" y="30480"/>
                                </a:lnTo>
                                <a:lnTo>
                                  <a:pt x="0" y="14224"/>
                                </a:lnTo>
                                <a:lnTo>
                                  <a:pt x="140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1134522" y="3467582"/>
                            <a:ext cx="59609" cy="166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09" h="166523">
                                <a:moveTo>
                                  <a:pt x="0" y="0"/>
                                </a:moveTo>
                                <a:lnTo>
                                  <a:pt x="10333" y="1169"/>
                                </a:lnTo>
                                <a:cubicBezTo>
                                  <a:pt x="19731" y="5106"/>
                                  <a:pt x="28494" y="11075"/>
                                  <a:pt x="36494" y="19076"/>
                                </a:cubicBezTo>
                                <a:cubicBezTo>
                                  <a:pt x="45131" y="27712"/>
                                  <a:pt x="51353" y="36983"/>
                                  <a:pt x="55037" y="46889"/>
                                </a:cubicBezTo>
                                <a:cubicBezTo>
                                  <a:pt x="58847" y="56795"/>
                                  <a:pt x="59609" y="66574"/>
                                  <a:pt x="57450" y="76099"/>
                                </a:cubicBezTo>
                                <a:cubicBezTo>
                                  <a:pt x="55291" y="85624"/>
                                  <a:pt x="50846" y="93625"/>
                                  <a:pt x="44369" y="100102"/>
                                </a:cubicBezTo>
                                <a:cubicBezTo>
                                  <a:pt x="39669" y="104801"/>
                                  <a:pt x="34462" y="108103"/>
                                  <a:pt x="28621" y="109881"/>
                                </a:cubicBezTo>
                                <a:cubicBezTo>
                                  <a:pt x="22906" y="111659"/>
                                  <a:pt x="17318" y="112167"/>
                                  <a:pt x="11856" y="111532"/>
                                </a:cubicBezTo>
                                <a:lnTo>
                                  <a:pt x="52624" y="152299"/>
                                </a:lnTo>
                                <a:lnTo>
                                  <a:pt x="38400" y="166523"/>
                                </a:lnTo>
                                <a:lnTo>
                                  <a:pt x="0" y="128124"/>
                                </a:lnTo>
                                <a:lnTo>
                                  <a:pt x="0" y="94737"/>
                                </a:lnTo>
                                <a:lnTo>
                                  <a:pt x="8174" y="97435"/>
                                </a:lnTo>
                                <a:cubicBezTo>
                                  <a:pt x="17699" y="98324"/>
                                  <a:pt x="25572" y="95530"/>
                                  <a:pt x="31796" y="89307"/>
                                </a:cubicBezTo>
                                <a:cubicBezTo>
                                  <a:pt x="38146" y="83084"/>
                                  <a:pt x="40812" y="74956"/>
                                  <a:pt x="40050" y="65177"/>
                                </a:cubicBezTo>
                                <a:cubicBezTo>
                                  <a:pt x="39162" y="55271"/>
                                  <a:pt x="33193" y="44730"/>
                                  <a:pt x="21890" y="33554"/>
                                </a:cubicBezTo>
                                <a:cubicBezTo>
                                  <a:pt x="16556" y="28220"/>
                                  <a:pt x="11349" y="24093"/>
                                  <a:pt x="6253" y="21187"/>
                                </a:cubicBezTo>
                                <a:lnTo>
                                  <a:pt x="0" y="19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1147648" y="3413379"/>
                            <a:ext cx="98044" cy="98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44" h="98044">
                                <a:moveTo>
                                  <a:pt x="14097" y="0"/>
                                </a:moveTo>
                                <a:lnTo>
                                  <a:pt x="98044" y="83820"/>
                                </a:lnTo>
                                <a:lnTo>
                                  <a:pt x="83820" y="98044"/>
                                </a:lnTo>
                                <a:lnTo>
                                  <a:pt x="0" y="14224"/>
                                </a:lnTo>
                                <a:lnTo>
                                  <a:pt x="140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1134522" y="3386155"/>
                            <a:ext cx="11730" cy="2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0" h="23354">
                                <a:moveTo>
                                  <a:pt x="0" y="0"/>
                                </a:moveTo>
                                <a:lnTo>
                                  <a:pt x="11730" y="11730"/>
                                </a:lnTo>
                                <a:lnTo>
                                  <a:pt x="0" y="23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1192479" y="3344037"/>
                            <a:ext cx="124333" cy="122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33" h="122936">
                                <a:moveTo>
                                  <a:pt x="55118" y="762"/>
                                </a:moveTo>
                                <a:cubicBezTo>
                                  <a:pt x="60706" y="1651"/>
                                  <a:pt x="66675" y="4445"/>
                                  <a:pt x="73025" y="8890"/>
                                </a:cubicBezTo>
                                <a:lnTo>
                                  <a:pt x="60960" y="24638"/>
                                </a:lnTo>
                                <a:cubicBezTo>
                                  <a:pt x="56007" y="20955"/>
                                  <a:pt x="50927" y="19431"/>
                                  <a:pt x="45466" y="20066"/>
                                </a:cubicBezTo>
                                <a:cubicBezTo>
                                  <a:pt x="40005" y="20701"/>
                                  <a:pt x="34544" y="23749"/>
                                  <a:pt x="28956" y="29337"/>
                                </a:cubicBezTo>
                                <a:cubicBezTo>
                                  <a:pt x="22479" y="35814"/>
                                  <a:pt x="18923" y="41529"/>
                                  <a:pt x="18288" y="46482"/>
                                </a:cubicBezTo>
                                <a:cubicBezTo>
                                  <a:pt x="17653" y="51435"/>
                                  <a:pt x="18669" y="55372"/>
                                  <a:pt x="21590" y="58293"/>
                                </a:cubicBezTo>
                                <a:cubicBezTo>
                                  <a:pt x="23495" y="60072"/>
                                  <a:pt x="25654" y="61214"/>
                                  <a:pt x="28321" y="61468"/>
                                </a:cubicBezTo>
                                <a:cubicBezTo>
                                  <a:pt x="30988" y="61849"/>
                                  <a:pt x="34036" y="61341"/>
                                  <a:pt x="37592" y="59817"/>
                                </a:cubicBezTo>
                                <a:cubicBezTo>
                                  <a:pt x="39497" y="58928"/>
                                  <a:pt x="44958" y="56007"/>
                                  <a:pt x="53721" y="50927"/>
                                </a:cubicBezTo>
                                <a:cubicBezTo>
                                  <a:pt x="66421" y="43561"/>
                                  <a:pt x="75692" y="38735"/>
                                  <a:pt x="81407" y="36449"/>
                                </a:cubicBezTo>
                                <a:cubicBezTo>
                                  <a:pt x="86995" y="34163"/>
                                  <a:pt x="92710" y="33528"/>
                                  <a:pt x="98171" y="34544"/>
                                </a:cubicBezTo>
                                <a:cubicBezTo>
                                  <a:pt x="103759" y="35560"/>
                                  <a:pt x="108839" y="38481"/>
                                  <a:pt x="113792" y="43307"/>
                                </a:cubicBezTo>
                                <a:cubicBezTo>
                                  <a:pt x="118491" y="48006"/>
                                  <a:pt x="121539" y="53848"/>
                                  <a:pt x="122936" y="60833"/>
                                </a:cubicBezTo>
                                <a:cubicBezTo>
                                  <a:pt x="124333" y="67818"/>
                                  <a:pt x="123698" y="75057"/>
                                  <a:pt x="120777" y="82550"/>
                                </a:cubicBezTo>
                                <a:cubicBezTo>
                                  <a:pt x="117856" y="90043"/>
                                  <a:pt x="113030" y="97028"/>
                                  <a:pt x="106426" y="103632"/>
                                </a:cubicBezTo>
                                <a:cubicBezTo>
                                  <a:pt x="95631" y="114554"/>
                                  <a:pt x="84963" y="120523"/>
                                  <a:pt x="74803" y="121793"/>
                                </a:cubicBezTo>
                                <a:cubicBezTo>
                                  <a:pt x="64516" y="122936"/>
                                  <a:pt x="54229" y="119888"/>
                                  <a:pt x="43688" y="112522"/>
                                </a:cubicBezTo>
                                <a:lnTo>
                                  <a:pt x="55626" y="96266"/>
                                </a:lnTo>
                                <a:cubicBezTo>
                                  <a:pt x="61976" y="101092"/>
                                  <a:pt x="68453" y="103251"/>
                                  <a:pt x="75057" y="102616"/>
                                </a:cubicBezTo>
                                <a:cubicBezTo>
                                  <a:pt x="81661" y="101981"/>
                                  <a:pt x="88265" y="98552"/>
                                  <a:pt x="94742" y="92075"/>
                                </a:cubicBezTo>
                                <a:cubicBezTo>
                                  <a:pt x="101219" y="85472"/>
                                  <a:pt x="104775" y="79375"/>
                                  <a:pt x="105283" y="73534"/>
                                </a:cubicBezTo>
                                <a:cubicBezTo>
                                  <a:pt x="105791" y="67691"/>
                                  <a:pt x="104267" y="62992"/>
                                  <a:pt x="100584" y="59436"/>
                                </a:cubicBezTo>
                                <a:cubicBezTo>
                                  <a:pt x="97409" y="56261"/>
                                  <a:pt x="93472" y="55118"/>
                                  <a:pt x="88900" y="56007"/>
                                </a:cubicBezTo>
                                <a:cubicBezTo>
                                  <a:pt x="85598" y="56769"/>
                                  <a:pt x="79248" y="59944"/>
                                  <a:pt x="69596" y="65786"/>
                                </a:cubicBezTo>
                                <a:cubicBezTo>
                                  <a:pt x="56515" y="73534"/>
                                  <a:pt x="46990" y="78486"/>
                                  <a:pt x="41021" y="80518"/>
                                </a:cubicBezTo>
                                <a:cubicBezTo>
                                  <a:pt x="35052" y="82677"/>
                                  <a:pt x="29337" y="83059"/>
                                  <a:pt x="23876" y="81788"/>
                                </a:cubicBezTo>
                                <a:cubicBezTo>
                                  <a:pt x="18415" y="80391"/>
                                  <a:pt x="13589" y="77724"/>
                                  <a:pt x="9525" y="73660"/>
                                </a:cubicBezTo>
                                <a:cubicBezTo>
                                  <a:pt x="5842" y="69850"/>
                                  <a:pt x="3175" y="65532"/>
                                  <a:pt x="1778" y="60706"/>
                                </a:cubicBezTo>
                                <a:cubicBezTo>
                                  <a:pt x="254" y="55753"/>
                                  <a:pt x="0" y="50800"/>
                                  <a:pt x="762" y="45720"/>
                                </a:cubicBezTo>
                                <a:cubicBezTo>
                                  <a:pt x="1397" y="41910"/>
                                  <a:pt x="3048" y="37592"/>
                                  <a:pt x="5715" y="32639"/>
                                </a:cubicBezTo>
                                <a:cubicBezTo>
                                  <a:pt x="8382" y="27686"/>
                                  <a:pt x="11938" y="22987"/>
                                  <a:pt x="16256" y="18669"/>
                                </a:cubicBezTo>
                                <a:cubicBezTo>
                                  <a:pt x="22860" y="12065"/>
                                  <a:pt x="29591" y="7239"/>
                                  <a:pt x="36449" y="4191"/>
                                </a:cubicBezTo>
                                <a:cubicBezTo>
                                  <a:pt x="43307" y="1016"/>
                                  <a:pt x="49530" y="0"/>
                                  <a:pt x="55118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1263853" y="3255518"/>
                            <a:ext cx="152019" cy="139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19" h="139573">
                                <a:moveTo>
                                  <a:pt x="70993" y="762"/>
                                </a:moveTo>
                                <a:cubicBezTo>
                                  <a:pt x="75946" y="1651"/>
                                  <a:pt x="80899" y="3683"/>
                                  <a:pt x="85852" y="6858"/>
                                </a:cubicBezTo>
                                <a:cubicBezTo>
                                  <a:pt x="89027" y="9017"/>
                                  <a:pt x="93853" y="13335"/>
                                  <a:pt x="100457" y="19939"/>
                                </a:cubicBezTo>
                                <a:lnTo>
                                  <a:pt x="152019" y="71501"/>
                                </a:lnTo>
                                <a:lnTo>
                                  <a:pt x="137795" y="85725"/>
                                </a:lnTo>
                                <a:lnTo>
                                  <a:pt x="86741" y="34671"/>
                                </a:lnTo>
                                <a:cubicBezTo>
                                  <a:pt x="81026" y="28956"/>
                                  <a:pt x="76073" y="25146"/>
                                  <a:pt x="72136" y="23368"/>
                                </a:cubicBezTo>
                                <a:cubicBezTo>
                                  <a:pt x="68199" y="21590"/>
                                  <a:pt x="63881" y="21209"/>
                                  <a:pt x="59436" y="22352"/>
                                </a:cubicBezTo>
                                <a:cubicBezTo>
                                  <a:pt x="54864" y="23495"/>
                                  <a:pt x="50673" y="25908"/>
                                  <a:pt x="46990" y="29718"/>
                                </a:cubicBezTo>
                                <a:cubicBezTo>
                                  <a:pt x="40894" y="35814"/>
                                  <a:pt x="37592" y="42926"/>
                                  <a:pt x="37084" y="51181"/>
                                </a:cubicBezTo>
                                <a:cubicBezTo>
                                  <a:pt x="36449" y="59436"/>
                                  <a:pt x="41529" y="68834"/>
                                  <a:pt x="52324" y="79629"/>
                                </a:cubicBezTo>
                                <a:lnTo>
                                  <a:pt x="98044" y="125349"/>
                                </a:lnTo>
                                <a:lnTo>
                                  <a:pt x="83820" y="139573"/>
                                </a:lnTo>
                                <a:lnTo>
                                  <a:pt x="0" y="55753"/>
                                </a:lnTo>
                                <a:lnTo>
                                  <a:pt x="12827" y="42926"/>
                                </a:lnTo>
                                <a:lnTo>
                                  <a:pt x="24765" y="54864"/>
                                </a:lnTo>
                                <a:cubicBezTo>
                                  <a:pt x="21717" y="39497"/>
                                  <a:pt x="26035" y="26035"/>
                                  <a:pt x="37592" y="14351"/>
                                </a:cubicBezTo>
                                <a:cubicBezTo>
                                  <a:pt x="42672" y="9398"/>
                                  <a:pt x="48260" y="5588"/>
                                  <a:pt x="54229" y="3175"/>
                                </a:cubicBezTo>
                                <a:cubicBezTo>
                                  <a:pt x="60325" y="762"/>
                                  <a:pt x="65913" y="0"/>
                                  <a:pt x="70993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1353388" y="3207512"/>
                            <a:ext cx="98044" cy="98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44" h="98044">
                                <a:moveTo>
                                  <a:pt x="14224" y="0"/>
                                </a:moveTo>
                                <a:lnTo>
                                  <a:pt x="98044" y="83820"/>
                                </a:lnTo>
                                <a:lnTo>
                                  <a:pt x="83820" y="98044"/>
                                </a:lnTo>
                                <a:lnTo>
                                  <a:pt x="0" y="14224"/>
                                </a:lnTo>
                                <a:lnTo>
                                  <a:pt x="14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1321511" y="3175635"/>
                            <a:ext cx="30607" cy="30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7" h="30607">
                                <a:moveTo>
                                  <a:pt x="14224" y="0"/>
                                </a:moveTo>
                                <a:lnTo>
                                  <a:pt x="30607" y="16383"/>
                                </a:lnTo>
                                <a:lnTo>
                                  <a:pt x="16383" y="30607"/>
                                </a:lnTo>
                                <a:lnTo>
                                  <a:pt x="0" y="14224"/>
                                </a:lnTo>
                                <a:lnTo>
                                  <a:pt x="14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1389964" y="3129407"/>
                            <a:ext cx="152019" cy="139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19" h="139573">
                                <a:moveTo>
                                  <a:pt x="70866" y="889"/>
                                </a:moveTo>
                                <a:cubicBezTo>
                                  <a:pt x="75946" y="1651"/>
                                  <a:pt x="80899" y="3683"/>
                                  <a:pt x="85852" y="6985"/>
                                </a:cubicBezTo>
                                <a:cubicBezTo>
                                  <a:pt x="89027" y="9017"/>
                                  <a:pt x="93853" y="13335"/>
                                  <a:pt x="100457" y="19939"/>
                                </a:cubicBezTo>
                                <a:lnTo>
                                  <a:pt x="152019" y="71501"/>
                                </a:lnTo>
                                <a:lnTo>
                                  <a:pt x="137795" y="85725"/>
                                </a:lnTo>
                                <a:lnTo>
                                  <a:pt x="86741" y="34671"/>
                                </a:lnTo>
                                <a:cubicBezTo>
                                  <a:pt x="81026" y="28956"/>
                                  <a:pt x="76073" y="25146"/>
                                  <a:pt x="72136" y="23368"/>
                                </a:cubicBezTo>
                                <a:cubicBezTo>
                                  <a:pt x="68199" y="21590"/>
                                  <a:pt x="63881" y="21336"/>
                                  <a:pt x="59436" y="22352"/>
                                </a:cubicBezTo>
                                <a:cubicBezTo>
                                  <a:pt x="54864" y="23495"/>
                                  <a:pt x="50673" y="25908"/>
                                  <a:pt x="46863" y="29718"/>
                                </a:cubicBezTo>
                                <a:cubicBezTo>
                                  <a:pt x="40894" y="35814"/>
                                  <a:pt x="37592" y="42926"/>
                                  <a:pt x="36957" y="51181"/>
                                </a:cubicBezTo>
                                <a:cubicBezTo>
                                  <a:pt x="36449" y="59436"/>
                                  <a:pt x="41529" y="68834"/>
                                  <a:pt x="52324" y="79629"/>
                                </a:cubicBezTo>
                                <a:lnTo>
                                  <a:pt x="98044" y="125349"/>
                                </a:lnTo>
                                <a:lnTo>
                                  <a:pt x="83820" y="139573"/>
                                </a:lnTo>
                                <a:lnTo>
                                  <a:pt x="0" y="55753"/>
                                </a:lnTo>
                                <a:lnTo>
                                  <a:pt x="12827" y="43053"/>
                                </a:lnTo>
                                <a:lnTo>
                                  <a:pt x="24765" y="54864"/>
                                </a:lnTo>
                                <a:cubicBezTo>
                                  <a:pt x="21717" y="39497"/>
                                  <a:pt x="25908" y="26035"/>
                                  <a:pt x="37592" y="14478"/>
                                </a:cubicBezTo>
                                <a:cubicBezTo>
                                  <a:pt x="42672" y="9398"/>
                                  <a:pt x="48260" y="5588"/>
                                  <a:pt x="54229" y="3175"/>
                                </a:cubicBezTo>
                                <a:cubicBezTo>
                                  <a:pt x="60325" y="762"/>
                                  <a:pt x="65913" y="0"/>
                                  <a:pt x="70866" y="8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1492707" y="3027299"/>
                            <a:ext cx="59926" cy="135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26" h="135073">
                                <a:moveTo>
                                  <a:pt x="55118" y="0"/>
                                </a:moveTo>
                                <a:lnTo>
                                  <a:pt x="59926" y="4808"/>
                                </a:lnTo>
                                <a:lnTo>
                                  <a:pt x="59926" y="40060"/>
                                </a:lnTo>
                                <a:lnTo>
                                  <a:pt x="52705" y="37847"/>
                                </a:lnTo>
                                <a:cubicBezTo>
                                  <a:pt x="42926" y="37085"/>
                                  <a:pt x="34925" y="40005"/>
                                  <a:pt x="28448" y="46482"/>
                                </a:cubicBezTo>
                                <a:cubicBezTo>
                                  <a:pt x="22225" y="52705"/>
                                  <a:pt x="19304" y="60706"/>
                                  <a:pt x="20066" y="70231"/>
                                </a:cubicBezTo>
                                <a:cubicBezTo>
                                  <a:pt x="20828" y="79756"/>
                                  <a:pt x="26162" y="89662"/>
                                  <a:pt x="36322" y="99695"/>
                                </a:cubicBezTo>
                                <a:cubicBezTo>
                                  <a:pt x="41783" y="105220"/>
                                  <a:pt x="47085" y="109443"/>
                                  <a:pt x="52197" y="112364"/>
                                </a:cubicBezTo>
                                <a:lnTo>
                                  <a:pt x="59926" y="114912"/>
                                </a:lnTo>
                                <a:lnTo>
                                  <a:pt x="59926" y="135073"/>
                                </a:lnTo>
                                <a:lnTo>
                                  <a:pt x="41275" y="129159"/>
                                </a:lnTo>
                                <a:cubicBezTo>
                                  <a:pt x="34703" y="125762"/>
                                  <a:pt x="28512" y="121158"/>
                                  <a:pt x="22733" y="115316"/>
                                </a:cubicBezTo>
                                <a:cubicBezTo>
                                  <a:pt x="14732" y="107315"/>
                                  <a:pt x="8763" y="98552"/>
                                  <a:pt x="4953" y="88900"/>
                                </a:cubicBezTo>
                                <a:cubicBezTo>
                                  <a:pt x="1016" y="79248"/>
                                  <a:pt x="0" y="69723"/>
                                  <a:pt x="1778" y="60579"/>
                                </a:cubicBezTo>
                                <a:cubicBezTo>
                                  <a:pt x="3683" y="51435"/>
                                  <a:pt x="8255" y="43053"/>
                                  <a:pt x="15748" y="35687"/>
                                </a:cubicBezTo>
                                <a:cubicBezTo>
                                  <a:pt x="25527" y="25781"/>
                                  <a:pt x="37719" y="21590"/>
                                  <a:pt x="52197" y="23241"/>
                                </a:cubicBezTo>
                                <a:lnTo>
                                  <a:pt x="42037" y="13081"/>
                                </a:lnTo>
                                <a:lnTo>
                                  <a:pt x="551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1552633" y="3032107"/>
                            <a:ext cx="94379" cy="170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79" h="170071">
                                <a:moveTo>
                                  <a:pt x="0" y="0"/>
                                </a:moveTo>
                                <a:lnTo>
                                  <a:pt x="67709" y="67709"/>
                                </a:lnTo>
                                <a:cubicBezTo>
                                  <a:pt x="80790" y="80664"/>
                                  <a:pt x="88664" y="91331"/>
                                  <a:pt x="91458" y="99459"/>
                                </a:cubicBezTo>
                                <a:cubicBezTo>
                                  <a:pt x="94252" y="107460"/>
                                  <a:pt x="94379" y="115969"/>
                                  <a:pt x="91712" y="124987"/>
                                </a:cubicBezTo>
                                <a:cubicBezTo>
                                  <a:pt x="89172" y="133877"/>
                                  <a:pt x="83584" y="142513"/>
                                  <a:pt x="75202" y="150894"/>
                                </a:cubicBezTo>
                                <a:cubicBezTo>
                                  <a:pt x="65169" y="160927"/>
                                  <a:pt x="54882" y="166769"/>
                                  <a:pt x="44214" y="168420"/>
                                </a:cubicBezTo>
                                <a:cubicBezTo>
                                  <a:pt x="33546" y="170071"/>
                                  <a:pt x="23767" y="166262"/>
                                  <a:pt x="15004" y="156990"/>
                                </a:cubicBezTo>
                                <a:lnTo>
                                  <a:pt x="30879" y="145306"/>
                                </a:lnTo>
                                <a:cubicBezTo>
                                  <a:pt x="35705" y="148989"/>
                                  <a:pt x="40404" y="150387"/>
                                  <a:pt x="44976" y="149752"/>
                                </a:cubicBezTo>
                                <a:cubicBezTo>
                                  <a:pt x="51072" y="148863"/>
                                  <a:pt x="57295" y="145306"/>
                                  <a:pt x="63391" y="139211"/>
                                </a:cubicBezTo>
                                <a:cubicBezTo>
                                  <a:pt x="69868" y="132733"/>
                                  <a:pt x="73678" y="126256"/>
                                  <a:pt x="74694" y="120033"/>
                                </a:cubicBezTo>
                                <a:cubicBezTo>
                                  <a:pt x="75583" y="113810"/>
                                  <a:pt x="74313" y="107714"/>
                                  <a:pt x="70884" y="101745"/>
                                </a:cubicBezTo>
                                <a:cubicBezTo>
                                  <a:pt x="68725" y="98189"/>
                                  <a:pt x="63010" y="91713"/>
                                  <a:pt x="53612" y="82568"/>
                                </a:cubicBezTo>
                                <a:cubicBezTo>
                                  <a:pt x="54755" y="96030"/>
                                  <a:pt x="50691" y="107460"/>
                                  <a:pt x="41420" y="116731"/>
                                </a:cubicBezTo>
                                <a:cubicBezTo>
                                  <a:pt x="29863" y="128162"/>
                                  <a:pt x="16782" y="132988"/>
                                  <a:pt x="2177" y="130955"/>
                                </a:cubicBezTo>
                                <a:lnTo>
                                  <a:pt x="0" y="130265"/>
                                </a:lnTo>
                                <a:lnTo>
                                  <a:pt x="0" y="110105"/>
                                </a:lnTo>
                                <a:lnTo>
                                  <a:pt x="7003" y="112414"/>
                                </a:lnTo>
                                <a:cubicBezTo>
                                  <a:pt x="16401" y="113049"/>
                                  <a:pt x="24402" y="110127"/>
                                  <a:pt x="31006" y="103524"/>
                                </a:cubicBezTo>
                                <a:cubicBezTo>
                                  <a:pt x="37483" y="97046"/>
                                  <a:pt x="40531" y="89045"/>
                                  <a:pt x="39896" y="79647"/>
                                </a:cubicBezTo>
                                <a:cubicBezTo>
                                  <a:pt x="39261" y="70122"/>
                                  <a:pt x="33546" y="60089"/>
                                  <a:pt x="22878" y="49294"/>
                                </a:cubicBezTo>
                                <a:cubicBezTo>
                                  <a:pt x="17735" y="44214"/>
                                  <a:pt x="12655" y="40309"/>
                                  <a:pt x="7638" y="37595"/>
                                </a:cubicBezTo>
                                <a:lnTo>
                                  <a:pt x="0" y="35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1892503" y="3971341"/>
                            <a:ext cx="132842" cy="19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842" h="193764">
                                <a:moveTo>
                                  <a:pt x="78105" y="0"/>
                                </a:moveTo>
                                <a:lnTo>
                                  <a:pt x="91821" y="13653"/>
                                </a:lnTo>
                                <a:lnTo>
                                  <a:pt x="28956" y="76403"/>
                                </a:lnTo>
                                <a:lnTo>
                                  <a:pt x="64897" y="112230"/>
                                </a:lnTo>
                                <a:lnTo>
                                  <a:pt x="119126" y="57938"/>
                                </a:lnTo>
                                <a:lnTo>
                                  <a:pt x="132842" y="71590"/>
                                </a:lnTo>
                                <a:lnTo>
                                  <a:pt x="78486" y="125895"/>
                                </a:lnTo>
                                <a:lnTo>
                                  <a:pt x="131064" y="178460"/>
                                </a:lnTo>
                                <a:lnTo>
                                  <a:pt x="115824" y="193764"/>
                                </a:lnTo>
                                <a:lnTo>
                                  <a:pt x="0" y="78054"/>
                                </a:lnTo>
                                <a:lnTo>
                                  <a:pt x="78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2033219" y="3892183"/>
                            <a:ext cx="77021" cy="169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21" h="169416">
                                <a:moveTo>
                                  <a:pt x="77021" y="0"/>
                                </a:moveTo>
                                <a:lnTo>
                                  <a:pt x="77021" y="34968"/>
                                </a:lnTo>
                                <a:lnTo>
                                  <a:pt x="76835" y="35863"/>
                                </a:lnTo>
                                <a:lnTo>
                                  <a:pt x="77021" y="36736"/>
                                </a:lnTo>
                                <a:lnTo>
                                  <a:pt x="77021" y="90484"/>
                                </a:lnTo>
                                <a:lnTo>
                                  <a:pt x="74771" y="94639"/>
                                </a:lnTo>
                                <a:cubicBezTo>
                                  <a:pt x="71501" y="99836"/>
                                  <a:pt x="67183" y="106145"/>
                                  <a:pt x="61849" y="113562"/>
                                </a:cubicBezTo>
                                <a:cubicBezTo>
                                  <a:pt x="56896" y="120191"/>
                                  <a:pt x="54229" y="125563"/>
                                  <a:pt x="53721" y="129665"/>
                                </a:cubicBezTo>
                                <a:cubicBezTo>
                                  <a:pt x="53086" y="135241"/>
                                  <a:pt x="54737" y="140028"/>
                                  <a:pt x="58801" y="144029"/>
                                </a:cubicBezTo>
                                <a:cubicBezTo>
                                  <a:pt x="62484" y="147763"/>
                                  <a:pt x="67056" y="149515"/>
                                  <a:pt x="72390" y="149274"/>
                                </a:cubicBezTo>
                                <a:lnTo>
                                  <a:pt x="77021" y="146866"/>
                                </a:lnTo>
                                <a:lnTo>
                                  <a:pt x="77021" y="166839"/>
                                </a:lnTo>
                                <a:lnTo>
                                  <a:pt x="68707" y="169048"/>
                                </a:lnTo>
                                <a:cubicBezTo>
                                  <a:pt x="59055" y="169416"/>
                                  <a:pt x="50927" y="166254"/>
                                  <a:pt x="44196" y="159574"/>
                                </a:cubicBezTo>
                                <a:cubicBezTo>
                                  <a:pt x="39624" y="155053"/>
                                  <a:pt x="36703" y="149503"/>
                                  <a:pt x="35306" y="142924"/>
                                </a:cubicBezTo>
                                <a:cubicBezTo>
                                  <a:pt x="34036" y="136346"/>
                                  <a:pt x="34544" y="129703"/>
                                  <a:pt x="37211" y="122998"/>
                                </a:cubicBezTo>
                                <a:cubicBezTo>
                                  <a:pt x="39751" y="116279"/>
                                  <a:pt x="45593" y="107174"/>
                                  <a:pt x="54483" y="95642"/>
                                </a:cubicBezTo>
                                <a:cubicBezTo>
                                  <a:pt x="61341" y="86701"/>
                                  <a:pt x="66675" y="78776"/>
                                  <a:pt x="70485" y="71893"/>
                                </a:cubicBezTo>
                                <a:cubicBezTo>
                                  <a:pt x="69215" y="70521"/>
                                  <a:pt x="68199" y="69416"/>
                                  <a:pt x="67310" y="68578"/>
                                </a:cubicBezTo>
                                <a:cubicBezTo>
                                  <a:pt x="60706" y="61949"/>
                                  <a:pt x="54610" y="58685"/>
                                  <a:pt x="49276" y="58786"/>
                                </a:cubicBezTo>
                                <a:cubicBezTo>
                                  <a:pt x="43815" y="58888"/>
                                  <a:pt x="37719" y="62393"/>
                                  <a:pt x="30734" y="69289"/>
                                </a:cubicBezTo>
                                <a:cubicBezTo>
                                  <a:pt x="26162" y="73861"/>
                                  <a:pt x="22860" y="78281"/>
                                  <a:pt x="20828" y="82548"/>
                                </a:cubicBezTo>
                                <a:cubicBezTo>
                                  <a:pt x="18796" y="86803"/>
                                  <a:pt x="18034" y="90701"/>
                                  <a:pt x="18542" y="94219"/>
                                </a:cubicBezTo>
                                <a:cubicBezTo>
                                  <a:pt x="19050" y="97750"/>
                                  <a:pt x="21082" y="102246"/>
                                  <a:pt x="24511" y="107719"/>
                                </a:cubicBezTo>
                                <a:lnTo>
                                  <a:pt x="9017" y="119874"/>
                                </a:lnTo>
                                <a:cubicBezTo>
                                  <a:pt x="4445" y="112241"/>
                                  <a:pt x="1651" y="105243"/>
                                  <a:pt x="762" y="98880"/>
                                </a:cubicBezTo>
                                <a:cubicBezTo>
                                  <a:pt x="0" y="92518"/>
                                  <a:pt x="1016" y="85723"/>
                                  <a:pt x="4191" y="78522"/>
                                </a:cubicBezTo>
                                <a:cubicBezTo>
                                  <a:pt x="7239" y="71308"/>
                                  <a:pt x="12319" y="64260"/>
                                  <a:pt x="19177" y="57364"/>
                                </a:cubicBezTo>
                                <a:cubicBezTo>
                                  <a:pt x="27940" y="48576"/>
                                  <a:pt x="36322" y="42810"/>
                                  <a:pt x="44323" y="40079"/>
                                </a:cubicBezTo>
                                <a:cubicBezTo>
                                  <a:pt x="49022" y="38505"/>
                                  <a:pt x="53975" y="38340"/>
                                  <a:pt x="59563" y="39610"/>
                                </a:cubicBezTo>
                                <a:cubicBezTo>
                                  <a:pt x="59182" y="32561"/>
                                  <a:pt x="60198" y="25944"/>
                                  <a:pt x="62484" y="19759"/>
                                </a:cubicBezTo>
                                <a:cubicBezTo>
                                  <a:pt x="64897" y="13574"/>
                                  <a:pt x="69088" y="7453"/>
                                  <a:pt x="75184" y="1408"/>
                                </a:cubicBezTo>
                                <a:lnTo>
                                  <a:pt x="770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2110240" y="3877183"/>
                            <a:ext cx="103573" cy="18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73" h="181840">
                                <a:moveTo>
                                  <a:pt x="25468" y="1397"/>
                                </a:moveTo>
                                <a:cubicBezTo>
                                  <a:pt x="35120" y="0"/>
                                  <a:pt x="44645" y="1397"/>
                                  <a:pt x="54043" y="5588"/>
                                </a:cubicBezTo>
                                <a:cubicBezTo>
                                  <a:pt x="63441" y="9779"/>
                                  <a:pt x="71442" y="15189"/>
                                  <a:pt x="78046" y="21768"/>
                                </a:cubicBezTo>
                                <a:cubicBezTo>
                                  <a:pt x="78935" y="22771"/>
                                  <a:pt x="80586" y="24435"/>
                                  <a:pt x="82618" y="26746"/>
                                </a:cubicBezTo>
                                <a:lnTo>
                                  <a:pt x="22166" y="87287"/>
                                </a:lnTo>
                                <a:cubicBezTo>
                                  <a:pt x="29786" y="94755"/>
                                  <a:pt x="36263" y="99314"/>
                                  <a:pt x="41343" y="100978"/>
                                </a:cubicBezTo>
                                <a:cubicBezTo>
                                  <a:pt x="46550" y="102629"/>
                                  <a:pt x="52265" y="102679"/>
                                  <a:pt x="58361" y="101092"/>
                                </a:cubicBezTo>
                                <a:cubicBezTo>
                                  <a:pt x="64584" y="99517"/>
                                  <a:pt x="69918" y="96419"/>
                                  <a:pt x="74617" y="91783"/>
                                </a:cubicBezTo>
                                <a:cubicBezTo>
                                  <a:pt x="79951" y="86360"/>
                                  <a:pt x="82999" y="80213"/>
                                  <a:pt x="83761" y="73355"/>
                                </a:cubicBezTo>
                                <a:cubicBezTo>
                                  <a:pt x="84396" y="66485"/>
                                  <a:pt x="82618" y="59525"/>
                                  <a:pt x="78427" y="52477"/>
                                </a:cubicBezTo>
                                <a:lnTo>
                                  <a:pt x="95064" y="39535"/>
                                </a:lnTo>
                                <a:cubicBezTo>
                                  <a:pt x="101287" y="50952"/>
                                  <a:pt x="103573" y="62205"/>
                                  <a:pt x="102049" y="73317"/>
                                </a:cubicBezTo>
                                <a:cubicBezTo>
                                  <a:pt x="100525" y="84417"/>
                                  <a:pt x="95064" y="94653"/>
                                  <a:pt x="85666" y="104013"/>
                                </a:cubicBezTo>
                                <a:cubicBezTo>
                                  <a:pt x="79062" y="110693"/>
                                  <a:pt x="71950" y="115291"/>
                                  <a:pt x="64330" y="117792"/>
                                </a:cubicBezTo>
                                <a:cubicBezTo>
                                  <a:pt x="56837" y="120295"/>
                                  <a:pt x="48328" y="120879"/>
                                  <a:pt x="38930" y="119571"/>
                                </a:cubicBezTo>
                                <a:cubicBezTo>
                                  <a:pt x="38803" y="130404"/>
                                  <a:pt x="37279" y="139891"/>
                                  <a:pt x="34104" y="148018"/>
                                </a:cubicBezTo>
                                <a:cubicBezTo>
                                  <a:pt x="31056" y="156147"/>
                                  <a:pt x="26230" y="163449"/>
                                  <a:pt x="19880" y="169926"/>
                                </a:cubicBezTo>
                                <a:cubicBezTo>
                                  <a:pt x="15308" y="174447"/>
                                  <a:pt x="10704" y="177886"/>
                                  <a:pt x="6021" y="180240"/>
                                </a:cubicBezTo>
                                <a:lnTo>
                                  <a:pt x="0" y="181840"/>
                                </a:lnTo>
                                <a:lnTo>
                                  <a:pt x="0" y="161867"/>
                                </a:lnTo>
                                <a:lnTo>
                                  <a:pt x="11371" y="155956"/>
                                </a:lnTo>
                                <a:cubicBezTo>
                                  <a:pt x="17467" y="149898"/>
                                  <a:pt x="21150" y="143129"/>
                                  <a:pt x="22674" y="135624"/>
                                </a:cubicBezTo>
                                <a:cubicBezTo>
                                  <a:pt x="24198" y="128131"/>
                                  <a:pt x="23436" y="121463"/>
                                  <a:pt x="20261" y="115621"/>
                                </a:cubicBezTo>
                                <a:cubicBezTo>
                                  <a:pt x="18356" y="112090"/>
                                  <a:pt x="13022" y="106020"/>
                                  <a:pt x="4386" y="97384"/>
                                </a:cubicBezTo>
                                <a:lnTo>
                                  <a:pt x="0" y="105484"/>
                                </a:lnTo>
                                <a:lnTo>
                                  <a:pt x="0" y="51737"/>
                                </a:lnTo>
                                <a:lnTo>
                                  <a:pt x="2481" y="63381"/>
                                </a:lnTo>
                                <a:cubicBezTo>
                                  <a:pt x="4259" y="67504"/>
                                  <a:pt x="6926" y="71577"/>
                                  <a:pt x="10482" y="75603"/>
                                </a:cubicBezTo>
                                <a:lnTo>
                                  <a:pt x="56583" y="29502"/>
                                </a:lnTo>
                                <a:cubicBezTo>
                                  <a:pt x="47439" y="21933"/>
                                  <a:pt x="39057" y="18224"/>
                                  <a:pt x="31183" y="18377"/>
                                </a:cubicBezTo>
                                <a:cubicBezTo>
                                  <a:pt x="23309" y="18542"/>
                                  <a:pt x="16197" y="21832"/>
                                  <a:pt x="9847" y="28245"/>
                                </a:cubicBezTo>
                                <a:cubicBezTo>
                                  <a:pt x="6481" y="31560"/>
                                  <a:pt x="3973" y="35103"/>
                                  <a:pt x="2306" y="38873"/>
                                </a:cubicBezTo>
                                <a:lnTo>
                                  <a:pt x="0" y="49969"/>
                                </a:lnTo>
                                <a:lnTo>
                                  <a:pt x="0" y="15001"/>
                                </a:lnTo>
                                <a:lnTo>
                                  <a:pt x="11387" y="6274"/>
                                </a:lnTo>
                                <a:cubicBezTo>
                                  <a:pt x="15943" y="3778"/>
                                  <a:pt x="20642" y="2159"/>
                                  <a:pt x="25468" y="13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2132152" y="3795649"/>
                            <a:ext cx="129921" cy="129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21" h="129908">
                                <a:moveTo>
                                  <a:pt x="14097" y="0"/>
                                </a:moveTo>
                                <a:lnTo>
                                  <a:pt x="129921" y="115710"/>
                                </a:lnTo>
                                <a:lnTo>
                                  <a:pt x="115697" y="129908"/>
                                </a:lnTo>
                                <a:lnTo>
                                  <a:pt x="0" y="14224"/>
                                </a:lnTo>
                                <a:lnTo>
                                  <a:pt x="140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2167712" y="3760089"/>
                            <a:ext cx="129921" cy="129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21" h="129908">
                                <a:moveTo>
                                  <a:pt x="14097" y="0"/>
                                </a:moveTo>
                                <a:lnTo>
                                  <a:pt x="129921" y="115697"/>
                                </a:lnTo>
                                <a:lnTo>
                                  <a:pt x="115697" y="129908"/>
                                </a:lnTo>
                                <a:lnTo>
                                  <a:pt x="0" y="14224"/>
                                </a:lnTo>
                                <a:lnTo>
                                  <a:pt x="140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2251913" y="3718393"/>
                            <a:ext cx="47496" cy="114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96" h="114704">
                                <a:moveTo>
                                  <a:pt x="47496" y="0"/>
                                </a:moveTo>
                                <a:lnTo>
                                  <a:pt x="47496" y="17510"/>
                                </a:lnTo>
                                <a:lnTo>
                                  <a:pt x="40799" y="18281"/>
                                </a:lnTo>
                                <a:cubicBezTo>
                                  <a:pt x="36513" y="19853"/>
                                  <a:pt x="32576" y="22456"/>
                                  <a:pt x="28956" y="26076"/>
                                </a:cubicBezTo>
                                <a:cubicBezTo>
                                  <a:pt x="22479" y="32552"/>
                                  <a:pt x="19177" y="40299"/>
                                  <a:pt x="19050" y="49063"/>
                                </a:cubicBezTo>
                                <a:cubicBezTo>
                                  <a:pt x="18923" y="57826"/>
                                  <a:pt x="22352" y="66207"/>
                                  <a:pt x="29210" y="73954"/>
                                </a:cubicBezTo>
                                <a:lnTo>
                                  <a:pt x="47496" y="55619"/>
                                </a:lnTo>
                                <a:lnTo>
                                  <a:pt x="47496" y="79036"/>
                                </a:lnTo>
                                <a:lnTo>
                                  <a:pt x="40132" y="86401"/>
                                </a:lnTo>
                                <a:lnTo>
                                  <a:pt x="47496" y="91439"/>
                                </a:lnTo>
                                <a:lnTo>
                                  <a:pt x="47496" y="114704"/>
                                </a:lnTo>
                                <a:lnTo>
                                  <a:pt x="43323" y="113642"/>
                                </a:lnTo>
                                <a:cubicBezTo>
                                  <a:pt x="36227" y="110149"/>
                                  <a:pt x="29274" y="105006"/>
                                  <a:pt x="22479" y="98211"/>
                                </a:cubicBezTo>
                                <a:cubicBezTo>
                                  <a:pt x="8382" y="84115"/>
                                  <a:pt x="1016" y="69509"/>
                                  <a:pt x="508" y="54523"/>
                                </a:cubicBezTo>
                                <a:cubicBezTo>
                                  <a:pt x="0" y="39410"/>
                                  <a:pt x="5588" y="26076"/>
                                  <a:pt x="17145" y="14518"/>
                                </a:cubicBezTo>
                                <a:cubicBezTo>
                                  <a:pt x="22733" y="8930"/>
                                  <a:pt x="28765" y="4803"/>
                                  <a:pt x="35242" y="2136"/>
                                </a:cubicBezTo>
                                <a:lnTo>
                                  <a:pt x="474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2299409" y="3755771"/>
                            <a:ext cx="76456" cy="82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6" h="82169">
                                <a:moveTo>
                                  <a:pt x="67820" y="0"/>
                                </a:moveTo>
                                <a:cubicBezTo>
                                  <a:pt x="74043" y="10922"/>
                                  <a:pt x="76456" y="21844"/>
                                  <a:pt x="74932" y="32893"/>
                                </a:cubicBezTo>
                                <a:cubicBezTo>
                                  <a:pt x="73408" y="43815"/>
                                  <a:pt x="67693" y="54229"/>
                                  <a:pt x="58041" y="64008"/>
                                </a:cubicBezTo>
                                <a:cubicBezTo>
                                  <a:pt x="45722" y="76200"/>
                                  <a:pt x="32260" y="82169"/>
                                  <a:pt x="17528" y="81788"/>
                                </a:cubicBezTo>
                                <a:lnTo>
                                  <a:pt x="0" y="77326"/>
                                </a:lnTo>
                                <a:lnTo>
                                  <a:pt x="0" y="54061"/>
                                </a:lnTo>
                                <a:lnTo>
                                  <a:pt x="7114" y="58928"/>
                                </a:lnTo>
                                <a:cubicBezTo>
                                  <a:pt x="11940" y="61151"/>
                                  <a:pt x="16766" y="62293"/>
                                  <a:pt x="21592" y="62357"/>
                                </a:cubicBezTo>
                                <a:cubicBezTo>
                                  <a:pt x="31117" y="62611"/>
                                  <a:pt x="39372" y="59182"/>
                                  <a:pt x="46357" y="52197"/>
                                </a:cubicBezTo>
                                <a:cubicBezTo>
                                  <a:pt x="51564" y="46990"/>
                                  <a:pt x="54739" y="41148"/>
                                  <a:pt x="55628" y="34798"/>
                                </a:cubicBezTo>
                                <a:cubicBezTo>
                                  <a:pt x="56644" y="28321"/>
                                  <a:pt x="55120" y="21082"/>
                                  <a:pt x="51310" y="12954"/>
                                </a:cubicBezTo>
                                <a:lnTo>
                                  <a:pt x="67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2299409" y="3716909"/>
                            <a:ext cx="55120" cy="8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20" h="80520">
                                <a:moveTo>
                                  <a:pt x="8511" y="0"/>
                                </a:moveTo>
                                <a:cubicBezTo>
                                  <a:pt x="23243" y="508"/>
                                  <a:pt x="37594" y="7747"/>
                                  <a:pt x="51437" y="21590"/>
                                </a:cubicBezTo>
                                <a:cubicBezTo>
                                  <a:pt x="52199" y="22352"/>
                                  <a:pt x="53469" y="23622"/>
                                  <a:pt x="55120" y="25400"/>
                                </a:cubicBezTo>
                                <a:lnTo>
                                  <a:pt x="0" y="80520"/>
                                </a:lnTo>
                                <a:lnTo>
                                  <a:pt x="0" y="57102"/>
                                </a:lnTo>
                                <a:lnTo>
                                  <a:pt x="28450" y="28575"/>
                                </a:lnTo>
                                <a:cubicBezTo>
                                  <a:pt x="20830" y="22225"/>
                                  <a:pt x="13718" y="18669"/>
                                  <a:pt x="7241" y="18161"/>
                                </a:cubicBezTo>
                                <a:lnTo>
                                  <a:pt x="0" y="18994"/>
                                </a:lnTo>
                                <a:lnTo>
                                  <a:pt x="0" y="1484"/>
                                </a:lnTo>
                                <a:lnTo>
                                  <a:pt x="85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2335352" y="3631692"/>
                            <a:ext cx="124333" cy="122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33" h="122936">
                                <a:moveTo>
                                  <a:pt x="55118" y="889"/>
                                </a:moveTo>
                                <a:cubicBezTo>
                                  <a:pt x="60706" y="1778"/>
                                  <a:pt x="66675" y="4445"/>
                                  <a:pt x="73025" y="8890"/>
                                </a:cubicBezTo>
                                <a:lnTo>
                                  <a:pt x="60960" y="24765"/>
                                </a:lnTo>
                                <a:cubicBezTo>
                                  <a:pt x="56007" y="21082"/>
                                  <a:pt x="50800" y="19558"/>
                                  <a:pt x="45466" y="20066"/>
                                </a:cubicBezTo>
                                <a:cubicBezTo>
                                  <a:pt x="40005" y="20701"/>
                                  <a:pt x="34544" y="23749"/>
                                  <a:pt x="28956" y="29337"/>
                                </a:cubicBezTo>
                                <a:cubicBezTo>
                                  <a:pt x="22479" y="35814"/>
                                  <a:pt x="18796" y="41529"/>
                                  <a:pt x="18161" y="46482"/>
                                </a:cubicBezTo>
                                <a:cubicBezTo>
                                  <a:pt x="17653" y="51435"/>
                                  <a:pt x="18669" y="55372"/>
                                  <a:pt x="21590" y="58293"/>
                                </a:cubicBezTo>
                                <a:cubicBezTo>
                                  <a:pt x="23495" y="60071"/>
                                  <a:pt x="25654" y="61214"/>
                                  <a:pt x="28321" y="61468"/>
                                </a:cubicBezTo>
                                <a:cubicBezTo>
                                  <a:pt x="30988" y="61849"/>
                                  <a:pt x="34036" y="61341"/>
                                  <a:pt x="37592" y="59817"/>
                                </a:cubicBezTo>
                                <a:cubicBezTo>
                                  <a:pt x="39497" y="58928"/>
                                  <a:pt x="44958" y="56007"/>
                                  <a:pt x="53721" y="50927"/>
                                </a:cubicBezTo>
                                <a:cubicBezTo>
                                  <a:pt x="66421" y="43561"/>
                                  <a:pt x="75692" y="38735"/>
                                  <a:pt x="81407" y="36449"/>
                                </a:cubicBezTo>
                                <a:cubicBezTo>
                                  <a:pt x="86995" y="34163"/>
                                  <a:pt x="92710" y="33655"/>
                                  <a:pt x="98171" y="34544"/>
                                </a:cubicBezTo>
                                <a:cubicBezTo>
                                  <a:pt x="103759" y="35560"/>
                                  <a:pt x="108839" y="38481"/>
                                  <a:pt x="113665" y="43307"/>
                                </a:cubicBezTo>
                                <a:cubicBezTo>
                                  <a:pt x="118491" y="48133"/>
                                  <a:pt x="121539" y="53975"/>
                                  <a:pt x="122936" y="60833"/>
                                </a:cubicBezTo>
                                <a:cubicBezTo>
                                  <a:pt x="124333" y="67818"/>
                                  <a:pt x="123571" y="75057"/>
                                  <a:pt x="120650" y="82550"/>
                                </a:cubicBezTo>
                                <a:cubicBezTo>
                                  <a:pt x="117729" y="90043"/>
                                  <a:pt x="113030" y="97028"/>
                                  <a:pt x="106426" y="103632"/>
                                </a:cubicBezTo>
                                <a:cubicBezTo>
                                  <a:pt x="95631" y="114554"/>
                                  <a:pt x="84963" y="120523"/>
                                  <a:pt x="74803" y="121793"/>
                                </a:cubicBezTo>
                                <a:cubicBezTo>
                                  <a:pt x="64516" y="122936"/>
                                  <a:pt x="54229" y="119888"/>
                                  <a:pt x="43688" y="112522"/>
                                </a:cubicBezTo>
                                <a:lnTo>
                                  <a:pt x="55499" y="96266"/>
                                </a:lnTo>
                                <a:cubicBezTo>
                                  <a:pt x="61976" y="101092"/>
                                  <a:pt x="68453" y="103251"/>
                                  <a:pt x="75057" y="102616"/>
                                </a:cubicBezTo>
                                <a:cubicBezTo>
                                  <a:pt x="81661" y="102108"/>
                                  <a:pt x="88265" y="98552"/>
                                  <a:pt x="94742" y="92075"/>
                                </a:cubicBezTo>
                                <a:cubicBezTo>
                                  <a:pt x="101219" y="85471"/>
                                  <a:pt x="104775" y="79375"/>
                                  <a:pt x="105283" y="73533"/>
                                </a:cubicBezTo>
                                <a:cubicBezTo>
                                  <a:pt x="105791" y="67691"/>
                                  <a:pt x="104140" y="62992"/>
                                  <a:pt x="100584" y="59436"/>
                                </a:cubicBezTo>
                                <a:cubicBezTo>
                                  <a:pt x="97409" y="56261"/>
                                  <a:pt x="93472" y="55118"/>
                                  <a:pt x="88900" y="56007"/>
                                </a:cubicBezTo>
                                <a:cubicBezTo>
                                  <a:pt x="85598" y="56769"/>
                                  <a:pt x="79248" y="59944"/>
                                  <a:pt x="69469" y="65786"/>
                                </a:cubicBezTo>
                                <a:cubicBezTo>
                                  <a:pt x="56515" y="73533"/>
                                  <a:pt x="46990" y="78486"/>
                                  <a:pt x="41021" y="80645"/>
                                </a:cubicBezTo>
                                <a:cubicBezTo>
                                  <a:pt x="35052" y="82677"/>
                                  <a:pt x="29337" y="83058"/>
                                  <a:pt x="23876" y="81788"/>
                                </a:cubicBezTo>
                                <a:cubicBezTo>
                                  <a:pt x="18415" y="80518"/>
                                  <a:pt x="13589" y="77724"/>
                                  <a:pt x="9525" y="73660"/>
                                </a:cubicBezTo>
                                <a:cubicBezTo>
                                  <a:pt x="5842" y="69977"/>
                                  <a:pt x="3175" y="65659"/>
                                  <a:pt x="1778" y="60706"/>
                                </a:cubicBezTo>
                                <a:cubicBezTo>
                                  <a:pt x="254" y="55880"/>
                                  <a:pt x="0" y="50800"/>
                                  <a:pt x="762" y="45847"/>
                                </a:cubicBezTo>
                                <a:cubicBezTo>
                                  <a:pt x="1397" y="41910"/>
                                  <a:pt x="3048" y="37592"/>
                                  <a:pt x="5715" y="32639"/>
                                </a:cubicBezTo>
                                <a:cubicBezTo>
                                  <a:pt x="8382" y="27686"/>
                                  <a:pt x="11938" y="22987"/>
                                  <a:pt x="16256" y="18669"/>
                                </a:cubicBezTo>
                                <a:cubicBezTo>
                                  <a:pt x="22860" y="12065"/>
                                  <a:pt x="29591" y="7239"/>
                                  <a:pt x="36449" y="4191"/>
                                </a:cubicBezTo>
                                <a:cubicBezTo>
                                  <a:pt x="43307" y="1143"/>
                                  <a:pt x="49530" y="0"/>
                                  <a:pt x="55118" y="8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2416124" y="3550793"/>
                            <a:ext cx="124460" cy="123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0" h="123063">
                                <a:moveTo>
                                  <a:pt x="55118" y="889"/>
                                </a:moveTo>
                                <a:cubicBezTo>
                                  <a:pt x="60833" y="1778"/>
                                  <a:pt x="66675" y="4445"/>
                                  <a:pt x="73025" y="9017"/>
                                </a:cubicBezTo>
                                <a:lnTo>
                                  <a:pt x="61087" y="24765"/>
                                </a:lnTo>
                                <a:cubicBezTo>
                                  <a:pt x="56134" y="21082"/>
                                  <a:pt x="50927" y="19558"/>
                                  <a:pt x="45466" y="20193"/>
                                </a:cubicBezTo>
                                <a:cubicBezTo>
                                  <a:pt x="40005" y="20828"/>
                                  <a:pt x="34544" y="23876"/>
                                  <a:pt x="28956" y="29337"/>
                                </a:cubicBezTo>
                                <a:cubicBezTo>
                                  <a:pt x="22479" y="35941"/>
                                  <a:pt x="18923" y="41656"/>
                                  <a:pt x="18288" y="46609"/>
                                </a:cubicBezTo>
                                <a:cubicBezTo>
                                  <a:pt x="17653" y="51562"/>
                                  <a:pt x="18796" y="55499"/>
                                  <a:pt x="21717" y="58293"/>
                                </a:cubicBezTo>
                                <a:cubicBezTo>
                                  <a:pt x="23495" y="60198"/>
                                  <a:pt x="25781" y="61214"/>
                                  <a:pt x="28321" y="61595"/>
                                </a:cubicBezTo>
                                <a:cubicBezTo>
                                  <a:pt x="31115" y="61976"/>
                                  <a:pt x="34163" y="61341"/>
                                  <a:pt x="37592" y="59944"/>
                                </a:cubicBezTo>
                                <a:cubicBezTo>
                                  <a:pt x="39497" y="59055"/>
                                  <a:pt x="44958" y="56007"/>
                                  <a:pt x="53848" y="51054"/>
                                </a:cubicBezTo>
                                <a:cubicBezTo>
                                  <a:pt x="66548" y="43688"/>
                                  <a:pt x="75692" y="38862"/>
                                  <a:pt x="81407" y="36576"/>
                                </a:cubicBezTo>
                                <a:cubicBezTo>
                                  <a:pt x="87122" y="34290"/>
                                  <a:pt x="92710" y="33655"/>
                                  <a:pt x="98171" y="34671"/>
                                </a:cubicBezTo>
                                <a:cubicBezTo>
                                  <a:pt x="103759" y="35687"/>
                                  <a:pt x="108966" y="38608"/>
                                  <a:pt x="113792" y="43434"/>
                                </a:cubicBezTo>
                                <a:cubicBezTo>
                                  <a:pt x="118491" y="48133"/>
                                  <a:pt x="121539" y="53975"/>
                                  <a:pt x="123063" y="60960"/>
                                </a:cubicBezTo>
                                <a:cubicBezTo>
                                  <a:pt x="124460" y="67945"/>
                                  <a:pt x="123698" y="75057"/>
                                  <a:pt x="120777" y="82677"/>
                                </a:cubicBezTo>
                                <a:cubicBezTo>
                                  <a:pt x="117856" y="90170"/>
                                  <a:pt x="113030" y="97155"/>
                                  <a:pt x="106553" y="103759"/>
                                </a:cubicBezTo>
                                <a:cubicBezTo>
                                  <a:pt x="95631" y="114681"/>
                                  <a:pt x="85090" y="120650"/>
                                  <a:pt x="74803" y="121793"/>
                                </a:cubicBezTo>
                                <a:cubicBezTo>
                                  <a:pt x="64643" y="123063"/>
                                  <a:pt x="54229" y="120015"/>
                                  <a:pt x="43815" y="112649"/>
                                </a:cubicBezTo>
                                <a:lnTo>
                                  <a:pt x="55626" y="96393"/>
                                </a:lnTo>
                                <a:cubicBezTo>
                                  <a:pt x="61976" y="101219"/>
                                  <a:pt x="68580" y="103378"/>
                                  <a:pt x="75184" y="102743"/>
                                </a:cubicBezTo>
                                <a:cubicBezTo>
                                  <a:pt x="81788" y="102108"/>
                                  <a:pt x="88265" y="98552"/>
                                  <a:pt x="94742" y="92075"/>
                                </a:cubicBezTo>
                                <a:cubicBezTo>
                                  <a:pt x="101219" y="85598"/>
                                  <a:pt x="104775" y="79375"/>
                                  <a:pt x="105283" y="73660"/>
                                </a:cubicBezTo>
                                <a:cubicBezTo>
                                  <a:pt x="105791" y="67818"/>
                                  <a:pt x="104267" y="63119"/>
                                  <a:pt x="100711" y="59563"/>
                                </a:cubicBezTo>
                                <a:cubicBezTo>
                                  <a:pt x="97409" y="56261"/>
                                  <a:pt x="93599" y="55245"/>
                                  <a:pt x="88900" y="56134"/>
                                </a:cubicBezTo>
                                <a:cubicBezTo>
                                  <a:pt x="85725" y="56769"/>
                                  <a:pt x="79248" y="60071"/>
                                  <a:pt x="69596" y="65786"/>
                                </a:cubicBezTo>
                                <a:cubicBezTo>
                                  <a:pt x="56515" y="73660"/>
                                  <a:pt x="46990" y="78613"/>
                                  <a:pt x="41021" y="80645"/>
                                </a:cubicBezTo>
                                <a:cubicBezTo>
                                  <a:pt x="35179" y="82804"/>
                                  <a:pt x="29464" y="83185"/>
                                  <a:pt x="24003" y="81915"/>
                                </a:cubicBezTo>
                                <a:cubicBezTo>
                                  <a:pt x="18542" y="80518"/>
                                  <a:pt x="13716" y="77851"/>
                                  <a:pt x="9652" y="73787"/>
                                </a:cubicBezTo>
                                <a:cubicBezTo>
                                  <a:pt x="5842" y="69977"/>
                                  <a:pt x="3302" y="65659"/>
                                  <a:pt x="1778" y="60833"/>
                                </a:cubicBezTo>
                                <a:cubicBezTo>
                                  <a:pt x="254" y="55880"/>
                                  <a:pt x="0" y="50927"/>
                                  <a:pt x="889" y="45847"/>
                                </a:cubicBezTo>
                                <a:cubicBezTo>
                                  <a:pt x="1397" y="42037"/>
                                  <a:pt x="3048" y="37592"/>
                                  <a:pt x="5715" y="32639"/>
                                </a:cubicBezTo>
                                <a:cubicBezTo>
                                  <a:pt x="8382" y="27813"/>
                                  <a:pt x="11938" y="23114"/>
                                  <a:pt x="16256" y="18669"/>
                                </a:cubicBezTo>
                                <a:cubicBezTo>
                                  <a:pt x="22860" y="12192"/>
                                  <a:pt x="29591" y="7366"/>
                                  <a:pt x="36449" y="4191"/>
                                </a:cubicBezTo>
                                <a:cubicBezTo>
                                  <a:pt x="43307" y="1143"/>
                                  <a:pt x="49530" y="0"/>
                                  <a:pt x="55118" y="8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2487625" y="3465576"/>
                            <a:ext cx="77505" cy="130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05" h="130084">
                                <a:moveTo>
                                  <a:pt x="59817" y="0"/>
                                </a:moveTo>
                                <a:lnTo>
                                  <a:pt x="77505" y="2010"/>
                                </a:lnTo>
                                <a:lnTo>
                                  <a:pt x="77505" y="21085"/>
                                </a:lnTo>
                                <a:lnTo>
                                  <a:pt x="68834" y="18161"/>
                                </a:lnTo>
                                <a:cubicBezTo>
                                  <a:pt x="59182" y="17145"/>
                                  <a:pt x="51181" y="19812"/>
                                  <a:pt x="45085" y="25908"/>
                                </a:cubicBezTo>
                                <a:cubicBezTo>
                                  <a:pt x="39116" y="31877"/>
                                  <a:pt x="36576" y="40132"/>
                                  <a:pt x="37592" y="50419"/>
                                </a:cubicBezTo>
                                <a:cubicBezTo>
                                  <a:pt x="38481" y="60706"/>
                                  <a:pt x="44450" y="71247"/>
                                  <a:pt x="55245" y="82042"/>
                                </a:cubicBezTo>
                                <a:cubicBezTo>
                                  <a:pt x="60643" y="87440"/>
                                  <a:pt x="65881" y="91599"/>
                                  <a:pt x="70961" y="94504"/>
                                </a:cubicBezTo>
                                <a:lnTo>
                                  <a:pt x="77505" y="96693"/>
                                </a:lnTo>
                                <a:lnTo>
                                  <a:pt x="77505" y="130084"/>
                                </a:lnTo>
                                <a:lnTo>
                                  <a:pt x="0" y="52578"/>
                                </a:lnTo>
                                <a:lnTo>
                                  <a:pt x="12954" y="39624"/>
                                </a:lnTo>
                                <a:lnTo>
                                  <a:pt x="23749" y="50546"/>
                                </a:lnTo>
                                <a:cubicBezTo>
                                  <a:pt x="22606" y="43180"/>
                                  <a:pt x="22860" y="36576"/>
                                  <a:pt x="24511" y="30607"/>
                                </a:cubicBezTo>
                                <a:cubicBezTo>
                                  <a:pt x="26289" y="24638"/>
                                  <a:pt x="29845" y="18923"/>
                                  <a:pt x="35306" y="13462"/>
                                </a:cubicBezTo>
                                <a:cubicBezTo>
                                  <a:pt x="42545" y="6223"/>
                                  <a:pt x="50673" y="1778"/>
                                  <a:pt x="598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2546299" y="3381502"/>
                            <a:ext cx="18831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1" h="30480">
                                <a:moveTo>
                                  <a:pt x="14224" y="0"/>
                                </a:moveTo>
                                <a:lnTo>
                                  <a:pt x="18831" y="4571"/>
                                </a:lnTo>
                                <a:lnTo>
                                  <a:pt x="18831" y="28032"/>
                                </a:lnTo>
                                <a:lnTo>
                                  <a:pt x="16383" y="30480"/>
                                </a:lnTo>
                                <a:lnTo>
                                  <a:pt x="0" y="14097"/>
                                </a:lnTo>
                                <a:lnTo>
                                  <a:pt x="14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2565130" y="3467586"/>
                            <a:ext cx="59655" cy="166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55" h="166519">
                                <a:moveTo>
                                  <a:pt x="0" y="0"/>
                                </a:moveTo>
                                <a:lnTo>
                                  <a:pt x="10252" y="1165"/>
                                </a:lnTo>
                                <a:cubicBezTo>
                                  <a:pt x="19777" y="5102"/>
                                  <a:pt x="28540" y="11071"/>
                                  <a:pt x="36541" y="19072"/>
                                </a:cubicBezTo>
                                <a:cubicBezTo>
                                  <a:pt x="45050" y="27581"/>
                                  <a:pt x="51273" y="36852"/>
                                  <a:pt x="55083" y="46885"/>
                                </a:cubicBezTo>
                                <a:cubicBezTo>
                                  <a:pt x="58893" y="56791"/>
                                  <a:pt x="59655" y="66570"/>
                                  <a:pt x="57369" y="76095"/>
                                </a:cubicBezTo>
                                <a:cubicBezTo>
                                  <a:pt x="55210" y="85620"/>
                                  <a:pt x="50892" y="93621"/>
                                  <a:pt x="44415" y="100098"/>
                                </a:cubicBezTo>
                                <a:cubicBezTo>
                                  <a:pt x="39716" y="104797"/>
                                  <a:pt x="34382" y="107972"/>
                                  <a:pt x="28667" y="109750"/>
                                </a:cubicBezTo>
                                <a:cubicBezTo>
                                  <a:pt x="22952" y="111528"/>
                                  <a:pt x="17237" y="112163"/>
                                  <a:pt x="11776" y="111528"/>
                                </a:cubicBezTo>
                                <a:lnTo>
                                  <a:pt x="52670" y="152295"/>
                                </a:lnTo>
                                <a:lnTo>
                                  <a:pt x="38446" y="166519"/>
                                </a:lnTo>
                                <a:lnTo>
                                  <a:pt x="0" y="128074"/>
                                </a:lnTo>
                                <a:lnTo>
                                  <a:pt x="0" y="94683"/>
                                </a:lnTo>
                                <a:lnTo>
                                  <a:pt x="8220" y="97431"/>
                                </a:lnTo>
                                <a:cubicBezTo>
                                  <a:pt x="17745" y="98193"/>
                                  <a:pt x="25619" y="95526"/>
                                  <a:pt x="31842" y="89303"/>
                                </a:cubicBezTo>
                                <a:cubicBezTo>
                                  <a:pt x="38065" y="82953"/>
                                  <a:pt x="40859" y="74952"/>
                                  <a:pt x="39970" y="65046"/>
                                </a:cubicBezTo>
                                <a:cubicBezTo>
                                  <a:pt x="39208" y="55267"/>
                                  <a:pt x="33112" y="44726"/>
                                  <a:pt x="21936" y="33550"/>
                                </a:cubicBezTo>
                                <a:cubicBezTo>
                                  <a:pt x="16602" y="28216"/>
                                  <a:pt x="11363" y="24089"/>
                                  <a:pt x="6251" y="21184"/>
                                </a:cubicBezTo>
                                <a:lnTo>
                                  <a:pt x="0" y="190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2578176" y="3413379"/>
                            <a:ext cx="98044" cy="97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44" h="97917">
                                <a:moveTo>
                                  <a:pt x="14224" y="0"/>
                                </a:moveTo>
                                <a:lnTo>
                                  <a:pt x="98044" y="83820"/>
                                </a:lnTo>
                                <a:lnTo>
                                  <a:pt x="83820" y="97917"/>
                                </a:lnTo>
                                <a:lnTo>
                                  <a:pt x="0" y="14097"/>
                                </a:lnTo>
                                <a:lnTo>
                                  <a:pt x="14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2565130" y="3386073"/>
                            <a:ext cx="11776" cy="23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6" h="23461">
                                <a:moveTo>
                                  <a:pt x="0" y="0"/>
                                </a:moveTo>
                                <a:lnTo>
                                  <a:pt x="11776" y="11685"/>
                                </a:lnTo>
                                <a:lnTo>
                                  <a:pt x="0" y="234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2623007" y="3343910"/>
                            <a:ext cx="124460" cy="123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0" h="123063">
                                <a:moveTo>
                                  <a:pt x="55245" y="889"/>
                                </a:moveTo>
                                <a:cubicBezTo>
                                  <a:pt x="60833" y="1778"/>
                                  <a:pt x="66802" y="4445"/>
                                  <a:pt x="73025" y="9017"/>
                                </a:cubicBezTo>
                                <a:lnTo>
                                  <a:pt x="61087" y="24765"/>
                                </a:lnTo>
                                <a:cubicBezTo>
                                  <a:pt x="56134" y="21082"/>
                                  <a:pt x="50927" y="19558"/>
                                  <a:pt x="45466" y="20193"/>
                                </a:cubicBezTo>
                                <a:cubicBezTo>
                                  <a:pt x="40005" y="20828"/>
                                  <a:pt x="34544" y="23876"/>
                                  <a:pt x="29083" y="29337"/>
                                </a:cubicBezTo>
                                <a:cubicBezTo>
                                  <a:pt x="22479" y="35941"/>
                                  <a:pt x="18923" y="41656"/>
                                  <a:pt x="18288" y="46609"/>
                                </a:cubicBezTo>
                                <a:cubicBezTo>
                                  <a:pt x="17653" y="51562"/>
                                  <a:pt x="18796" y="55372"/>
                                  <a:pt x="21717" y="58293"/>
                                </a:cubicBezTo>
                                <a:cubicBezTo>
                                  <a:pt x="23495" y="60198"/>
                                  <a:pt x="25781" y="61214"/>
                                  <a:pt x="28448" y="61595"/>
                                </a:cubicBezTo>
                                <a:cubicBezTo>
                                  <a:pt x="31115" y="61976"/>
                                  <a:pt x="34163" y="61341"/>
                                  <a:pt x="37592" y="59944"/>
                                </a:cubicBezTo>
                                <a:cubicBezTo>
                                  <a:pt x="39624" y="59055"/>
                                  <a:pt x="44958" y="56007"/>
                                  <a:pt x="53848" y="50927"/>
                                </a:cubicBezTo>
                                <a:cubicBezTo>
                                  <a:pt x="66548" y="43561"/>
                                  <a:pt x="75692" y="38862"/>
                                  <a:pt x="81407" y="36576"/>
                                </a:cubicBezTo>
                                <a:cubicBezTo>
                                  <a:pt x="87122" y="34290"/>
                                  <a:pt x="92710" y="33655"/>
                                  <a:pt x="98298" y="34671"/>
                                </a:cubicBezTo>
                                <a:cubicBezTo>
                                  <a:pt x="103759" y="35687"/>
                                  <a:pt x="108966" y="38608"/>
                                  <a:pt x="113792" y="43434"/>
                                </a:cubicBezTo>
                                <a:cubicBezTo>
                                  <a:pt x="118491" y="48133"/>
                                  <a:pt x="121666" y="53975"/>
                                  <a:pt x="123063" y="60960"/>
                                </a:cubicBezTo>
                                <a:cubicBezTo>
                                  <a:pt x="124460" y="67818"/>
                                  <a:pt x="123698" y="75057"/>
                                  <a:pt x="120777" y="82550"/>
                                </a:cubicBezTo>
                                <a:cubicBezTo>
                                  <a:pt x="117856" y="90043"/>
                                  <a:pt x="113157" y="97155"/>
                                  <a:pt x="106553" y="103759"/>
                                </a:cubicBezTo>
                                <a:cubicBezTo>
                                  <a:pt x="95631" y="114554"/>
                                  <a:pt x="85090" y="120650"/>
                                  <a:pt x="74803" y="121793"/>
                                </a:cubicBezTo>
                                <a:cubicBezTo>
                                  <a:pt x="64643" y="123063"/>
                                  <a:pt x="54229" y="119888"/>
                                  <a:pt x="43815" y="112649"/>
                                </a:cubicBezTo>
                                <a:lnTo>
                                  <a:pt x="55626" y="96393"/>
                                </a:lnTo>
                                <a:cubicBezTo>
                                  <a:pt x="62103" y="101219"/>
                                  <a:pt x="68580" y="103378"/>
                                  <a:pt x="75184" y="102743"/>
                                </a:cubicBezTo>
                                <a:cubicBezTo>
                                  <a:pt x="81788" y="102108"/>
                                  <a:pt x="88265" y="98552"/>
                                  <a:pt x="94742" y="92075"/>
                                </a:cubicBezTo>
                                <a:cubicBezTo>
                                  <a:pt x="101346" y="85598"/>
                                  <a:pt x="104775" y="79375"/>
                                  <a:pt x="105283" y="73660"/>
                                </a:cubicBezTo>
                                <a:cubicBezTo>
                                  <a:pt x="105791" y="67818"/>
                                  <a:pt x="104267" y="63119"/>
                                  <a:pt x="100711" y="59563"/>
                                </a:cubicBezTo>
                                <a:cubicBezTo>
                                  <a:pt x="97536" y="56261"/>
                                  <a:pt x="93599" y="55118"/>
                                  <a:pt x="88900" y="56134"/>
                                </a:cubicBezTo>
                                <a:cubicBezTo>
                                  <a:pt x="85725" y="56769"/>
                                  <a:pt x="79248" y="60071"/>
                                  <a:pt x="69596" y="65786"/>
                                </a:cubicBezTo>
                                <a:cubicBezTo>
                                  <a:pt x="56515" y="73660"/>
                                  <a:pt x="46990" y="78613"/>
                                  <a:pt x="41148" y="80645"/>
                                </a:cubicBezTo>
                                <a:cubicBezTo>
                                  <a:pt x="35179" y="82804"/>
                                  <a:pt x="29464" y="83185"/>
                                  <a:pt x="24003" y="81788"/>
                                </a:cubicBezTo>
                                <a:cubicBezTo>
                                  <a:pt x="18542" y="80518"/>
                                  <a:pt x="13716" y="77851"/>
                                  <a:pt x="9652" y="73660"/>
                                </a:cubicBezTo>
                                <a:cubicBezTo>
                                  <a:pt x="5842" y="69977"/>
                                  <a:pt x="3302" y="65659"/>
                                  <a:pt x="1778" y="60833"/>
                                </a:cubicBezTo>
                                <a:cubicBezTo>
                                  <a:pt x="381" y="55880"/>
                                  <a:pt x="0" y="50927"/>
                                  <a:pt x="889" y="45847"/>
                                </a:cubicBezTo>
                                <a:cubicBezTo>
                                  <a:pt x="1397" y="42037"/>
                                  <a:pt x="3048" y="37592"/>
                                  <a:pt x="5715" y="32639"/>
                                </a:cubicBezTo>
                                <a:cubicBezTo>
                                  <a:pt x="8382" y="27686"/>
                                  <a:pt x="11938" y="23114"/>
                                  <a:pt x="16383" y="18669"/>
                                </a:cubicBezTo>
                                <a:cubicBezTo>
                                  <a:pt x="22860" y="12065"/>
                                  <a:pt x="29591" y="7239"/>
                                  <a:pt x="36449" y="4191"/>
                                </a:cubicBezTo>
                                <a:cubicBezTo>
                                  <a:pt x="43307" y="1143"/>
                                  <a:pt x="49530" y="0"/>
                                  <a:pt x="55245" y="8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2694508" y="3255518"/>
                            <a:ext cx="151892" cy="139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92" h="139573">
                                <a:moveTo>
                                  <a:pt x="70866" y="762"/>
                                </a:moveTo>
                                <a:cubicBezTo>
                                  <a:pt x="75946" y="1651"/>
                                  <a:pt x="80899" y="3683"/>
                                  <a:pt x="85725" y="6858"/>
                                </a:cubicBezTo>
                                <a:cubicBezTo>
                                  <a:pt x="88900" y="9017"/>
                                  <a:pt x="93853" y="13335"/>
                                  <a:pt x="100330" y="19939"/>
                                </a:cubicBezTo>
                                <a:lnTo>
                                  <a:pt x="151892" y="71374"/>
                                </a:lnTo>
                                <a:lnTo>
                                  <a:pt x="137668" y="85598"/>
                                </a:lnTo>
                                <a:lnTo>
                                  <a:pt x="86741" y="34671"/>
                                </a:lnTo>
                                <a:cubicBezTo>
                                  <a:pt x="80899" y="28829"/>
                                  <a:pt x="76073" y="25019"/>
                                  <a:pt x="72136" y="23368"/>
                                </a:cubicBezTo>
                                <a:cubicBezTo>
                                  <a:pt x="68072" y="21590"/>
                                  <a:pt x="63881" y="21209"/>
                                  <a:pt x="59309" y="22352"/>
                                </a:cubicBezTo>
                                <a:cubicBezTo>
                                  <a:pt x="54864" y="23495"/>
                                  <a:pt x="50673" y="25908"/>
                                  <a:pt x="46863" y="29718"/>
                                </a:cubicBezTo>
                                <a:cubicBezTo>
                                  <a:pt x="40767" y="35687"/>
                                  <a:pt x="37465" y="42799"/>
                                  <a:pt x="36957" y="51054"/>
                                </a:cubicBezTo>
                                <a:cubicBezTo>
                                  <a:pt x="36449" y="59309"/>
                                  <a:pt x="41529" y="68834"/>
                                  <a:pt x="52197" y="79502"/>
                                </a:cubicBezTo>
                                <a:lnTo>
                                  <a:pt x="98044" y="125349"/>
                                </a:lnTo>
                                <a:lnTo>
                                  <a:pt x="83820" y="139573"/>
                                </a:lnTo>
                                <a:lnTo>
                                  <a:pt x="0" y="55753"/>
                                </a:lnTo>
                                <a:lnTo>
                                  <a:pt x="12827" y="42926"/>
                                </a:lnTo>
                                <a:lnTo>
                                  <a:pt x="24638" y="54864"/>
                                </a:lnTo>
                                <a:cubicBezTo>
                                  <a:pt x="21590" y="39497"/>
                                  <a:pt x="25908" y="26035"/>
                                  <a:pt x="37592" y="14351"/>
                                </a:cubicBezTo>
                                <a:cubicBezTo>
                                  <a:pt x="42672" y="9271"/>
                                  <a:pt x="48133" y="5588"/>
                                  <a:pt x="54229" y="3175"/>
                                </a:cubicBezTo>
                                <a:cubicBezTo>
                                  <a:pt x="60325" y="762"/>
                                  <a:pt x="65786" y="0"/>
                                  <a:pt x="70866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2784043" y="3207512"/>
                            <a:ext cx="98044" cy="98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44" h="98044">
                                <a:moveTo>
                                  <a:pt x="14224" y="0"/>
                                </a:moveTo>
                                <a:lnTo>
                                  <a:pt x="98044" y="83820"/>
                                </a:lnTo>
                                <a:lnTo>
                                  <a:pt x="83820" y="98044"/>
                                </a:lnTo>
                                <a:lnTo>
                                  <a:pt x="0" y="14224"/>
                                </a:lnTo>
                                <a:lnTo>
                                  <a:pt x="14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2" name="Shape 8842"/>
                        <wps:cNvSpPr/>
                        <wps:spPr>
                          <a:xfrm>
                            <a:off x="2752166" y="3175635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0480">
                                <a:moveTo>
                                  <a:pt x="14224" y="0"/>
                                </a:moveTo>
                                <a:lnTo>
                                  <a:pt x="30480" y="16256"/>
                                </a:lnTo>
                                <a:lnTo>
                                  <a:pt x="16256" y="30480"/>
                                </a:lnTo>
                                <a:lnTo>
                                  <a:pt x="0" y="14224"/>
                                </a:lnTo>
                                <a:lnTo>
                                  <a:pt x="14224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2820619" y="3129407"/>
                            <a:ext cx="151892" cy="139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92" h="139573">
                                <a:moveTo>
                                  <a:pt x="70866" y="762"/>
                                </a:moveTo>
                                <a:cubicBezTo>
                                  <a:pt x="75946" y="1651"/>
                                  <a:pt x="80899" y="3683"/>
                                  <a:pt x="85725" y="6858"/>
                                </a:cubicBezTo>
                                <a:cubicBezTo>
                                  <a:pt x="88900" y="9017"/>
                                  <a:pt x="93726" y="13335"/>
                                  <a:pt x="100330" y="19939"/>
                                </a:cubicBezTo>
                                <a:lnTo>
                                  <a:pt x="151892" y="71501"/>
                                </a:lnTo>
                                <a:lnTo>
                                  <a:pt x="137668" y="85598"/>
                                </a:lnTo>
                                <a:lnTo>
                                  <a:pt x="86741" y="34671"/>
                                </a:lnTo>
                                <a:cubicBezTo>
                                  <a:pt x="80899" y="28829"/>
                                  <a:pt x="76073" y="25146"/>
                                  <a:pt x="72009" y="23368"/>
                                </a:cubicBezTo>
                                <a:cubicBezTo>
                                  <a:pt x="68072" y="21590"/>
                                  <a:pt x="63881" y="21209"/>
                                  <a:pt x="59309" y="22352"/>
                                </a:cubicBezTo>
                                <a:cubicBezTo>
                                  <a:pt x="54737" y="23495"/>
                                  <a:pt x="50673" y="25908"/>
                                  <a:pt x="46863" y="29718"/>
                                </a:cubicBezTo>
                                <a:cubicBezTo>
                                  <a:pt x="40767" y="35687"/>
                                  <a:pt x="37465" y="42926"/>
                                  <a:pt x="36957" y="51181"/>
                                </a:cubicBezTo>
                                <a:cubicBezTo>
                                  <a:pt x="36449" y="59309"/>
                                  <a:pt x="41529" y="68834"/>
                                  <a:pt x="52197" y="79629"/>
                                </a:cubicBezTo>
                                <a:lnTo>
                                  <a:pt x="98044" y="125349"/>
                                </a:lnTo>
                                <a:lnTo>
                                  <a:pt x="83820" y="139573"/>
                                </a:lnTo>
                                <a:lnTo>
                                  <a:pt x="0" y="55753"/>
                                </a:lnTo>
                                <a:lnTo>
                                  <a:pt x="12700" y="42926"/>
                                </a:lnTo>
                                <a:lnTo>
                                  <a:pt x="24638" y="54864"/>
                                </a:lnTo>
                                <a:cubicBezTo>
                                  <a:pt x="21590" y="39497"/>
                                  <a:pt x="25908" y="26035"/>
                                  <a:pt x="37592" y="14351"/>
                                </a:cubicBezTo>
                                <a:cubicBezTo>
                                  <a:pt x="42545" y="9271"/>
                                  <a:pt x="48133" y="5588"/>
                                  <a:pt x="54229" y="3175"/>
                                </a:cubicBezTo>
                                <a:cubicBezTo>
                                  <a:pt x="60198" y="762"/>
                                  <a:pt x="65786" y="0"/>
                                  <a:pt x="70866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2923362" y="3027299"/>
                            <a:ext cx="59861" cy="13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61" h="135086">
                                <a:moveTo>
                                  <a:pt x="55118" y="0"/>
                                </a:moveTo>
                                <a:lnTo>
                                  <a:pt x="59861" y="4744"/>
                                </a:lnTo>
                                <a:lnTo>
                                  <a:pt x="59861" y="39924"/>
                                </a:lnTo>
                                <a:lnTo>
                                  <a:pt x="52705" y="37719"/>
                                </a:lnTo>
                                <a:cubicBezTo>
                                  <a:pt x="42926" y="37085"/>
                                  <a:pt x="34798" y="40005"/>
                                  <a:pt x="28448" y="46355"/>
                                </a:cubicBezTo>
                                <a:cubicBezTo>
                                  <a:pt x="22098" y="52705"/>
                                  <a:pt x="19304" y="60579"/>
                                  <a:pt x="20066" y="70231"/>
                                </a:cubicBezTo>
                                <a:cubicBezTo>
                                  <a:pt x="20701" y="79756"/>
                                  <a:pt x="26162" y="89535"/>
                                  <a:pt x="36195" y="99695"/>
                                </a:cubicBezTo>
                                <a:cubicBezTo>
                                  <a:pt x="41720" y="105156"/>
                                  <a:pt x="47022" y="109348"/>
                                  <a:pt x="52118" y="112268"/>
                                </a:cubicBezTo>
                                <a:lnTo>
                                  <a:pt x="59861" y="114881"/>
                                </a:lnTo>
                                <a:lnTo>
                                  <a:pt x="59861" y="135086"/>
                                </a:lnTo>
                                <a:lnTo>
                                  <a:pt x="41196" y="129112"/>
                                </a:lnTo>
                                <a:cubicBezTo>
                                  <a:pt x="34639" y="125699"/>
                                  <a:pt x="28448" y="121095"/>
                                  <a:pt x="22606" y="115316"/>
                                </a:cubicBezTo>
                                <a:cubicBezTo>
                                  <a:pt x="14605" y="107315"/>
                                  <a:pt x="8763" y="98425"/>
                                  <a:pt x="4826" y="88773"/>
                                </a:cubicBezTo>
                                <a:cubicBezTo>
                                  <a:pt x="1016" y="79122"/>
                                  <a:pt x="0" y="69723"/>
                                  <a:pt x="1778" y="60579"/>
                                </a:cubicBezTo>
                                <a:cubicBezTo>
                                  <a:pt x="3556" y="51308"/>
                                  <a:pt x="8255" y="43053"/>
                                  <a:pt x="15621" y="35687"/>
                                </a:cubicBezTo>
                                <a:cubicBezTo>
                                  <a:pt x="25527" y="25781"/>
                                  <a:pt x="37719" y="21590"/>
                                  <a:pt x="52070" y="23241"/>
                                </a:cubicBezTo>
                                <a:lnTo>
                                  <a:pt x="42037" y="13081"/>
                                </a:lnTo>
                                <a:lnTo>
                                  <a:pt x="551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2983224" y="3032042"/>
                            <a:ext cx="94316" cy="17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16" h="170136">
                                <a:moveTo>
                                  <a:pt x="0" y="0"/>
                                </a:moveTo>
                                <a:lnTo>
                                  <a:pt x="67646" y="67647"/>
                                </a:lnTo>
                                <a:cubicBezTo>
                                  <a:pt x="80728" y="80728"/>
                                  <a:pt x="88602" y="91269"/>
                                  <a:pt x="91396" y="99397"/>
                                </a:cubicBezTo>
                                <a:cubicBezTo>
                                  <a:pt x="94190" y="107525"/>
                                  <a:pt x="94316" y="116034"/>
                                  <a:pt x="91777" y="124924"/>
                                </a:cubicBezTo>
                                <a:cubicBezTo>
                                  <a:pt x="89109" y="133814"/>
                                  <a:pt x="83648" y="142577"/>
                                  <a:pt x="75140" y="150959"/>
                                </a:cubicBezTo>
                                <a:cubicBezTo>
                                  <a:pt x="65234" y="160992"/>
                                  <a:pt x="54820" y="166834"/>
                                  <a:pt x="44152" y="168485"/>
                                </a:cubicBezTo>
                                <a:cubicBezTo>
                                  <a:pt x="33610" y="170136"/>
                                  <a:pt x="23831" y="166326"/>
                                  <a:pt x="14941" y="157055"/>
                                </a:cubicBezTo>
                                <a:lnTo>
                                  <a:pt x="30816" y="145244"/>
                                </a:lnTo>
                                <a:cubicBezTo>
                                  <a:pt x="35642" y="148927"/>
                                  <a:pt x="40341" y="150451"/>
                                  <a:pt x="44914" y="149816"/>
                                </a:cubicBezTo>
                                <a:cubicBezTo>
                                  <a:pt x="51136" y="148927"/>
                                  <a:pt x="57233" y="145371"/>
                                  <a:pt x="63328" y="139275"/>
                                </a:cubicBezTo>
                                <a:cubicBezTo>
                                  <a:pt x="69933" y="132671"/>
                                  <a:pt x="73742" y="126321"/>
                                  <a:pt x="74631" y="120098"/>
                                </a:cubicBezTo>
                                <a:cubicBezTo>
                                  <a:pt x="75521" y="113875"/>
                                  <a:pt x="74378" y="107779"/>
                                  <a:pt x="70821" y="101810"/>
                                </a:cubicBezTo>
                                <a:cubicBezTo>
                                  <a:pt x="68662" y="98127"/>
                                  <a:pt x="62947" y="91777"/>
                                  <a:pt x="53677" y="82506"/>
                                </a:cubicBezTo>
                                <a:cubicBezTo>
                                  <a:pt x="54692" y="96095"/>
                                  <a:pt x="50628" y="107398"/>
                                  <a:pt x="41358" y="116669"/>
                                </a:cubicBezTo>
                                <a:cubicBezTo>
                                  <a:pt x="29928" y="128226"/>
                                  <a:pt x="16846" y="132925"/>
                                  <a:pt x="2115" y="131020"/>
                                </a:cubicBezTo>
                                <a:lnTo>
                                  <a:pt x="0" y="130343"/>
                                </a:lnTo>
                                <a:lnTo>
                                  <a:pt x="0" y="110137"/>
                                </a:lnTo>
                                <a:lnTo>
                                  <a:pt x="6940" y="112478"/>
                                </a:lnTo>
                                <a:cubicBezTo>
                                  <a:pt x="16465" y="113113"/>
                                  <a:pt x="24466" y="110192"/>
                                  <a:pt x="30943" y="103588"/>
                                </a:cubicBezTo>
                                <a:cubicBezTo>
                                  <a:pt x="37547" y="97111"/>
                                  <a:pt x="40468" y="89110"/>
                                  <a:pt x="39834" y="79585"/>
                                </a:cubicBezTo>
                                <a:cubicBezTo>
                                  <a:pt x="39198" y="70187"/>
                                  <a:pt x="33610" y="60154"/>
                                  <a:pt x="22815" y="49359"/>
                                </a:cubicBezTo>
                                <a:cubicBezTo>
                                  <a:pt x="17735" y="44215"/>
                                  <a:pt x="12687" y="40278"/>
                                  <a:pt x="7686" y="37548"/>
                                </a:cubicBezTo>
                                <a:lnTo>
                                  <a:pt x="0" y="351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Rectangle 289"/>
                        <wps:cNvSpPr/>
                        <wps:spPr>
                          <a:xfrm rot="-5399999">
                            <a:off x="-396009" y="1181291"/>
                            <a:ext cx="1131021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92934"/>
                                  <w:sz w:val="36"/>
                                </w:rPr>
                                <w:t>Procent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" name="Picture 29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164406" y="0"/>
                            <a:ext cx="3959353" cy="42047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650" style="width:639.666pt;height:358.963pt;mso-position-horizontal-relative:char;mso-position-vertical-relative:line" coordsize="81237,45588">
                <v:shape id="Shape 205" style="position:absolute;width:28605;height:0;left:8710;top:23743;" coordsize="2860548,0" path="m0,0l2860548,0">
                  <v:stroke weight="0.72pt" endcap="flat" joinstyle="round" on="true" color="#8d8d8f"/>
                  <v:fill on="false" color="#000000" opacity="0"/>
                </v:shape>
                <v:shape id="Shape 206" style="position:absolute;width:28605;height:0;left:8710;top:19324;" coordsize="2860548,0" path="m0,0l2860548,0">
                  <v:stroke weight="0.72pt" endcap="flat" joinstyle="round" on="true" color="#8d8d8f"/>
                  <v:fill on="false" color="#000000" opacity="0"/>
                </v:shape>
                <v:shape id="Shape 207" style="position:absolute;width:28605;height:0;left:8710;top:14889;" coordsize="2860548,0" path="m0,0l2860548,0">
                  <v:stroke weight="0.72pt" endcap="flat" joinstyle="round" on="true" color="#8d8d8f"/>
                  <v:fill on="false" color="#000000" opacity="0"/>
                </v:shape>
                <v:shape id="Shape 208" style="position:absolute;width:28605;height:0;left:8710;top:10469;" coordsize="2860548,0" path="m0,0l2860548,0">
                  <v:stroke weight="0.72pt" endcap="flat" joinstyle="round" on="true" color="#8d8d8f"/>
                  <v:fill on="false" color="#000000" opacity="0"/>
                </v:shape>
                <v:shape id="Shape 209" style="position:absolute;width:28605;height:0;left:8710;top:6050;" coordsize="2860548,0" path="m0,0l2860548,0">
                  <v:stroke weight="0.72pt" endcap="flat" joinstyle="round" on="true" color="#8d8d8f"/>
                  <v:fill on="false" color="#000000" opacity="0"/>
                </v:shape>
                <v:shape id="Shape 210" style="position:absolute;width:28605;height:0;left:8710;top:1630;" coordsize="2860548,0" path="m0,0l2860548,0">
                  <v:stroke weight="0.72pt" endcap="flat" joinstyle="round" on="true" color="#8d8d8f"/>
                  <v:fill on="false" color="#000000" opacity="0"/>
                </v:shape>
                <v:shape id="Shape 8843" style="position:absolute;width:5715;height:670;left:13008;top:27492;" coordsize="571500,67056" path="m0,0l571500,0l571500,67056l0,67056l0,0">
                  <v:stroke weight="0pt" endcap="flat" joinstyle="round" on="false" color="#000000" opacity="0"/>
                  <v:fill on="true" color="#93a299"/>
                </v:shape>
                <v:shape id="Shape 8844" style="position:absolute;width:5730;height:21442;left:27303;top:6720;" coordsize="573024,2144268" path="m0,0l573024,0l573024,2144268l0,2144268l0,0">
                  <v:stroke weight="0pt" endcap="flat" joinstyle="round" on="false" color="#000000" opacity="0"/>
                  <v:fill on="true" color="#93a299"/>
                </v:shape>
                <v:shape id="Shape 213" style="position:absolute;width:0;height:26532;left:8710;top:1630;" coordsize="0,2653284" path="m0,2653284l0,0">
                  <v:stroke weight="0.72pt" endcap="flat" joinstyle="round" on="true" color="#8d8d8f"/>
                  <v:fill on="false" color="#000000" opacity="0"/>
                </v:shape>
                <v:shape id="Shape 214" style="position:absolute;width:685;height:0;left:8024;top:28163;" coordsize="68580,0" path="m0,0l68580,0">
                  <v:stroke weight="0.72pt" endcap="flat" joinstyle="round" on="true" color="#8d8d8f"/>
                  <v:fill on="false" color="#000000" opacity="0"/>
                </v:shape>
                <v:shape id="Shape 215" style="position:absolute;width:685;height:0;left:8024;top:23743;" coordsize="68580,0" path="m0,0l68580,0">
                  <v:stroke weight="0.72pt" endcap="flat" joinstyle="round" on="true" color="#8d8d8f"/>
                  <v:fill on="false" color="#000000" opacity="0"/>
                </v:shape>
                <v:shape id="Shape 216" style="position:absolute;width:685;height:0;left:8024;top:19324;" coordsize="68580,0" path="m0,0l68580,0">
                  <v:stroke weight="0.72pt" endcap="flat" joinstyle="round" on="true" color="#8d8d8f"/>
                  <v:fill on="false" color="#000000" opacity="0"/>
                </v:shape>
                <v:shape id="Shape 217" style="position:absolute;width:685;height:0;left:8024;top:14889;" coordsize="68580,0" path="m0,0l68580,0">
                  <v:stroke weight="0.72pt" endcap="flat" joinstyle="round" on="true" color="#8d8d8f"/>
                  <v:fill on="false" color="#000000" opacity="0"/>
                </v:shape>
                <v:shape id="Shape 218" style="position:absolute;width:685;height:0;left:8024;top:10469;" coordsize="68580,0" path="m0,0l68580,0">
                  <v:stroke weight="0.72pt" endcap="flat" joinstyle="round" on="true" color="#8d8d8f"/>
                  <v:fill on="false" color="#000000" opacity="0"/>
                </v:shape>
                <v:shape id="Shape 219" style="position:absolute;width:685;height:0;left:8024;top:6050;" coordsize="68580,0" path="m0,0l68580,0">
                  <v:stroke weight="0.72pt" endcap="flat" joinstyle="round" on="true" color="#8d8d8f"/>
                  <v:fill on="false" color="#000000" opacity="0"/>
                </v:shape>
                <v:shape id="Shape 220" style="position:absolute;width:685;height:0;left:8024;top:1630;" coordsize="68580,0" path="m0,0l68580,0">
                  <v:stroke weight="0.72pt" endcap="flat" joinstyle="round" on="true" color="#8d8d8f"/>
                  <v:fill on="false" color="#000000" opacity="0"/>
                </v:shape>
                <v:shape id="Shape 221" style="position:absolute;width:28605;height:0;left:8710;top:28163;" coordsize="2860548,0" path="m0,0l2860548,0">
                  <v:stroke weight="0.72pt" endcap="flat" joinstyle="round" on="true" color="#8d8d8f"/>
                  <v:fill on="false" color="#000000" opacity="0"/>
                </v:shape>
                <v:shape id="Shape 222" style="position:absolute;width:0;height:685;left:8710;top:28163;" coordsize="0,68580" path="m0,0l0,68580">
                  <v:stroke weight="0.72pt" endcap="flat" joinstyle="round" on="true" color="#8d8d8f"/>
                  <v:fill on="false" color="#000000" opacity="0"/>
                </v:shape>
                <v:shape id="Shape 223" style="position:absolute;width:0;height:685;left:23020;top:28163;" coordsize="0,68580" path="m0,0l0,68580">
                  <v:stroke weight="0.72pt" endcap="flat" joinstyle="round" on="true" color="#8d8d8f"/>
                  <v:fill on="false" color="#000000" opacity="0"/>
                </v:shape>
                <v:shape id="Shape 224" style="position:absolute;width:0;height:685;left:37315;top:28163;" coordsize="0,68580" path="m0,0l0,68580">
                  <v:stroke weight="0.72pt" endcap="flat" joinstyle="round" on="true" color="#8d8d8f"/>
                  <v:fill on="false" color="#000000" opacity="0"/>
                </v:shape>
                <v:rect id="Rectangle 225" style="position:absolute;width:1690;height:3390;left:15226;top:243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226" style="position:absolute;width:3373;height:3390;left:28909;top:36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97</w:t>
                        </w:r>
                      </w:p>
                    </w:txbxContent>
                  </v:textbox>
                </v:rect>
                <v:rect id="Rectangle 227" style="position:absolute;width:1693;height:3394;left:5473;top:26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228" style="position:absolute;width:3373;height:3390;left:4202;top:22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229" style="position:absolute;width:3375;height:3394;left:4202;top:17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40</w:t>
                        </w:r>
                      </w:p>
                    </w:txbxContent>
                  </v:textbox>
                </v:rect>
                <v:rect id="Rectangle 230" style="position:absolute;width:3373;height:3390;left:4202;top:13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60</w:t>
                        </w:r>
                      </w:p>
                    </w:txbxContent>
                  </v:textbox>
                </v:rect>
                <v:rect id="Rectangle 231" style="position:absolute;width:3375;height:3394;left:4202;top:9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80</w:t>
                        </w:r>
                      </w:p>
                    </w:txbxContent>
                  </v:textbox>
                </v:rect>
                <v:rect id="Rectangle 232" style="position:absolute;width:5071;height:3390;left:2931;top:47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233" style="position:absolute;width:5071;height:3390;left:2931;top: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120</w:t>
                        </w:r>
                      </w:p>
                    </w:txbxContent>
                  </v:textbox>
                </v:rect>
                <v:shape id="Shape 235" style="position:absolute;width:1310;height:1310;left:682;top:44278;" coordsize="131026,131026" path="m15316,0l131026,115710l115710,131026l0,15316l15316,0x">
                  <v:stroke weight="0pt" endcap="flat" joinstyle="round" on="false" color="#000000" opacity="0"/>
                  <v:fill on="true" color="#292934"/>
                </v:shape>
                <v:shape id="Shape 236" style="position:absolute;width:1519;height:1395;left:1410;top:43783;" coordsize="151930,139598" path="m70866,851c75921,1689,80899,3709,85788,6922c88951,9030,93815,13373,100393,19952l151930,71489l137719,85687l86741,34709c80950,28918,76073,25146,72098,23381c68123,21616,63868,21286,59347,22390c54826,23495,50660,25946,46876,29731c40831,35789,37529,42926,36970,51156c36424,59398,41516,68885,52248,79616l98019,125387l83820,139598l0,55779l12776,42990l24701,54915c21654,39548,25933,26048,37567,14415c42621,9373,48171,5639,54216,3213c60274,788,65824,0,70866,851x">
                  <v:stroke weight="0pt" endcap="flat" joinstyle="round" on="false" color="#000000" opacity="0"/>
                  <v:fill on="true" color="#292934"/>
                </v:shape>
                <v:shape id="Shape 237" style="position:absolute;width:598;height:1350;left:2437;top:42762;" coordsize="59885,135055" path="m55131,0l59885,4754l59885,39985l52718,37770c42951,37109,34861,39993,28448,46406c22136,52731,19329,60655,20041,70206c20752,79756,26162,89586,36258,99682c41758,105182,47060,109392,52165,112313l59885,114879l59885,135055l41256,129148c34690,125743,28499,121133,22682,115316c14694,107315,8750,98489,4889,88837c1016,79185,0,69761,1816,60579c3619,51397,8242,43091,15659,35675c25552,25781,37706,21628,52121,23203l42024,13107l55131,0x">
                  <v:stroke weight="0pt" endcap="flat" joinstyle="round" on="false" color="#000000" opacity="0"/>
                  <v:fill on="true" color="#292934"/>
                </v:shape>
                <v:shape id="Shape 238" style="position:absolute;width:802;height:1701;left:3036;top:42810;" coordsize="80259,170112" path="m0,0l67699,67700l80259,81860l80259,143004l75192,150974c65198,160968,54872,166798,44217,168449c33562,170112,23808,166315,14969,157044l30831,145284c35683,148967,40382,150466,44966,149792c51126,148891,57247,145398,63356,139290c69935,132711,73694,126323,74646,120112c75586,113902,74329,107793,70849,101799c68703,98167,62962,91753,53653,82546c54758,96059,50669,107451,41410,116722c29892,128241,16811,133003,2193,130997l0,130301l0,110125l7006,112454c16417,113140,24418,110194,30996,103615c37524,97087,40483,89099,39874,79663c39264,70214,33600,60130,22868,49386c17738,44255,12670,40328,7665,37601l0,35231l0,0x">
                  <v:stroke weight="0pt" endcap="flat" joinstyle="round" on="false" color="#000000" opacity="0"/>
                  <v:fill on="true" color="#292934"/>
                </v:shape>
                <v:shape id="Shape 239" style="position:absolute;width:475;height:1147;left:3363;top:42033;" coordsize="47510,114751" path="m47510,0l47510,17531l40799,18318c36497,19884,32544,22468,28943,26069c22415,32596,19113,40267,19037,49081c18961,57895,22339,66188,29172,73986l47510,55647l47510,79003l40068,86444l47510,91484l47510,114751l43324,113684c36233,110184,29280,105024,22466,98204c8369,84108,1054,69528,521,54478c0,39441,5524,26119,17107,14550c22708,8942,28750,4806,35233,2135l47510,0x">
                  <v:stroke weight="0pt" endcap="flat" joinstyle="round" on="false" color="#000000" opacity="0"/>
                  <v:fill on="true" color="#292934"/>
                </v:shape>
                <v:shape id="Shape 240" style="position:absolute;width:140;height:611;left:3839;top:43629;" coordsize="14072,61144" path="m0,0l3163,3566c7122,8856,9799,13526,11189,17577c13983,25680,14072,34189,11469,43104l0,61144l0,0x">
                  <v:stroke weight="0pt" endcap="flat" joinstyle="round" on="false" color="#000000" opacity="0"/>
                  <v:fill on="true" color="#292934"/>
                </v:shape>
                <v:shape id="Shape 241" style="position:absolute;width:764;height:821;left:3839;top:42407;" coordsize="76404,82143" path="m67780,0c74042,10897,76404,21844,74880,32829c73356,43828,67730,54204,57989,63932c45733,76187,32233,82143,17501,81775l0,77316l0,54049l7105,58860c11932,61084,16739,62249,21527,62357c31103,62560,39383,59169,46394,52172c51601,46965,54674,41148,55626,34735c56566,28308,55119,21018,51283,12865l67780,0x">
                  <v:stroke weight="0pt" endcap="flat" joinstyle="round" on="false" color="#000000" opacity="0"/>
                  <v:fill on="true" color="#292934"/>
                </v:shape>
                <v:shape id="Shape 242" style="position:absolute;width:550;height:804;left:3839;top:42018;" coordsize="55068,80480" path="m8497,0c23242,533,37516,7709,51359,21552c52197,22390,53442,23685,55068,25413l0,80480l0,57125l28474,28651c20790,22238,13717,18733,7239,18161l0,19009l0,1478l8497,0x">
                  <v:stroke weight="0pt" endcap="flat" joinstyle="round" on="false" color="#000000" opacity="0"/>
                  <v:fill on="true" color="#292934"/>
                </v:shape>
                <v:shape id="Shape 243" style="position:absolute;width:1519;height:1395;left:4104;top:41089;" coordsize="151930,139598" path="m70879,838c75921,1689,80899,3708,85789,6922c88951,9030,93815,13360,100394,19939l151930,71488l137732,85687l86741,34696c80950,28918,76073,25133,72098,23381c68123,21615,63881,21285,59347,22390c54826,23495,50673,25946,46876,29731c40831,35776,37529,42926,36970,51155c36424,59398,41516,68872,52248,79616l98031,125387l83820,139598l0,55778l12789,42989l24702,54902c21654,39548,25933,26048,37567,14414c42621,9373,48171,5626,54216,3213c60274,787,65824,0,70879,838x">
                  <v:stroke weight="0pt" endcap="flat" joinstyle="round" on="false" color="#000000" opacity="0"/>
                  <v:fill on="true" color="#292934"/>
                </v:shape>
                <v:shape id="Shape 244" style="position:absolute;width:1208;height:1527;left:5256;top:39577;" coordsize="120853,152730" path="m26899,0l37160,14529c33680,16954,30632,19469,28003,22110c23685,26416,21552,30391,21603,34023c21653,37655,24206,41999,29261,47041l36995,54787l53340,38443l64389,49492l48044,65837l120853,138608l106693,152730l33922,79959l21374,92507l10312,81458l22873,68910l13945,59995c8318,54356,4635,49682,2896,45936c584,40894,0,35496,1168,29756c2324,24028,6007,18059,12217,11849c16218,7848,21107,3899,26899,0x">
                  <v:stroke weight="0pt" endcap="flat" joinstyle="round" on="false" color="#000000" opacity="0"/>
                  <v:fill on="true" color="#292934"/>
                </v:shape>
                <v:shape id="Shape 245" style="position:absolute;width:771;height:1694;left:6025;top:38921;" coordsize="77106,169496" path="m77106,0l77106,34677l76835,35930l77106,37201l77106,90561l74835,94714c71564,99909,67246,106218,61849,113642c57023,120271,54356,125630,53848,129732c53213,135320,54864,140108,58801,144096c62611,147843,67183,149582,72517,149354l77106,146965l77106,166920l68834,169128c59182,169496,50927,166334,44196,159653c39726,155120,36779,149570,35420,142991c34049,136425,34671,129770,37274,123065c39878,116359,45593,107241,54483,95722c61341,86768,66675,78856,70485,71960c69215,70588,68199,69483,67437,68645c60706,62016,54737,58752,49276,58854c43942,58968,37732,62461,30836,69357c26264,73941,22949,78361,20891,82615c18847,86883,18085,90769,18605,94299c19126,97830,21133,102326,24600,107800l9131,119953c4445,112321,1689,105323,851,98960c0,92585,1130,85803,4242,78589c7341,71389,12344,64327,19240,57444c28029,48656,36411,42890,44450,40159c49022,38572,54102,38419,59563,39677c59309,32628,60325,26012,62611,19827c64897,13642,69088,7533,75184,1475l77106,0x">
                  <v:stroke weight="0pt" endcap="flat" joinstyle="round" on="false" color="#000000" opacity="0"/>
                  <v:fill on="true" color="#292934"/>
                </v:shape>
                <v:shape id="Shape 246" style="position:absolute;width:1036;height:1818;left:6796;top:38771;" coordsize="103615,181891" path="m25383,1524c35162,0,44687,1397,54085,5588c63356,9906,71357,15240,77961,21819c78977,22822,80501,24473,82660,26784l22081,87325c29828,94805,36178,99365,41385,101016c46592,102679,52180,102718,58403,101143c64499,99556,69960,96457,74532,91821c79993,86411,83041,80264,83676,73394c84311,66535,82533,59576,78342,52515l95106,39573c101202,50991,103615,62256,102091,73355c100567,84455,95106,94692,85708,104064c78977,110744,71865,115329,64372,117831c56752,120333,48370,120929,38845,119609c38845,130454,37194,139929,34146,148056c31098,156197,26272,163487,19795,169964c15287,174492,10683,177934,6000,180289l0,181891l0,161936l11413,155994c17382,149949,21192,143167,22716,135674c24113,128169,23351,121501,20303,115659c18271,112141,13064,106058,4428,97435l0,105533l0,52172l2396,63419c4174,67542,6841,71615,10397,75642l56498,29553c47481,21971,38972,18263,31098,18428c23351,18580,16239,21870,9762,28296c6460,31610,3984,35151,2317,38918l0,49648l0,14972l11302,6295c15858,3810,20557,2223,25383,1524x">
                  <v:stroke weight="0pt" endcap="flat" joinstyle="round" on="false" color="#000000" opacity="0"/>
                  <v:fill on="true" color="#292934"/>
                </v:shape>
                <v:shape id="Shape 247" style="position:absolute;width:1299;height:1299;left:7014;top:37956;" coordsize="129921,129959" path="m14224,0l129921,115748l115697,129959l0,14224l14224,0x">
                  <v:stroke weight="0pt" endcap="flat" joinstyle="round" on="false" color="#000000" opacity="0"/>
                  <v:fill on="true" color="#292934"/>
                </v:shape>
                <v:shape id="Shape 248" style="position:absolute;width:1299;height:1299;left:7370;top:37600;" coordsize="129921,129959" path="m14224,0l129921,115697l115697,129959l0,14224l14224,0x">
                  <v:stroke weight="0pt" endcap="flat" joinstyle="round" on="false" color="#000000" opacity="0"/>
                  <v:fill on="true" color="#292934"/>
                </v:shape>
                <v:shape id="Shape 249" style="position:absolute;width:474;height:1147;left:8213;top:37183;" coordsize="47435,114743" path="m47435,0l47435,17532l40735,18322c36417,19878,32449,22450,28829,26069c22352,32673,19050,40293,18923,49056c18923,57946,22225,66201,29083,73948l47435,55647l47435,79077l40005,86521l47435,91523l47435,114743l43244,113683c36163,110175,29210,105000,22352,98205c8255,84108,1016,69503,508,54517c0,39404,5461,26196,17018,14512c22606,8924,28670,4797,35179,2130l47435,0x">
                  <v:stroke weight="0pt" endcap="flat" joinstyle="round" on="false" color="#000000" opacity="0"/>
                  <v:fill on="true" color="#292934"/>
                </v:shape>
                <v:shape id="Shape 250" style="position:absolute;width:763;height:820;left:8688;top:37558;" coordsize="76390,82042" path="m67754,0c74104,10795,76390,21844,74867,32766c73343,43815,67754,54102,57976,63881c45784,76200,32195,82042,17463,81661l0,77244l0,54023l7144,58833c11970,61055,16764,62230,21526,62357c31179,62484,39434,59182,46418,52070c51626,46863,54674,41148,55690,34671c56579,28321,55182,20955,51245,12827l67754,0x">
                  <v:stroke weight="0pt" endcap="flat" joinstyle="round" on="false" color="#000000" opacity="0"/>
                  <v:fill on="true" color="#292934"/>
                </v:shape>
                <v:shape id="Shape 251" style="position:absolute;width:550;height:805;left:8688;top:37169;" coordsize="55054,80566" path="m8573,0c23304,508,37529,7747,51371,21590c52261,22479,53404,23749,55054,25400l0,80566l0,57136l28512,28702c20765,22225,13779,18796,7303,18161l0,19022l0,1490l8573,0x">
                  <v:stroke weight="0pt" endcap="flat" joinstyle="round" on="false" color="#000000" opacity="0"/>
                  <v:fill on="true" color="#292934"/>
                </v:shape>
                <v:shape id="Shape 252" style="position:absolute;width:1244;height:1229;left:9046;top:36316;" coordsize="124460,122936" path="m55245,889c60833,1778,66802,4445,73025,9017l61087,24765c56134,21082,50927,19558,45466,20193c40005,20701,34544,23876,28956,29337c22479,35814,18923,41656,18288,46609c17653,51562,18796,55372,21717,58293c23495,60198,25781,61214,28448,61595c31115,61976,34163,61341,37592,59944c39624,59055,44958,56007,53848,50927c66548,43561,75692,38735,81407,36576c87122,34290,92710,33655,98298,34671c103759,35687,108966,38608,113792,43434c118491,48133,121539,53975,123063,60960c124460,67818,123698,75057,120777,82550c117856,90043,113157,97155,106553,103759c95631,114554,85090,120650,74803,121793c64643,122936,54229,119888,43815,112649l55626,96393c61976,101219,68580,103378,75184,102743c81788,102108,88265,98552,94742,92075c101346,85598,104775,79375,105283,73533c105791,67818,104267,63119,100711,59563c97536,56261,93599,55118,88900,56134c85725,56769,79248,60071,69596,65786c56515,73660,46990,78486,41148,80645c35179,82804,29464,83185,24003,81788c18542,80518,13716,77851,9652,73660c5842,69977,3302,65659,1778,60706c254,55880,0,50927,889,45847c1397,42037,3048,37592,5715,32639c8382,27686,11938,23114,16256,18669c22860,12065,29591,7239,36449,4191c43307,1143,49530,0,55245,889x">
                  <v:stroke weight="0pt" endcap="flat" joinstyle="round" on="false" color="#000000" opacity="0"/>
                  <v:fill on="true" color="#292934"/>
                </v:shape>
                <v:shape id="Shape 253" style="position:absolute;width:1244;height:1229;left:9854;top:35509;" coordsize="124460,122936" path="m55245,889c60833,1651,66802,4445,73152,8890l61087,24765c56134,21082,50927,19558,45466,20066c40132,20701,34544,23749,29083,29337c22606,35814,18923,41529,18288,46482c17653,51435,18796,55372,21717,58293c23622,60071,25781,61214,28448,61468c31115,61849,34163,61341,37719,59817c39624,58928,44958,56007,53848,50927c66548,43561,75819,38735,81534,36449c87122,34163,92710,33528,98298,34544c103759,35560,108966,38481,113792,43307c118618,48133,121666,53975,123063,60833c124460,67818,123698,75057,120777,82550c117856,90043,113157,97028,106553,103632c95631,114554,85090,120523,74930,121793c64643,122936,54356,119888,43815,112522l55626,96266c62103,101092,68580,103251,75184,102616c81788,102108,88392,98552,94869,92075c101346,85471,104902,79375,105410,73533c105791,67691,104267,62992,100711,59436c97536,56261,93599,55118,89027,56007c85725,56769,79375,59944,69596,65786c56642,73533,47117,78486,41148,80645c35179,82677,29464,83058,24003,81788c18542,80518,13716,77724,9652,73660c5969,69977,3302,65659,1778,60706c381,55880,0,50800,889,45847c1524,41910,3048,37592,5842,32639c8509,27686,11938,22987,16383,18669c22987,12065,29718,7239,36576,4191c43434,1143,49657,0,55245,889x">
                  <v:stroke weight="0pt" endcap="flat" joinstyle="round" on="false" color="#000000" opacity="0"/>
                  <v:fill on="true" color="#292934"/>
                </v:shape>
                <v:shape id="Shape 254" style="position:absolute;width:775;height:1301;left:10569;top:34655;" coordsize="77551,130130" path="m59817,0l77551,2006l77551,21091l68834,18161c59182,17272,51308,19812,45212,25908c39116,32004,36576,40132,37592,50419c38608,60833,44450,71374,55245,82169c60643,87567,65881,91694,70961,94567l77551,96743l77551,130130l0,52578l12954,39624l23876,50546c22606,43180,22860,36576,24638,30607c26289,24638,29972,18923,35433,13462c42545,6350,50673,1778,59817,0x">
                  <v:stroke weight="0pt" endcap="flat" joinstyle="round" on="false" color="#000000" opacity="0"/>
                  <v:fill on="true" color="#292934"/>
                </v:shape>
                <v:shape id="Shape 255" style="position:absolute;width:187;height:304;left:11157;top:33815;" coordsize="18750,30480" path="m14097,0l18750,4654l18750,28008l16256,30480l0,14224l14097,0x">
                  <v:stroke weight="0pt" endcap="flat" joinstyle="round" on="false" color="#000000" opacity="0"/>
                  <v:fill on="true" color="#292934"/>
                </v:shape>
                <v:shape id="Shape 256" style="position:absolute;width:596;height:1665;left:11345;top:34675;" coordsize="59609,166523" path="m0,0l10333,1169c19731,5106,28494,11075,36494,19076c45131,27712,51353,36983,55037,46889c58847,56795,59609,66574,57450,76099c55291,85624,50846,93625,44369,100102c39669,104801,34462,108103,28621,109881c22906,111659,17318,112167,11856,111532l52624,152299l38400,166523l0,128124l0,94737l8174,97435c17699,98324,25572,95530,31796,89307c38146,83084,40812,74956,40050,65177c39162,55271,33193,44730,21890,33554c16556,28220,11349,24093,6253,21187l0,19085l0,0x">
                  <v:stroke weight="0pt" endcap="flat" joinstyle="round" on="false" color="#000000" opacity="0"/>
                  <v:fill on="true" color="#292934"/>
                </v:shape>
                <v:shape id="Shape 257" style="position:absolute;width:980;height:980;left:11476;top:34133;" coordsize="98044,98044" path="m14097,0l98044,83820l83820,98044l0,14224l14097,0x">
                  <v:stroke weight="0pt" endcap="flat" joinstyle="round" on="false" color="#000000" opacity="0"/>
                  <v:fill on="true" color="#292934"/>
                </v:shape>
                <v:shape id="Shape 258" style="position:absolute;width:117;height:233;left:11345;top:33861;" coordsize="11730,23354" path="m0,0l11730,11730l0,23354l0,0x">
                  <v:stroke weight="0pt" endcap="flat" joinstyle="round" on="false" color="#000000" opacity="0"/>
                  <v:fill on="true" color="#292934"/>
                </v:shape>
                <v:shape id="Shape 259" style="position:absolute;width:1243;height:1229;left:11924;top:33440;" coordsize="124333,122936" path="m55118,762c60706,1651,66675,4445,73025,8890l60960,24638c56007,20955,50927,19431,45466,20066c40005,20701,34544,23749,28956,29337c22479,35814,18923,41529,18288,46482c17653,51435,18669,55372,21590,58293c23495,60072,25654,61214,28321,61468c30988,61849,34036,61341,37592,59817c39497,58928,44958,56007,53721,50927c66421,43561,75692,38735,81407,36449c86995,34163,92710,33528,98171,34544c103759,35560,108839,38481,113792,43307c118491,48006,121539,53848,122936,60833c124333,67818,123698,75057,120777,82550c117856,90043,113030,97028,106426,103632c95631,114554,84963,120523,74803,121793c64516,122936,54229,119888,43688,112522l55626,96266c61976,101092,68453,103251,75057,102616c81661,101981,88265,98552,94742,92075c101219,85472,104775,79375,105283,73534c105791,67691,104267,62992,100584,59436c97409,56261,93472,55118,88900,56007c85598,56769,79248,59944,69596,65786c56515,73534,46990,78486,41021,80518c35052,82677,29337,83059,23876,81788c18415,80391,13589,77724,9525,73660c5842,69850,3175,65532,1778,60706c254,55753,0,50800,762,45720c1397,41910,3048,37592,5715,32639c8382,27686,11938,22987,16256,18669c22860,12065,29591,7239,36449,4191c43307,1016,49530,0,55118,762x">
                  <v:stroke weight="0pt" endcap="flat" joinstyle="round" on="false" color="#000000" opacity="0"/>
                  <v:fill on="true" color="#292934"/>
                </v:shape>
                <v:shape id="Shape 260" style="position:absolute;width:1520;height:1395;left:12638;top:32555;" coordsize="152019,139573" path="m70993,762c75946,1651,80899,3683,85852,6858c89027,9017,93853,13335,100457,19939l152019,71501l137795,85725l86741,34671c81026,28956,76073,25146,72136,23368c68199,21590,63881,21209,59436,22352c54864,23495,50673,25908,46990,29718c40894,35814,37592,42926,37084,51181c36449,59436,41529,68834,52324,79629l98044,125349l83820,139573l0,55753l12827,42926l24765,54864c21717,39497,26035,26035,37592,14351c42672,9398,48260,5588,54229,3175c60325,762,65913,0,70993,762x">
                  <v:stroke weight="0pt" endcap="flat" joinstyle="round" on="false" color="#000000" opacity="0"/>
                  <v:fill on="true" color="#292934"/>
                </v:shape>
                <v:shape id="Shape 261" style="position:absolute;width:980;height:980;left:13533;top:32075;" coordsize="98044,98044" path="m14224,0l98044,83820l83820,98044l0,14224l14224,0x">
                  <v:stroke weight="0pt" endcap="flat" joinstyle="round" on="false" color="#000000" opacity="0"/>
                  <v:fill on="true" color="#292934"/>
                </v:shape>
                <v:shape id="Shape 262" style="position:absolute;width:306;height:306;left:13215;top:31756;" coordsize="30607,30607" path="m14224,0l30607,16383l16383,30607l0,14224l14224,0x">
                  <v:stroke weight="0pt" endcap="flat" joinstyle="round" on="false" color="#000000" opacity="0"/>
                  <v:fill on="true" color="#292934"/>
                </v:shape>
                <v:shape id="Shape 263" style="position:absolute;width:1520;height:1395;left:13899;top:31294;" coordsize="152019,139573" path="m70866,889c75946,1651,80899,3683,85852,6985c89027,9017,93853,13335,100457,19939l152019,71501l137795,85725l86741,34671c81026,28956,76073,25146,72136,23368c68199,21590,63881,21336,59436,22352c54864,23495,50673,25908,46863,29718c40894,35814,37592,42926,36957,51181c36449,59436,41529,68834,52324,79629l98044,125349l83820,139573l0,55753l12827,43053l24765,54864c21717,39497,25908,26035,37592,14478c42672,9398,48260,5588,54229,3175c60325,762,65913,0,70866,889x">
                  <v:stroke weight="0pt" endcap="flat" joinstyle="round" on="false" color="#000000" opacity="0"/>
                  <v:fill on="true" color="#292934"/>
                </v:shape>
                <v:shape id="Shape 264" style="position:absolute;width:599;height:1350;left:14927;top:30272;" coordsize="59926,135073" path="m55118,0l59926,4808l59926,40060l52705,37847c42926,37085,34925,40005,28448,46482c22225,52705,19304,60706,20066,70231c20828,79756,26162,89662,36322,99695c41783,105220,47085,109443,52197,112364l59926,114912l59926,135073l41275,129159c34703,125762,28512,121158,22733,115316c14732,107315,8763,98552,4953,88900c1016,79248,0,69723,1778,60579c3683,51435,8255,43053,15748,35687c25527,25781,37719,21590,52197,23241l42037,13081l55118,0x">
                  <v:stroke weight="0pt" endcap="flat" joinstyle="round" on="false" color="#000000" opacity="0"/>
                  <v:fill on="true" color="#292934"/>
                </v:shape>
                <v:shape id="Shape 265" style="position:absolute;width:943;height:1700;left:15526;top:30321;" coordsize="94379,170071" path="m0,0l67709,67709c80790,80664,88664,91331,91458,99459c94252,107460,94379,115969,91712,124987c89172,133877,83584,142513,75202,150894c65169,160927,54882,166769,44214,168420c33546,170071,23767,166262,15004,156990l30879,145306c35705,148989,40404,150387,44976,149752c51072,148863,57295,145306,63391,139211c69868,132733,73678,126256,74694,120033c75583,113810,74313,107714,70884,101745c68725,98189,63010,91713,53612,82568c54755,96030,50691,107460,41420,116731c29863,128162,16782,132988,2177,130955l0,130265l0,110105l7003,112414c16401,113049,24402,110127,31006,103524c37483,97046,40531,89045,39896,79647c39261,70122,33546,60089,22878,49294c17735,44214,12655,40309,7638,37595l0,35253l0,0x">
                  <v:stroke weight="0pt" endcap="flat" joinstyle="round" on="false" color="#000000" opacity="0"/>
                  <v:fill on="true" color="#292934"/>
                </v:shape>
                <v:shape id="Shape 267" style="position:absolute;width:1328;height:1937;left:18925;top:39713;" coordsize="132842,193764" path="m78105,0l91821,13653l28956,76403l64897,112230l119126,57938l132842,71590l78486,125895l131064,178460l115824,193764l0,78054l78105,0x">
                  <v:stroke weight="0pt" endcap="flat" joinstyle="round" on="false" color="#000000" opacity="0"/>
                  <v:fill on="true" color="#292934"/>
                </v:shape>
                <v:shape id="Shape 268" style="position:absolute;width:770;height:1694;left:20332;top:38921;" coordsize="77021,169416" path="m77021,0l77021,34968l76835,35863l77021,36736l77021,90484l74771,94639c71501,99836,67183,106145,61849,113562c56896,120191,54229,125563,53721,129665c53086,135241,54737,140028,58801,144029c62484,147763,67056,149515,72390,149274l77021,146866l77021,166839l68707,169048c59055,169416,50927,166254,44196,159574c39624,155053,36703,149503,35306,142924c34036,136346,34544,129703,37211,122998c39751,116279,45593,107174,54483,95642c61341,86701,66675,78776,70485,71893c69215,70521,68199,69416,67310,68578c60706,61949,54610,58685,49276,58786c43815,58888,37719,62393,30734,69289c26162,73861,22860,78281,20828,82548c18796,86803,18034,90701,18542,94219c19050,97750,21082,102246,24511,107719l9017,119874c4445,112241,1651,105243,762,98880c0,92518,1016,85723,4191,78522c7239,71308,12319,64260,19177,57364c27940,48576,36322,42810,44323,40079c49022,38505,53975,38340,59563,39610c59182,32561,60198,25944,62484,19759c64897,13574,69088,7453,75184,1408l77021,0x">
                  <v:stroke weight="0pt" endcap="flat" joinstyle="round" on="false" color="#000000" opacity="0"/>
                  <v:fill on="true" color="#292934"/>
                </v:shape>
                <v:shape id="Shape 269" style="position:absolute;width:1035;height:1818;left:21102;top:38771;" coordsize="103573,181840" path="m25468,1397c35120,0,44645,1397,54043,5588c63441,9779,71442,15189,78046,21768c78935,22771,80586,24435,82618,26746l22166,87287c29786,94755,36263,99314,41343,100978c46550,102629,52265,102679,58361,101092c64584,99517,69918,96419,74617,91783c79951,86360,82999,80213,83761,73355c84396,66485,82618,59525,78427,52477l95064,39535c101287,50952,103573,62205,102049,73317c100525,84417,95064,94653,85666,104013c79062,110693,71950,115291,64330,117792c56837,120295,48328,120879,38930,119571c38803,130404,37279,139891,34104,148018c31056,156147,26230,163449,19880,169926c15308,174447,10704,177886,6021,180240l0,181840l0,161867l11371,155956c17467,149898,21150,143129,22674,135624c24198,128131,23436,121463,20261,115621c18356,112090,13022,106020,4386,97384l0,105484l0,51737l2481,63381c4259,67504,6926,71577,10482,75603l56583,29502c47439,21933,39057,18224,31183,18377c23309,18542,16197,21832,9847,28245c6481,31560,3973,35103,2306,38873l0,49969l0,15001l11387,6274c15943,3778,20642,2159,25468,1397x">
                  <v:stroke weight="0pt" endcap="flat" joinstyle="round" on="false" color="#000000" opacity="0"/>
                  <v:fill on="true" color="#292934"/>
                </v:shape>
                <v:shape id="Shape 270" style="position:absolute;width:1299;height:1299;left:21321;top:37956;" coordsize="129921,129908" path="m14097,0l129921,115710l115697,129908l0,14224l14097,0x">
                  <v:stroke weight="0pt" endcap="flat" joinstyle="round" on="false" color="#000000" opacity="0"/>
                  <v:fill on="true" color="#292934"/>
                </v:shape>
                <v:shape id="Shape 271" style="position:absolute;width:1299;height:1299;left:21677;top:37600;" coordsize="129921,129908" path="m14097,0l129921,115697l115697,129908l0,14224l14097,0x">
                  <v:stroke weight="0pt" endcap="flat" joinstyle="round" on="false" color="#000000" opacity="0"/>
                  <v:fill on="true" color="#292934"/>
                </v:shape>
                <v:shape id="Shape 272" style="position:absolute;width:474;height:1147;left:22519;top:37183;" coordsize="47496,114704" path="m47496,0l47496,17510l40799,18281c36513,19853,32576,22456,28956,26076c22479,32552,19177,40299,19050,49063c18923,57826,22352,66207,29210,73954l47496,55619l47496,79036l40132,86401l47496,91439l47496,114704l43323,113642c36227,110149,29274,105006,22479,98211c8382,84115,1016,69509,508,54523c0,39410,5588,26076,17145,14518c22733,8930,28765,4803,35242,2136l47496,0x">
                  <v:stroke weight="0pt" endcap="flat" joinstyle="round" on="false" color="#000000" opacity="0"/>
                  <v:fill on="true" color="#292934"/>
                </v:shape>
                <v:shape id="Shape 273" style="position:absolute;width:764;height:821;left:22994;top:37557;" coordsize="76456,82169" path="m67820,0c74043,10922,76456,21844,74932,32893c73408,43815,67693,54229,58041,64008c45722,76200,32260,82169,17528,81788l0,77326l0,54061l7114,58928c11940,61151,16766,62293,21592,62357c31117,62611,39372,59182,46357,52197c51564,46990,54739,41148,55628,34798c56644,28321,55120,21082,51310,12954l67820,0x">
                  <v:stroke weight="0pt" endcap="flat" joinstyle="round" on="false" color="#000000" opacity="0"/>
                  <v:fill on="true" color="#292934"/>
                </v:shape>
                <v:shape id="Shape 274" style="position:absolute;width:551;height:805;left:22994;top:37169;" coordsize="55120,80520" path="m8511,0c23243,508,37594,7747,51437,21590c52199,22352,53469,23622,55120,25400l0,80520l0,57102l28450,28575c20830,22225,13718,18669,7241,18161l0,18994l0,1484l8511,0x">
                  <v:stroke weight="0pt" endcap="flat" joinstyle="round" on="false" color="#000000" opacity="0"/>
                  <v:fill on="true" color="#292934"/>
                </v:shape>
                <v:shape id="Shape 275" style="position:absolute;width:1243;height:1229;left:23353;top:36316;" coordsize="124333,122936" path="m55118,889c60706,1778,66675,4445,73025,8890l60960,24765c56007,21082,50800,19558,45466,20066c40005,20701,34544,23749,28956,29337c22479,35814,18796,41529,18161,46482c17653,51435,18669,55372,21590,58293c23495,60071,25654,61214,28321,61468c30988,61849,34036,61341,37592,59817c39497,58928,44958,56007,53721,50927c66421,43561,75692,38735,81407,36449c86995,34163,92710,33655,98171,34544c103759,35560,108839,38481,113665,43307c118491,48133,121539,53975,122936,60833c124333,67818,123571,75057,120650,82550c117729,90043,113030,97028,106426,103632c95631,114554,84963,120523,74803,121793c64516,122936,54229,119888,43688,112522l55499,96266c61976,101092,68453,103251,75057,102616c81661,102108,88265,98552,94742,92075c101219,85471,104775,79375,105283,73533c105791,67691,104140,62992,100584,59436c97409,56261,93472,55118,88900,56007c85598,56769,79248,59944,69469,65786c56515,73533,46990,78486,41021,80645c35052,82677,29337,83058,23876,81788c18415,80518,13589,77724,9525,73660c5842,69977,3175,65659,1778,60706c254,55880,0,50800,762,45847c1397,41910,3048,37592,5715,32639c8382,27686,11938,22987,16256,18669c22860,12065,29591,7239,36449,4191c43307,1143,49530,0,55118,889x">
                  <v:stroke weight="0pt" endcap="flat" joinstyle="round" on="false" color="#000000" opacity="0"/>
                  <v:fill on="true" color="#292934"/>
                </v:shape>
                <v:shape id="Shape 276" style="position:absolute;width:1244;height:1230;left:24161;top:35507;" coordsize="124460,123063" path="m55118,889c60833,1778,66675,4445,73025,9017l61087,24765c56134,21082,50927,19558,45466,20193c40005,20828,34544,23876,28956,29337c22479,35941,18923,41656,18288,46609c17653,51562,18796,55499,21717,58293c23495,60198,25781,61214,28321,61595c31115,61976,34163,61341,37592,59944c39497,59055,44958,56007,53848,51054c66548,43688,75692,38862,81407,36576c87122,34290,92710,33655,98171,34671c103759,35687,108966,38608,113792,43434c118491,48133,121539,53975,123063,60960c124460,67945,123698,75057,120777,82677c117856,90170,113030,97155,106553,103759c95631,114681,85090,120650,74803,121793c64643,123063,54229,120015,43815,112649l55626,96393c61976,101219,68580,103378,75184,102743c81788,102108,88265,98552,94742,92075c101219,85598,104775,79375,105283,73660c105791,67818,104267,63119,100711,59563c97409,56261,93599,55245,88900,56134c85725,56769,79248,60071,69596,65786c56515,73660,46990,78613,41021,80645c35179,82804,29464,83185,24003,81915c18542,80518,13716,77851,9652,73787c5842,69977,3302,65659,1778,60833c254,55880,0,50927,889,45847c1397,42037,3048,37592,5715,32639c8382,27813,11938,23114,16256,18669c22860,12192,29591,7366,36449,4191c43307,1143,49530,0,55118,889x">
                  <v:stroke weight="0pt" endcap="flat" joinstyle="round" on="false" color="#000000" opacity="0"/>
                  <v:fill on="true" color="#292934"/>
                </v:shape>
                <v:shape id="Shape 277" style="position:absolute;width:775;height:1300;left:24876;top:34655;" coordsize="77505,130084" path="m59817,0l77505,2010l77505,21085l68834,18161c59182,17145,51181,19812,45085,25908c39116,31877,36576,40132,37592,50419c38481,60706,44450,71247,55245,82042c60643,87440,65881,91599,70961,94504l77505,96693l77505,130084l0,52578l12954,39624l23749,50546c22606,43180,22860,36576,24511,30607c26289,24638,29845,18923,35306,13462c42545,6223,50673,1778,59817,0x">
                  <v:stroke weight="0pt" endcap="flat" joinstyle="round" on="false" color="#000000" opacity="0"/>
                  <v:fill on="true" color="#292934"/>
                </v:shape>
                <v:shape id="Shape 278" style="position:absolute;width:188;height:304;left:25462;top:33815;" coordsize="18831,30480" path="m14224,0l18831,4571l18831,28032l16383,30480l0,14097l14224,0x">
                  <v:stroke weight="0pt" endcap="flat" joinstyle="round" on="false" color="#000000" opacity="0"/>
                  <v:fill on="true" color="#292934"/>
                </v:shape>
                <v:shape id="Shape 279" style="position:absolute;width:596;height:1665;left:25651;top:34675;" coordsize="59655,166519" path="m0,0l10252,1165c19777,5102,28540,11071,36541,19072c45050,27581,51273,36852,55083,46885c58893,56791,59655,66570,57369,76095c55210,85620,50892,93621,44415,100098c39716,104797,34382,107972,28667,109750c22952,111528,17237,112163,11776,111528l52670,152295l38446,166519l0,128074l0,94683l8220,97431c17745,98193,25619,95526,31842,89303c38065,82953,40859,74952,39970,65046c39208,55267,33112,44726,21936,33550c16602,28216,11363,24089,6251,21184l0,19075l0,0x">
                  <v:stroke weight="0pt" endcap="flat" joinstyle="round" on="false" color="#000000" opacity="0"/>
                  <v:fill on="true" color="#292934"/>
                </v:shape>
                <v:shape id="Shape 280" style="position:absolute;width:980;height:979;left:25781;top:34133;" coordsize="98044,97917" path="m14224,0l98044,83820l83820,97917l0,14097l14224,0x">
                  <v:stroke weight="0pt" endcap="flat" joinstyle="round" on="false" color="#000000" opacity="0"/>
                  <v:fill on="true" color="#292934"/>
                </v:shape>
                <v:shape id="Shape 281" style="position:absolute;width:117;height:234;left:25651;top:33860;" coordsize="11776,23461" path="m0,0l11776,11685l0,23461l0,0x">
                  <v:stroke weight="0pt" endcap="flat" joinstyle="round" on="false" color="#000000" opacity="0"/>
                  <v:fill on="true" color="#292934"/>
                </v:shape>
                <v:shape id="Shape 282" style="position:absolute;width:1244;height:1230;left:26230;top:33439;" coordsize="124460,123063" path="m55245,889c60833,1778,66802,4445,73025,9017l61087,24765c56134,21082,50927,19558,45466,20193c40005,20828,34544,23876,29083,29337c22479,35941,18923,41656,18288,46609c17653,51562,18796,55372,21717,58293c23495,60198,25781,61214,28448,61595c31115,61976,34163,61341,37592,59944c39624,59055,44958,56007,53848,50927c66548,43561,75692,38862,81407,36576c87122,34290,92710,33655,98298,34671c103759,35687,108966,38608,113792,43434c118491,48133,121666,53975,123063,60960c124460,67818,123698,75057,120777,82550c117856,90043,113157,97155,106553,103759c95631,114554,85090,120650,74803,121793c64643,123063,54229,119888,43815,112649l55626,96393c62103,101219,68580,103378,75184,102743c81788,102108,88265,98552,94742,92075c101346,85598,104775,79375,105283,73660c105791,67818,104267,63119,100711,59563c97536,56261,93599,55118,88900,56134c85725,56769,79248,60071,69596,65786c56515,73660,46990,78613,41148,80645c35179,82804,29464,83185,24003,81788c18542,80518,13716,77851,9652,73660c5842,69977,3302,65659,1778,60833c381,55880,0,50927,889,45847c1397,42037,3048,37592,5715,32639c8382,27686,11938,23114,16383,18669c22860,12065,29591,7239,36449,4191c43307,1143,49530,0,55245,889x">
                  <v:stroke weight="0pt" endcap="flat" joinstyle="round" on="false" color="#000000" opacity="0"/>
                  <v:fill on="true" color="#292934"/>
                </v:shape>
                <v:shape id="Shape 283" style="position:absolute;width:1518;height:1395;left:26945;top:32555;" coordsize="151892,139573" path="m70866,762c75946,1651,80899,3683,85725,6858c88900,9017,93853,13335,100330,19939l151892,71374l137668,85598l86741,34671c80899,28829,76073,25019,72136,23368c68072,21590,63881,21209,59309,22352c54864,23495,50673,25908,46863,29718c40767,35687,37465,42799,36957,51054c36449,59309,41529,68834,52197,79502l98044,125349l83820,139573l0,55753l12827,42926l24638,54864c21590,39497,25908,26035,37592,14351c42672,9271,48133,5588,54229,3175c60325,762,65786,0,70866,762x">
                  <v:stroke weight="0pt" endcap="flat" joinstyle="round" on="false" color="#000000" opacity="0"/>
                  <v:fill on="true" color="#292934"/>
                </v:shape>
                <v:shape id="Shape 284" style="position:absolute;width:980;height:980;left:27840;top:32075;" coordsize="98044,98044" path="m14224,0l98044,83820l83820,98044l0,14224l14224,0x">
                  <v:stroke weight="0pt" endcap="flat" joinstyle="round" on="false" color="#000000" opacity="0"/>
                  <v:fill on="true" color="#292934"/>
                </v:shape>
                <v:shape id="Shape 8845" style="position:absolute;width:304;height:304;left:27521;top:31756;" coordsize="30480,30480" path="m14224,0l30480,16256l16256,30480l0,14224l14224,0">
                  <v:stroke weight="0pt" endcap="flat" joinstyle="round" on="false" color="#000000" opacity="0"/>
                  <v:fill on="true" color="#292934"/>
                </v:shape>
                <v:shape id="Shape 286" style="position:absolute;width:1518;height:1395;left:28206;top:31294;" coordsize="151892,139573" path="m70866,762c75946,1651,80899,3683,85725,6858c88900,9017,93726,13335,100330,19939l151892,71501l137668,85598l86741,34671c80899,28829,76073,25146,72009,23368c68072,21590,63881,21209,59309,22352c54737,23495,50673,25908,46863,29718c40767,35687,37465,42926,36957,51181c36449,59309,41529,68834,52197,79629l98044,125349l83820,139573l0,55753l12700,42926l24638,54864c21590,39497,25908,26035,37592,14351c42545,9271,48133,5588,54229,3175c60198,762,65786,0,70866,762x">
                  <v:stroke weight="0pt" endcap="flat" joinstyle="round" on="false" color="#000000" opacity="0"/>
                  <v:fill on="true" color="#292934"/>
                </v:shape>
                <v:shape id="Shape 287" style="position:absolute;width:598;height:1350;left:29233;top:30272;" coordsize="59861,135086" path="m55118,0l59861,4744l59861,39924l52705,37719c42926,37085,34798,40005,28448,46355c22098,52705,19304,60579,20066,70231c20701,79756,26162,89535,36195,99695c41720,105156,47022,109348,52118,112268l59861,114881l59861,135086l41196,129112c34639,125699,28448,121095,22606,115316c14605,107315,8763,98425,4826,88773c1016,79122,0,69723,1778,60579c3556,51308,8255,43053,15621,35687c25527,25781,37719,21590,52070,23241l42037,13081l55118,0x">
                  <v:stroke weight="0pt" endcap="flat" joinstyle="round" on="false" color="#000000" opacity="0"/>
                  <v:fill on="true" color="#292934"/>
                </v:shape>
                <v:shape id="Shape 288" style="position:absolute;width:943;height:1701;left:29832;top:30320;" coordsize="94316,170136" path="m0,0l67646,67647c80728,80728,88602,91269,91396,99397c94190,107525,94316,116034,91777,124924c89109,133814,83648,142577,75140,150959c65234,160992,54820,166834,44152,168485c33610,170136,23831,166326,14941,157055l30816,145244c35642,148927,40341,150451,44914,149816c51136,148927,57233,145371,63328,139275c69933,132671,73742,126321,74631,120098c75521,113875,74378,107779,70821,101810c68662,98127,62947,91777,53677,82506c54692,96095,50628,107398,41358,116669c29928,128226,16846,132925,2115,131020l0,130343l0,110137l6940,112478c16465,113113,24466,110192,30943,103588c37547,97111,40468,89110,39834,79585c39198,70187,33610,60154,22815,49359c17735,44215,12687,40278,7686,37548l0,35180l0,0x">
                  <v:stroke weight="0pt" endcap="flat" joinstyle="round" on="false" color="#000000" opacity="0"/>
                  <v:fill on="true" color="#292934"/>
                </v:shape>
                <v:rect id="Rectangle 289" style="position:absolute;width:11310;height:3390;left:-3960;top:1181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92934"/>
                            <w:sz w:val="36"/>
                          </w:rPr>
                          <w:t xml:space="preserve">Procent</w:t>
                        </w:r>
                      </w:p>
                    </w:txbxContent>
                  </v:textbox>
                </v:rect>
                <v:shape id="Picture 291" style="position:absolute;width:39593;height:42047;left:41644;top:0;" filled="f">
                  <v:imagedata r:id="rId22"/>
                </v:shape>
              </v:group>
            </w:pict>
          </mc:Fallback>
        </mc:AlternateContent>
      </w:r>
    </w:p>
    <w:p w:rsidR="00A16AFC" w:rsidRDefault="00171DF7">
      <w:pPr>
        <w:pStyle w:val="Overskrift1"/>
        <w:ind w:left="546"/>
      </w:pPr>
      <w:r>
        <w:lastRenderedPageBreak/>
        <w:t>Fælles motion</w:t>
      </w:r>
    </w:p>
    <w:p w:rsidR="00A16AFC" w:rsidRDefault="00171DF7">
      <w:pPr>
        <w:spacing w:after="0"/>
        <w:ind w:left="710" w:right="-38"/>
      </w:pPr>
      <w:r>
        <w:rPr>
          <w:noProof/>
        </w:rPr>
        <mc:AlternateContent>
          <mc:Choice Requires="wpg">
            <w:drawing>
              <wp:inline distT="0" distB="0" distL="0" distR="0">
                <wp:extent cx="7953375" cy="4417441"/>
                <wp:effectExtent l="0" t="0" r="0" b="0"/>
                <wp:docPr id="8653" name="Group 8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3375" cy="4417441"/>
                          <a:chOff x="0" y="0"/>
                          <a:chExt cx="7953375" cy="4417441"/>
                        </a:xfrm>
                      </wpg:grpSpPr>
                      <wps:wsp>
                        <wps:cNvPr id="298" name="Shape 298"/>
                        <wps:cNvSpPr/>
                        <wps:spPr>
                          <a:xfrm>
                            <a:off x="743331" y="3155570"/>
                            <a:ext cx="2988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8564">
                                <a:moveTo>
                                  <a:pt x="0" y="0"/>
                                </a:moveTo>
                                <a:lnTo>
                                  <a:pt x="298856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743331" y="2651125"/>
                            <a:ext cx="2988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8564">
                                <a:moveTo>
                                  <a:pt x="0" y="0"/>
                                </a:moveTo>
                                <a:lnTo>
                                  <a:pt x="298856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743331" y="2148205"/>
                            <a:ext cx="2988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8564">
                                <a:moveTo>
                                  <a:pt x="0" y="0"/>
                                </a:moveTo>
                                <a:lnTo>
                                  <a:pt x="298856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743331" y="1643761"/>
                            <a:ext cx="2988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8564">
                                <a:moveTo>
                                  <a:pt x="0" y="0"/>
                                </a:moveTo>
                                <a:lnTo>
                                  <a:pt x="298856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743331" y="1140841"/>
                            <a:ext cx="2988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8564">
                                <a:moveTo>
                                  <a:pt x="0" y="0"/>
                                </a:moveTo>
                                <a:lnTo>
                                  <a:pt x="298856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743331" y="636397"/>
                            <a:ext cx="2988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8564">
                                <a:moveTo>
                                  <a:pt x="0" y="0"/>
                                </a:moveTo>
                                <a:lnTo>
                                  <a:pt x="298856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743331" y="133477"/>
                            <a:ext cx="2988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8564">
                                <a:moveTo>
                                  <a:pt x="0" y="0"/>
                                </a:moveTo>
                                <a:lnTo>
                                  <a:pt x="298856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6" name="Shape 8846"/>
                        <wps:cNvSpPr/>
                        <wps:spPr>
                          <a:xfrm>
                            <a:off x="1191387" y="1291717"/>
                            <a:ext cx="597408" cy="2366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8" h="2366772">
                                <a:moveTo>
                                  <a:pt x="0" y="0"/>
                                </a:moveTo>
                                <a:lnTo>
                                  <a:pt x="597408" y="0"/>
                                </a:lnTo>
                                <a:lnTo>
                                  <a:pt x="597408" y="2366772"/>
                                </a:lnTo>
                                <a:lnTo>
                                  <a:pt x="0" y="2366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A2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7" name="Shape 8847"/>
                        <wps:cNvSpPr/>
                        <wps:spPr>
                          <a:xfrm>
                            <a:off x="2686431" y="989965"/>
                            <a:ext cx="597408" cy="2668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8" h="2668524">
                                <a:moveTo>
                                  <a:pt x="0" y="0"/>
                                </a:moveTo>
                                <a:lnTo>
                                  <a:pt x="597408" y="0"/>
                                </a:lnTo>
                                <a:lnTo>
                                  <a:pt x="597408" y="2668524"/>
                                </a:lnTo>
                                <a:lnTo>
                                  <a:pt x="0" y="2668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A2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743331" y="133477"/>
                            <a:ext cx="0" cy="3525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5012">
                                <a:moveTo>
                                  <a:pt x="0" y="35250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674751" y="3658489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674751" y="3155570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674751" y="2651125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674751" y="2148205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674751" y="1643761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674751" y="1140841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674751" y="636397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674751" y="133477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743331" y="3658489"/>
                            <a:ext cx="2988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8564">
                                <a:moveTo>
                                  <a:pt x="0" y="0"/>
                                </a:moveTo>
                                <a:lnTo>
                                  <a:pt x="298856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743331" y="3658489"/>
                            <a:ext cx="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">
                                <a:moveTo>
                                  <a:pt x="0" y="0"/>
                                </a:move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2238375" y="3658489"/>
                            <a:ext cx="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">
                                <a:moveTo>
                                  <a:pt x="0" y="0"/>
                                </a:move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3731895" y="3658489"/>
                            <a:ext cx="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">
                                <a:moveTo>
                                  <a:pt x="0" y="0"/>
                                </a:move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1364488" y="980037"/>
                            <a:ext cx="337552" cy="33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2858897" y="678180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419938" y="3526028"/>
                            <a:ext cx="169091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292837" y="3022092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292837" y="2518664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292837" y="2014728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292837" y="1510644"/>
                            <a:ext cx="337552" cy="33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292837" y="1007364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292837" y="503555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292837" y="0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868299" y="3797888"/>
                            <a:ext cx="1656172" cy="339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Ingen fælles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1148080" y="4061206"/>
                            <a:ext cx="912464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motion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2267585" y="3797888"/>
                            <a:ext cx="1909515" cy="339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Fælles motion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 rot="-5399999">
                            <a:off x="-396008" y="1587564"/>
                            <a:ext cx="1131021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92934"/>
                                  <w:sz w:val="36"/>
                                </w:rPr>
                                <w:t>Procent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Picture 33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426839" y="199009"/>
                            <a:ext cx="3526536" cy="42184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653" style="width:626.25pt;height:347.83pt;mso-position-horizontal-relative:char;mso-position-vertical-relative:line" coordsize="79533,44174">
                <v:shape id="Shape 298" style="position:absolute;width:29885;height:0;left:7433;top:31555;" coordsize="2988564,0" path="m0,0l2988564,0">
                  <v:stroke weight="0.72pt" endcap="flat" joinstyle="round" on="true" color="#8d8d8f"/>
                  <v:fill on="false" color="#000000" opacity="0"/>
                </v:shape>
                <v:shape id="Shape 299" style="position:absolute;width:29885;height:0;left:7433;top:26511;" coordsize="2988564,0" path="m0,0l2988564,0">
                  <v:stroke weight="0.72pt" endcap="flat" joinstyle="round" on="true" color="#8d8d8f"/>
                  <v:fill on="false" color="#000000" opacity="0"/>
                </v:shape>
                <v:shape id="Shape 300" style="position:absolute;width:29885;height:0;left:7433;top:21482;" coordsize="2988564,0" path="m0,0l2988564,0">
                  <v:stroke weight="0.72pt" endcap="flat" joinstyle="round" on="true" color="#8d8d8f"/>
                  <v:fill on="false" color="#000000" opacity="0"/>
                </v:shape>
                <v:shape id="Shape 301" style="position:absolute;width:29885;height:0;left:7433;top:16437;" coordsize="2988564,0" path="m0,0l2988564,0">
                  <v:stroke weight="0.72pt" endcap="flat" joinstyle="round" on="true" color="#8d8d8f"/>
                  <v:fill on="false" color="#000000" opacity="0"/>
                </v:shape>
                <v:shape id="Shape 302" style="position:absolute;width:29885;height:0;left:7433;top:11408;" coordsize="2988564,0" path="m0,0l2988564,0">
                  <v:stroke weight="0.72pt" endcap="flat" joinstyle="round" on="true" color="#8d8d8f"/>
                  <v:fill on="false" color="#000000" opacity="0"/>
                </v:shape>
                <v:shape id="Shape 303" style="position:absolute;width:29885;height:0;left:7433;top:6363;" coordsize="2988564,0" path="m0,0l2988564,0">
                  <v:stroke weight="0.72pt" endcap="flat" joinstyle="round" on="true" color="#8d8d8f"/>
                  <v:fill on="false" color="#000000" opacity="0"/>
                </v:shape>
                <v:shape id="Shape 304" style="position:absolute;width:29885;height:0;left:7433;top:1334;" coordsize="2988564,0" path="m0,0l2988564,0">
                  <v:stroke weight="0.72pt" endcap="flat" joinstyle="round" on="true" color="#8d8d8f"/>
                  <v:fill on="false" color="#000000" opacity="0"/>
                </v:shape>
                <v:shape id="Shape 8848" style="position:absolute;width:5974;height:23667;left:11913;top:12917;" coordsize="597408,2366772" path="m0,0l597408,0l597408,2366772l0,2366772l0,0">
                  <v:stroke weight="0pt" endcap="flat" joinstyle="round" on="false" color="#000000" opacity="0"/>
                  <v:fill on="true" color="#93a299"/>
                </v:shape>
                <v:shape id="Shape 8849" style="position:absolute;width:5974;height:26685;left:26864;top:9899;" coordsize="597408,2668524" path="m0,0l597408,0l597408,2668524l0,2668524l0,0">
                  <v:stroke weight="0pt" endcap="flat" joinstyle="round" on="false" color="#000000" opacity="0"/>
                  <v:fill on="true" color="#93a299"/>
                </v:shape>
                <v:shape id="Shape 307" style="position:absolute;width:0;height:35250;left:7433;top:1334;" coordsize="0,3525012" path="m0,3525012l0,0">
                  <v:stroke weight="0.72pt" endcap="flat" joinstyle="round" on="true" color="#8d8d8f"/>
                  <v:fill on="false" color="#000000" opacity="0"/>
                </v:shape>
                <v:shape id="Shape 308" style="position:absolute;width:685;height:0;left:6747;top:36584;" coordsize="68580,0" path="m0,0l68580,0">
                  <v:stroke weight="0.72pt" endcap="flat" joinstyle="round" on="true" color="#8d8d8f"/>
                  <v:fill on="false" color="#000000" opacity="0"/>
                </v:shape>
                <v:shape id="Shape 309" style="position:absolute;width:685;height:0;left:6747;top:31555;" coordsize="68580,0" path="m0,0l68580,0">
                  <v:stroke weight="0.72pt" endcap="flat" joinstyle="round" on="true" color="#8d8d8f"/>
                  <v:fill on="false" color="#000000" opacity="0"/>
                </v:shape>
                <v:shape id="Shape 310" style="position:absolute;width:685;height:0;left:6747;top:26511;" coordsize="68580,0" path="m0,0l68580,0">
                  <v:stroke weight="0.72pt" endcap="flat" joinstyle="round" on="true" color="#8d8d8f"/>
                  <v:fill on="false" color="#000000" opacity="0"/>
                </v:shape>
                <v:shape id="Shape 311" style="position:absolute;width:685;height:0;left:6747;top:21482;" coordsize="68580,0" path="m0,0l68580,0">
                  <v:stroke weight="0.72pt" endcap="flat" joinstyle="round" on="true" color="#8d8d8f"/>
                  <v:fill on="false" color="#000000" opacity="0"/>
                </v:shape>
                <v:shape id="Shape 312" style="position:absolute;width:685;height:0;left:6747;top:16437;" coordsize="68580,0" path="m0,0l68580,0">
                  <v:stroke weight="0.72pt" endcap="flat" joinstyle="round" on="true" color="#8d8d8f"/>
                  <v:fill on="false" color="#000000" opacity="0"/>
                </v:shape>
                <v:shape id="Shape 313" style="position:absolute;width:685;height:0;left:6747;top:11408;" coordsize="68580,0" path="m0,0l68580,0">
                  <v:stroke weight="0.72pt" endcap="flat" joinstyle="round" on="true" color="#8d8d8f"/>
                  <v:fill on="false" color="#000000" opacity="0"/>
                </v:shape>
                <v:shape id="Shape 314" style="position:absolute;width:685;height:0;left:6747;top:6363;" coordsize="68580,0" path="m0,0l68580,0">
                  <v:stroke weight="0.72pt" endcap="flat" joinstyle="round" on="true" color="#8d8d8f"/>
                  <v:fill on="false" color="#000000" opacity="0"/>
                </v:shape>
                <v:shape id="Shape 315" style="position:absolute;width:685;height:0;left:6747;top:1334;" coordsize="68580,0" path="m0,0l68580,0">
                  <v:stroke weight="0.72pt" endcap="flat" joinstyle="round" on="true" color="#8d8d8f"/>
                  <v:fill on="false" color="#000000" opacity="0"/>
                </v:shape>
                <v:shape id="Shape 316" style="position:absolute;width:29885;height:0;left:7433;top:36584;" coordsize="2988564,0" path="m0,0l2988564,0">
                  <v:stroke weight="0.72pt" endcap="flat" joinstyle="round" on="true" color="#8d8d8f"/>
                  <v:fill on="false" color="#000000" opacity="0"/>
                </v:shape>
                <v:shape id="Shape 317" style="position:absolute;width:0;height:685;left:7433;top:36584;" coordsize="0,68580" path="m0,0l0,68580">
                  <v:stroke weight="0.72pt" endcap="flat" joinstyle="round" on="true" color="#8d8d8f"/>
                  <v:fill on="false" color="#000000" opacity="0"/>
                </v:shape>
                <v:shape id="Shape 318" style="position:absolute;width:0;height:685;left:22383;top:36584;" coordsize="0,68580" path="m0,0l0,68580">
                  <v:stroke weight="0.72pt" endcap="flat" joinstyle="round" on="true" color="#8d8d8f"/>
                  <v:fill on="false" color="#000000" opacity="0"/>
                </v:shape>
                <v:shape id="Shape 319" style="position:absolute;width:0;height:685;left:37318;top:36584;" coordsize="0,68580" path="m0,0l0,68580">
                  <v:stroke weight="0.72pt" endcap="flat" joinstyle="round" on="true" color="#8d8d8f"/>
                  <v:fill on="false" color="#000000" opacity="0"/>
                </v:shape>
                <v:rect id="Rectangle 320" style="position:absolute;width:3375;height:3394;left:13644;top:9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47</w:t>
                        </w:r>
                      </w:p>
                    </w:txbxContent>
                  </v:textbox>
                </v:rect>
                <v:rect id="Rectangle 321" style="position:absolute;width:3373;height:3390;left:28588;top:6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53</w:t>
                        </w:r>
                      </w:p>
                    </w:txbxContent>
                  </v:textbox>
                </v:rect>
                <v:rect id="Rectangle 322" style="position:absolute;width:1690;height:3390;left:4199;top:352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323" style="position:absolute;width:3373;height:3390;left:2928;top:30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324" style="position:absolute;width:3373;height:3390;left:2928;top:251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325" style="position:absolute;width:3373;height:3390;left:2928;top:201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30</w:t>
                        </w:r>
                      </w:p>
                    </w:txbxContent>
                  </v:textbox>
                </v:rect>
                <v:rect id="Rectangle 326" style="position:absolute;width:3375;height:3394;left:2928;top:151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40</w:t>
                        </w:r>
                      </w:p>
                    </w:txbxContent>
                  </v:textbox>
                </v:rect>
                <v:rect id="Rectangle 327" style="position:absolute;width:3373;height:3390;left:2928;top:100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50</w:t>
                        </w:r>
                      </w:p>
                    </w:txbxContent>
                  </v:textbox>
                </v:rect>
                <v:rect id="Rectangle 328" style="position:absolute;width:3373;height:3390;left:2928;top:50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60</w:t>
                        </w:r>
                      </w:p>
                    </w:txbxContent>
                  </v:textbox>
                </v:rect>
                <v:rect id="Rectangle 329" style="position:absolute;width:3373;height:3390;left:292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70</w:t>
                        </w:r>
                      </w:p>
                    </w:txbxContent>
                  </v:textbox>
                </v:rect>
                <v:rect id="Rectangle 330" style="position:absolute;width:16561;height:3394;left:8682;top:37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Ingen fælles</w:t>
                        </w:r>
                      </w:p>
                    </w:txbxContent>
                  </v:textbox>
                </v:rect>
                <v:rect id="Rectangle 331" style="position:absolute;width:9124;height:3390;left:11480;top:406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motion</w:t>
                        </w:r>
                      </w:p>
                    </w:txbxContent>
                  </v:textbox>
                </v:rect>
                <v:rect id="Rectangle 332" style="position:absolute;width:19095;height:3394;left:22675;top:37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Fælles motion</w:t>
                        </w:r>
                      </w:p>
                    </w:txbxContent>
                  </v:textbox>
                </v:rect>
                <v:rect id="Rectangle 333" style="position:absolute;width:11310;height:3390;left:-3960;top:1587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92934"/>
                            <w:sz w:val="36"/>
                          </w:rPr>
                          <w:t xml:space="preserve">Procent</w:t>
                        </w:r>
                      </w:p>
                    </w:txbxContent>
                  </v:textbox>
                </v:rect>
                <v:shape id="Picture 335" style="position:absolute;width:35265;height:42184;left:44268;top:1990;" filled="f">
                  <v:imagedata r:id="rId24"/>
                </v:shape>
              </v:group>
            </w:pict>
          </mc:Fallback>
        </mc:AlternateContent>
      </w:r>
    </w:p>
    <w:p w:rsidR="00A16AFC" w:rsidRDefault="00171DF7">
      <w:pPr>
        <w:pStyle w:val="Overskrift1"/>
        <w:spacing w:after="1137"/>
        <w:ind w:left="546"/>
      </w:pPr>
      <w:r>
        <w:lastRenderedPageBreak/>
        <w:t>Andre fællesaktiviteter</w:t>
      </w:r>
    </w:p>
    <w:p w:rsidR="00A16AFC" w:rsidRDefault="00171DF7">
      <w:pPr>
        <w:numPr>
          <w:ilvl w:val="0"/>
          <w:numId w:val="4"/>
        </w:numPr>
        <w:spacing w:after="936" w:line="255" w:lineRule="auto"/>
        <w:ind w:hanging="288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3868522</wp:posOffset>
            </wp:positionH>
            <wp:positionV relativeFrom="paragraph">
              <wp:posOffset>-560697</wp:posOffset>
            </wp:positionV>
            <wp:extent cx="4727449" cy="4716780"/>
            <wp:effectExtent l="0" t="0" r="0" b="0"/>
            <wp:wrapSquare wrapText="bothSides"/>
            <wp:docPr id="351" name="Picture 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27449" cy="471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292934"/>
          <w:sz w:val="56"/>
        </w:rPr>
        <w:t>Kaffeklubber</w:t>
      </w:r>
    </w:p>
    <w:p w:rsidR="00A16AFC" w:rsidRDefault="00171DF7">
      <w:pPr>
        <w:numPr>
          <w:ilvl w:val="0"/>
          <w:numId w:val="4"/>
        </w:numPr>
        <w:spacing w:after="936" w:line="255" w:lineRule="auto"/>
        <w:ind w:hanging="288"/>
      </w:pPr>
      <w:r>
        <w:rPr>
          <w:rFonts w:ascii="Arial" w:eastAsia="Arial" w:hAnsi="Arial" w:cs="Arial"/>
          <w:color w:val="292934"/>
          <w:sz w:val="56"/>
        </w:rPr>
        <w:t>Kortklubber</w:t>
      </w:r>
    </w:p>
    <w:p w:rsidR="00A16AFC" w:rsidRDefault="00171DF7">
      <w:pPr>
        <w:numPr>
          <w:ilvl w:val="0"/>
          <w:numId w:val="4"/>
        </w:numPr>
        <w:spacing w:after="936" w:line="255" w:lineRule="auto"/>
        <w:ind w:hanging="288"/>
      </w:pPr>
      <w:r>
        <w:rPr>
          <w:rFonts w:ascii="Arial" w:eastAsia="Arial" w:hAnsi="Arial" w:cs="Arial"/>
          <w:color w:val="292934"/>
          <w:sz w:val="56"/>
        </w:rPr>
        <w:t xml:space="preserve">Strikkeklubber  </w:t>
      </w:r>
    </w:p>
    <w:p w:rsidR="00A16AFC" w:rsidRDefault="00171DF7">
      <w:pPr>
        <w:numPr>
          <w:ilvl w:val="0"/>
          <w:numId w:val="4"/>
        </w:numPr>
        <w:spacing w:after="936" w:line="255" w:lineRule="auto"/>
        <w:ind w:hanging="288"/>
      </w:pPr>
      <w:r>
        <w:rPr>
          <w:rFonts w:ascii="Arial" w:eastAsia="Arial" w:hAnsi="Arial" w:cs="Arial"/>
          <w:color w:val="292934"/>
          <w:sz w:val="56"/>
        </w:rPr>
        <w:t>Skydeklub</w:t>
      </w:r>
    </w:p>
    <w:p w:rsidR="00A16AFC" w:rsidRDefault="00171DF7">
      <w:pPr>
        <w:pStyle w:val="Overskrift1"/>
        <w:spacing w:after="1940"/>
        <w:ind w:left="546"/>
      </w:pPr>
      <w:r>
        <w:lastRenderedPageBreak/>
        <w:t>Mange med i bestyrelsen eller udvalg</w:t>
      </w:r>
    </w:p>
    <w:p w:rsidR="00A16AFC" w:rsidRDefault="00171DF7">
      <w:pPr>
        <w:spacing w:after="936" w:line="255" w:lineRule="auto"/>
        <w:ind w:left="849" w:hanging="298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4444594</wp:posOffset>
            </wp:positionH>
            <wp:positionV relativeFrom="paragraph">
              <wp:posOffset>-999295</wp:posOffset>
            </wp:positionV>
            <wp:extent cx="4038600" cy="4154424"/>
            <wp:effectExtent l="0" t="0" r="0" b="0"/>
            <wp:wrapSquare wrapText="bothSides"/>
            <wp:docPr id="359" name="Picture 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Picture 35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15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93A299"/>
          <w:sz w:val="48"/>
        </w:rPr>
        <w:t xml:space="preserve">• </w:t>
      </w:r>
      <w:r>
        <w:rPr>
          <w:rFonts w:ascii="Arial" w:eastAsia="Arial" w:hAnsi="Arial" w:cs="Arial"/>
          <w:color w:val="292934"/>
          <w:sz w:val="56"/>
        </w:rPr>
        <w:t xml:space="preserve">63 procent er med i bestyrelse eller aktivitetsudvalg mm. </w:t>
      </w:r>
    </w:p>
    <w:p w:rsidR="00A16AFC" w:rsidRDefault="00171DF7">
      <w:pPr>
        <w:pStyle w:val="Overskrift1"/>
        <w:ind w:left="546"/>
      </w:pPr>
      <w:r>
        <w:lastRenderedPageBreak/>
        <w:t>Fælles arbejdsopgaver</w:t>
      </w:r>
    </w:p>
    <w:p w:rsidR="00A16AFC" w:rsidRDefault="00171DF7">
      <w:pPr>
        <w:spacing w:after="0"/>
        <w:ind w:left="669" w:right="-170"/>
      </w:pPr>
      <w:r>
        <w:rPr>
          <w:noProof/>
        </w:rPr>
        <mc:AlternateContent>
          <mc:Choice Requires="wpg">
            <w:drawing>
              <wp:inline distT="0" distB="0" distL="0" distR="0">
                <wp:extent cx="8062798" cy="4579366"/>
                <wp:effectExtent l="0" t="0" r="0" b="0"/>
                <wp:docPr id="8656" name="Group 8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62798" cy="4579366"/>
                          <a:chOff x="0" y="0"/>
                          <a:chExt cx="8062798" cy="4579366"/>
                        </a:xfrm>
                      </wpg:grpSpPr>
                      <wps:wsp>
                        <wps:cNvPr id="372" name="Shape 372"/>
                        <wps:cNvSpPr/>
                        <wps:spPr>
                          <a:xfrm>
                            <a:off x="871042" y="3542284"/>
                            <a:ext cx="2860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548">
                                <a:moveTo>
                                  <a:pt x="0" y="0"/>
                                </a:moveTo>
                                <a:lnTo>
                                  <a:pt x="28605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871042" y="3164332"/>
                            <a:ext cx="2860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548">
                                <a:moveTo>
                                  <a:pt x="0" y="0"/>
                                </a:moveTo>
                                <a:lnTo>
                                  <a:pt x="28605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871042" y="2784856"/>
                            <a:ext cx="2860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548">
                                <a:moveTo>
                                  <a:pt x="0" y="0"/>
                                </a:moveTo>
                                <a:lnTo>
                                  <a:pt x="28605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871042" y="2406904"/>
                            <a:ext cx="2860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548">
                                <a:moveTo>
                                  <a:pt x="0" y="0"/>
                                </a:moveTo>
                                <a:lnTo>
                                  <a:pt x="28605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871042" y="2027428"/>
                            <a:ext cx="2860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548">
                                <a:moveTo>
                                  <a:pt x="0" y="0"/>
                                </a:moveTo>
                                <a:lnTo>
                                  <a:pt x="28605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871042" y="1649476"/>
                            <a:ext cx="2860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548">
                                <a:moveTo>
                                  <a:pt x="0" y="0"/>
                                </a:moveTo>
                                <a:lnTo>
                                  <a:pt x="28605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" name="Shape 378"/>
                        <wps:cNvSpPr/>
                        <wps:spPr>
                          <a:xfrm>
                            <a:off x="871042" y="1270000"/>
                            <a:ext cx="2860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548">
                                <a:moveTo>
                                  <a:pt x="0" y="0"/>
                                </a:moveTo>
                                <a:lnTo>
                                  <a:pt x="28605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" name="Shape 379"/>
                        <wps:cNvSpPr/>
                        <wps:spPr>
                          <a:xfrm>
                            <a:off x="871042" y="890524"/>
                            <a:ext cx="2860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548">
                                <a:moveTo>
                                  <a:pt x="0" y="0"/>
                                </a:moveTo>
                                <a:lnTo>
                                  <a:pt x="28605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871042" y="512572"/>
                            <a:ext cx="2860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548">
                                <a:moveTo>
                                  <a:pt x="0" y="0"/>
                                </a:moveTo>
                                <a:lnTo>
                                  <a:pt x="28605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Shape 381"/>
                        <wps:cNvSpPr/>
                        <wps:spPr>
                          <a:xfrm>
                            <a:off x="871042" y="133096"/>
                            <a:ext cx="2860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548">
                                <a:moveTo>
                                  <a:pt x="0" y="0"/>
                                </a:moveTo>
                                <a:lnTo>
                                  <a:pt x="28605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0" name="Shape 8850"/>
                        <wps:cNvSpPr/>
                        <wps:spPr>
                          <a:xfrm>
                            <a:off x="3064078" y="3770884"/>
                            <a:ext cx="382524" cy="150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524" h="150876">
                                <a:moveTo>
                                  <a:pt x="0" y="0"/>
                                </a:moveTo>
                                <a:lnTo>
                                  <a:pt x="382524" y="0"/>
                                </a:lnTo>
                                <a:lnTo>
                                  <a:pt x="382524" y="150876"/>
                                </a:lnTo>
                                <a:lnTo>
                                  <a:pt x="0" y="1508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A2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1" name="Shape 8851"/>
                        <wps:cNvSpPr/>
                        <wps:spPr>
                          <a:xfrm>
                            <a:off x="2110054" y="3542284"/>
                            <a:ext cx="382524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524" h="379476">
                                <a:moveTo>
                                  <a:pt x="0" y="0"/>
                                </a:moveTo>
                                <a:lnTo>
                                  <a:pt x="382524" y="0"/>
                                </a:lnTo>
                                <a:lnTo>
                                  <a:pt x="382524" y="379476"/>
                                </a:lnTo>
                                <a:lnTo>
                                  <a:pt x="0" y="379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A2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2" name="Shape 8852"/>
                        <wps:cNvSpPr/>
                        <wps:spPr>
                          <a:xfrm>
                            <a:off x="1157554" y="663448"/>
                            <a:ext cx="381000" cy="3258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258312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3258312"/>
                                </a:lnTo>
                                <a:lnTo>
                                  <a:pt x="0" y="3258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A2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871042" y="133096"/>
                            <a:ext cx="0" cy="3788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88664">
                                <a:moveTo>
                                  <a:pt x="0" y="3788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" name="Shape 386"/>
                        <wps:cNvSpPr/>
                        <wps:spPr>
                          <a:xfrm>
                            <a:off x="802462" y="3921760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802462" y="3542284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802462" y="3164332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802462" y="2784856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802462" y="2406904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802462" y="2027428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802462" y="1649476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802462" y="1270000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Shape 394"/>
                        <wps:cNvSpPr/>
                        <wps:spPr>
                          <a:xfrm>
                            <a:off x="802462" y="890524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Shape 395"/>
                        <wps:cNvSpPr/>
                        <wps:spPr>
                          <a:xfrm>
                            <a:off x="802462" y="512572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" name="Shape 396"/>
                        <wps:cNvSpPr/>
                        <wps:spPr>
                          <a:xfrm>
                            <a:off x="802462" y="133096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Shape 397"/>
                        <wps:cNvSpPr/>
                        <wps:spPr>
                          <a:xfrm>
                            <a:off x="871042" y="3921760"/>
                            <a:ext cx="2860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548">
                                <a:moveTo>
                                  <a:pt x="0" y="0"/>
                                </a:moveTo>
                                <a:lnTo>
                                  <a:pt x="28605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" name="Shape 398"/>
                        <wps:cNvSpPr/>
                        <wps:spPr>
                          <a:xfrm>
                            <a:off x="871042" y="3921760"/>
                            <a:ext cx="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">
                                <a:moveTo>
                                  <a:pt x="0" y="0"/>
                                </a:move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" name="Shape 399"/>
                        <wps:cNvSpPr/>
                        <wps:spPr>
                          <a:xfrm>
                            <a:off x="1825066" y="3921760"/>
                            <a:ext cx="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">
                                <a:moveTo>
                                  <a:pt x="0" y="0"/>
                                </a:move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" name="Shape 400"/>
                        <wps:cNvSpPr/>
                        <wps:spPr>
                          <a:xfrm>
                            <a:off x="2779090" y="3921760"/>
                            <a:ext cx="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">
                                <a:moveTo>
                                  <a:pt x="0" y="0"/>
                                </a:move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Shape 401"/>
                        <wps:cNvSpPr/>
                        <wps:spPr>
                          <a:xfrm>
                            <a:off x="3731590" y="3921760"/>
                            <a:ext cx="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">
                                <a:moveTo>
                                  <a:pt x="0" y="0"/>
                                </a:move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1221562" y="352022"/>
                            <a:ext cx="337552" cy="33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86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2175586" y="3232023"/>
                            <a:ext cx="337326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3191840" y="3459480"/>
                            <a:ext cx="169091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547345" y="3788944"/>
                            <a:ext cx="169091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420243" y="3410077"/>
                            <a:ext cx="337326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420243" y="3031236"/>
                            <a:ext cx="337326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420243" y="2652395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420243" y="2273427"/>
                            <a:ext cx="337326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420243" y="1894586"/>
                            <a:ext cx="337326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420243" y="1515745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420243" y="1136904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420243" y="757407"/>
                            <a:ext cx="337552" cy="33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420243" y="378565"/>
                            <a:ext cx="337552" cy="33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293141" y="0"/>
                            <a:ext cx="50718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820750" y="4061435"/>
                            <a:ext cx="1149568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Deltager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2117674" y="4061435"/>
                            <a:ext cx="49102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Har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1895170" y="4324477"/>
                            <a:ext cx="1081716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deltaget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2823921" y="4061435"/>
                            <a:ext cx="1149568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Deltager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3052521" y="4324477"/>
                            <a:ext cx="540626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ikke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 rot="-5399999">
                            <a:off x="-396009" y="1719136"/>
                            <a:ext cx="113102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92934"/>
                                  <w:sz w:val="36"/>
                                </w:rPr>
                                <w:t>Procent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3" name="Picture 42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024198" y="276352"/>
                            <a:ext cx="4038600" cy="40492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656" style="width:634.866pt;height:360.58pt;mso-position-horizontal-relative:char;mso-position-vertical-relative:line" coordsize="80627,45793">
                <v:shape id="Shape 372" style="position:absolute;width:28605;height:0;left:8710;top:35422;" coordsize="2860548,0" path="m0,0l2860548,0">
                  <v:stroke weight="0.72pt" endcap="flat" joinstyle="round" on="true" color="#8d8d8f"/>
                  <v:fill on="false" color="#000000" opacity="0"/>
                </v:shape>
                <v:shape id="Shape 373" style="position:absolute;width:28605;height:0;left:8710;top:31643;" coordsize="2860548,0" path="m0,0l2860548,0">
                  <v:stroke weight="0.72pt" endcap="flat" joinstyle="round" on="true" color="#8d8d8f"/>
                  <v:fill on="false" color="#000000" opacity="0"/>
                </v:shape>
                <v:shape id="Shape 374" style="position:absolute;width:28605;height:0;left:8710;top:27848;" coordsize="2860548,0" path="m0,0l2860548,0">
                  <v:stroke weight="0.72pt" endcap="flat" joinstyle="round" on="true" color="#8d8d8f"/>
                  <v:fill on="false" color="#000000" opacity="0"/>
                </v:shape>
                <v:shape id="Shape 375" style="position:absolute;width:28605;height:0;left:8710;top:24069;" coordsize="2860548,0" path="m0,0l2860548,0">
                  <v:stroke weight="0.72pt" endcap="flat" joinstyle="round" on="true" color="#8d8d8f"/>
                  <v:fill on="false" color="#000000" opacity="0"/>
                </v:shape>
                <v:shape id="Shape 376" style="position:absolute;width:28605;height:0;left:8710;top:20274;" coordsize="2860548,0" path="m0,0l2860548,0">
                  <v:stroke weight="0.72pt" endcap="flat" joinstyle="round" on="true" color="#8d8d8f"/>
                  <v:fill on="false" color="#000000" opacity="0"/>
                </v:shape>
                <v:shape id="Shape 377" style="position:absolute;width:28605;height:0;left:8710;top:16494;" coordsize="2860548,0" path="m0,0l2860548,0">
                  <v:stroke weight="0.72pt" endcap="flat" joinstyle="round" on="true" color="#8d8d8f"/>
                  <v:fill on="false" color="#000000" opacity="0"/>
                </v:shape>
                <v:shape id="Shape 378" style="position:absolute;width:28605;height:0;left:8710;top:12700;" coordsize="2860548,0" path="m0,0l2860548,0">
                  <v:stroke weight="0.72pt" endcap="flat" joinstyle="round" on="true" color="#8d8d8f"/>
                  <v:fill on="false" color="#000000" opacity="0"/>
                </v:shape>
                <v:shape id="Shape 379" style="position:absolute;width:28605;height:0;left:8710;top:8905;" coordsize="2860548,0" path="m0,0l2860548,0">
                  <v:stroke weight="0.72pt" endcap="flat" joinstyle="round" on="true" color="#8d8d8f"/>
                  <v:fill on="false" color="#000000" opacity="0"/>
                </v:shape>
                <v:shape id="Shape 380" style="position:absolute;width:28605;height:0;left:8710;top:5125;" coordsize="2860548,0" path="m0,0l2860548,0">
                  <v:stroke weight="0.72pt" endcap="flat" joinstyle="round" on="true" color="#8d8d8f"/>
                  <v:fill on="false" color="#000000" opacity="0"/>
                </v:shape>
                <v:shape id="Shape 381" style="position:absolute;width:28605;height:0;left:8710;top:1330;" coordsize="2860548,0" path="m0,0l2860548,0">
                  <v:stroke weight="0.72pt" endcap="flat" joinstyle="round" on="true" color="#8d8d8f"/>
                  <v:fill on="false" color="#000000" opacity="0"/>
                </v:shape>
                <v:shape id="Shape 8853" style="position:absolute;width:3825;height:1508;left:30640;top:37708;" coordsize="382524,150876" path="m0,0l382524,0l382524,150876l0,150876l0,0">
                  <v:stroke weight="0pt" endcap="flat" joinstyle="round" on="false" color="#000000" opacity="0"/>
                  <v:fill on="true" color="#93a299"/>
                </v:shape>
                <v:shape id="Shape 8854" style="position:absolute;width:3825;height:3794;left:21100;top:35422;" coordsize="382524,379476" path="m0,0l382524,0l382524,379476l0,379476l0,0">
                  <v:stroke weight="0pt" endcap="flat" joinstyle="round" on="false" color="#000000" opacity="0"/>
                  <v:fill on="true" color="#93a299"/>
                </v:shape>
                <v:shape id="Shape 8855" style="position:absolute;width:3810;height:32583;left:11575;top:6634;" coordsize="381000,3258312" path="m0,0l381000,0l381000,3258312l0,3258312l0,0">
                  <v:stroke weight="0pt" endcap="flat" joinstyle="round" on="false" color="#000000" opacity="0"/>
                  <v:fill on="true" color="#93a299"/>
                </v:shape>
                <v:shape id="Shape 385" style="position:absolute;width:0;height:37886;left:8710;top:1330;" coordsize="0,3788664" path="m0,3788664l0,0">
                  <v:stroke weight="0.72pt" endcap="flat" joinstyle="round" on="true" color="#8d8d8f"/>
                  <v:fill on="false" color="#000000" opacity="0"/>
                </v:shape>
                <v:shape id="Shape 386" style="position:absolute;width:685;height:0;left:8024;top:39217;" coordsize="68580,0" path="m0,0l68580,0">
                  <v:stroke weight="0.72pt" endcap="flat" joinstyle="round" on="true" color="#8d8d8f"/>
                  <v:fill on="false" color="#000000" opacity="0"/>
                </v:shape>
                <v:shape id="Shape 387" style="position:absolute;width:685;height:0;left:8024;top:35422;" coordsize="68580,0" path="m0,0l68580,0">
                  <v:stroke weight="0.72pt" endcap="flat" joinstyle="round" on="true" color="#8d8d8f"/>
                  <v:fill on="false" color="#000000" opacity="0"/>
                </v:shape>
                <v:shape id="Shape 388" style="position:absolute;width:685;height:0;left:8024;top:31643;" coordsize="68580,0" path="m0,0l68580,0">
                  <v:stroke weight="0.72pt" endcap="flat" joinstyle="round" on="true" color="#8d8d8f"/>
                  <v:fill on="false" color="#000000" opacity="0"/>
                </v:shape>
                <v:shape id="Shape 389" style="position:absolute;width:685;height:0;left:8024;top:27848;" coordsize="68580,0" path="m0,0l68580,0">
                  <v:stroke weight="0.72pt" endcap="flat" joinstyle="round" on="true" color="#8d8d8f"/>
                  <v:fill on="false" color="#000000" opacity="0"/>
                </v:shape>
                <v:shape id="Shape 390" style="position:absolute;width:685;height:0;left:8024;top:24069;" coordsize="68580,0" path="m0,0l68580,0">
                  <v:stroke weight="0.72pt" endcap="flat" joinstyle="round" on="true" color="#8d8d8f"/>
                  <v:fill on="false" color="#000000" opacity="0"/>
                </v:shape>
                <v:shape id="Shape 391" style="position:absolute;width:685;height:0;left:8024;top:20274;" coordsize="68580,0" path="m0,0l68580,0">
                  <v:stroke weight="0.72pt" endcap="flat" joinstyle="round" on="true" color="#8d8d8f"/>
                  <v:fill on="false" color="#000000" opacity="0"/>
                </v:shape>
                <v:shape id="Shape 392" style="position:absolute;width:685;height:0;left:8024;top:16494;" coordsize="68580,0" path="m0,0l68580,0">
                  <v:stroke weight="0.72pt" endcap="flat" joinstyle="round" on="true" color="#8d8d8f"/>
                  <v:fill on="false" color="#000000" opacity="0"/>
                </v:shape>
                <v:shape id="Shape 393" style="position:absolute;width:685;height:0;left:8024;top:12700;" coordsize="68580,0" path="m0,0l68580,0">
                  <v:stroke weight="0.72pt" endcap="flat" joinstyle="round" on="true" color="#8d8d8f"/>
                  <v:fill on="false" color="#000000" opacity="0"/>
                </v:shape>
                <v:shape id="Shape 394" style="position:absolute;width:685;height:0;left:8024;top:8905;" coordsize="68580,0" path="m0,0l68580,0">
                  <v:stroke weight="0.72pt" endcap="flat" joinstyle="round" on="true" color="#8d8d8f"/>
                  <v:fill on="false" color="#000000" opacity="0"/>
                </v:shape>
                <v:shape id="Shape 395" style="position:absolute;width:685;height:0;left:8024;top:5125;" coordsize="68580,0" path="m0,0l68580,0">
                  <v:stroke weight="0.72pt" endcap="flat" joinstyle="round" on="true" color="#8d8d8f"/>
                  <v:fill on="false" color="#000000" opacity="0"/>
                </v:shape>
                <v:shape id="Shape 396" style="position:absolute;width:685;height:0;left:8024;top:1330;" coordsize="68580,0" path="m0,0l68580,0">
                  <v:stroke weight="0.72pt" endcap="flat" joinstyle="round" on="true" color="#8d8d8f"/>
                  <v:fill on="false" color="#000000" opacity="0"/>
                </v:shape>
                <v:shape id="Shape 397" style="position:absolute;width:28605;height:0;left:8710;top:39217;" coordsize="2860548,0" path="m0,0l2860548,0">
                  <v:stroke weight="0.72pt" endcap="flat" joinstyle="round" on="true" color="#8d8d8f"/>
                  <v:fill on="false" color="#000000" opacity="0"/>
                </v:shape>
                <v:shape id="Shape 398" style="position:absolute;width:0;height:685;left:8710;top:39217;" coordsize="0,68580" path="m0,0l0,68580">
                  <v:stroke weight="0.72pt" endcap="flat" joinstyle="round" on="true" color="#8d8d8f"/>
                  <v:fill on="false" color="#000000" opacity="0"/>
                </v:shape>
                <v:shape id="Shape 399" style="position:absolute;width:0;height:685;left:18250;top:39217;" coordsize="0,68580" path="m0,0l0,68580">
                  <v:stroke weight="0.72pt" endcap="flat" joinstyle="round" on="true" color="#8d8d8f"/>
                  <v:fill on="false" color="#000000" opacity="0"/>
                </v:shape>
                <v:shape id="Shape 400" style="position:absolute;width:0;height:685;left:27790;top:39217;" coordsize="0,68580" path="m0,0l0,68580">
                  <v:stroke weight="0.72pt" endcap="flat" joinstyle="round" on="true" color="#8d8d8f"/>
                  <v:fill on="false" color="#000000" opacity="0"/>
                </v:shape>
                <v:shape id="Shape 401" style="position:absolute;width:0;height:685;left:37315;top:39217;" coordsize="0,68580" path="m0,0l0,68580">
                  <v:stroke weight="0.72pt" endcap="flat" joinstyle="round" on="true" color="#8d8d8f"/>
                  <v:fill on="false" color="#000000" opacity="0"/>
                </v:shape>
                <v:rect id="Rectangle 402" style="position:absolute;width:3375;height:3394;left:12215;top:35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86</w:t>
                        </w:r>
                      </w:p>
                    </w:txbxContent>
                  </v:textbox>
                </v:rect>
                <v:rect id="Rectangle 403" style="position:absolute;width:3373;height:3390;left:21755;top:32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404" style="position:absolute;width:1690;height:3390;left:31918;top:34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405" style="position:absolute;width:1690;height:3390;left:5473;top:378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406" style="position:absolute;width:3373;height:3390;left:4202;top:34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407" style="position:absolute;width:3373;height:3390;left:4202;top:30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408" style="position:absolute;width:3373;height:3390;left:4202;top:26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30</w:t>
                        </w:r>
                      </w:p>
                    </w:txbxContent>
                  </v:textbox>
                </v:rect>
                <v:rect id="Rectangle 409" style="position:absolute;width:3373;height:3390;left:4202;top:22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40</w:t>
                        </w:r>
                      </w:p>
                    </w:txbxContent>
                  </v:textbox>
                </v:rect>
                <v:rect id="Rectangle 410" style="position:absolute;width:3373;height:3390;left:4202;top:18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50</w:t>
                        </w:r>
                      </w:p>
                    </w:txbxContent>
                  </v:textbox>
                </v:rect>
                <v:rect id="Rectangle 411" style="position:absolute;width:3373;height:3390;left:4202;top:15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60</w:t>
                        </w:r>
                      </w:p>
                    </w:txbxContent>
                  </v:textbox>
                </v:rect>
                <v:rect id="Rectangle 412" style="position:absolute;width:3373;height:3390;left:4202;top:11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70</w:t>
                        </w:r>
                      </w:p>
                    </w:txbxContent>
                  </v:textbox>
                </v:rect>
                <v:rect id="Rectangle 413" style="position:absolute;width:3375;height:3394;left:4202;top:7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80</w:t>
                        </w:r>
                      </w:p>
                    </w:txbxContent>
                  </v:textbox>
                </v:rect>
                <v:rect id="Rectangle 414" style="position:absolute;width:3375;height:3394;left:4202;top:37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90</w:t>
                        </w:r>
                      </w:p>
                    </w:txbxContent>
                  </v:textbox>
                </v:rect>
                <v:rect id="Rectangle 415" style="position:absolute;width:5071;height:3390;left:293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416" style="position:absolute;width:11495;height:3390;left:8207;top:40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Deltager</w:t>
                        </w:r>
                      </w:p>
                    </w:txbxContent>
                  </v:textbox>
                </v:rect>
                <v:rect id="Rectangle 417" style="position:absolute;width:4910;height:3390;left:21176;top:40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Har</w:t>
                        </w:r>
                      </w:p>
                    </w:txbxContent>
                  </v:textbox>
                </v:rect>
                <v:rect id="Rectangle 418" style="position:absolute;width:10817;height:3390;left:18951;top:43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deltaget</w:t>
                        </w:r>
                      </w:p>
                    </w:txbxContent>
                  </v:textbox>
                </v:rect>
                <v:rect id="Rectangle 419" style="position:absolute;width:11495;height:3390;left:28239;top:40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Deltager</w:t>
                        </w:r>
                      </w:p>
                    </w:txbxContent>
                  </v:textbox>
                </v:rect>
                <v:rect id="Rectangle 420" style="position:absolute;width:5406;height:3390;left:30525;top:43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ikke</w:t>
                        </w:r>
                      </w:p>
                    </w:txbxContent>
                  </v:textbox>
                </v:rect>
                <v:rect id="Rectangle 421" style="position:absolute;width:11310;height:3390;left:-3960;top:17191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92934"/>
                            <w:sz w:val="36"/>
                          </w:rPr>
                          <w:t xml:space="preserve">Procent</w:t>
                        </w:r>
                      </w:p>
                    </w:txbxContent>
                  </v:textbox>
                </v:rect>
                <v:shape id="Picture 423" style="position:absolute;width:40386;height:40492;left:40241;top:2763;" filled="f">
                  <v:imagedata r:id="rId28"/>
                </v:shape>
              </v:group>
            </w:pict>
          </mc:Fallback>
        </mc:AlternateContent>
      </w:r>
    </w:p>
    <w:p w:rsidR="00A16AFC" w:rsidRDefault="00171DF7">
      <w:pPr>
        <w:pStyle w:val="Overskrift1"/>
        <w:ind w:left="546"/>
      </w:pPr>
      <w:r>
        <w:lastRenderedPageBreak/>
        <w:t>Tilfredshed med aktivitetsniveauet</w:t>
      </w:r>
    </w:p>
    <w:p w:rsidR="00A16AFC" w:rsidRDefault="00171DF7">
      <w:pPr>
        <w:spacing w:after="0"/>
        <w:ind w:left="537"/>
      </w:pPr>
      <w:r>
        <w:rPr>
          <w:noProof/>
        </w:rPr>
        <mc:AlternateContent>
          <mc:Choice Requires="wpg">
            <w:drawing>
              <wp:inline distT="0" distB="0" distL="0" distR="0">
                <wp:extent cx="7880299" cy="4626496"/>
                <wp:effectExtent l="0" t="0" r="0" b="0"/>
                <wp:docPr id="8018" name="Group 8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0299" cy="4626496"/>
                          <a:chOff x="0" y="0"/>
                          <a:chExt cx="7880299" cy="4626496"/>
                        </a:xfrm>
                      </wpg:grpSpPr>
                      <wps:wsp>
                        <wps:cNvPr id="430" name="Shape 430"/>
                        <wps:cNvSpPr/>
                        <wps:spPr>
                          <a:xfrm>
                            <a:off x="577291" y="3542284"/>
                            <a:ext cx="3238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0">
                                <a:moveTo>
                                  <a:pt x="0" y="0"/>
                                </a:moveTo>
                                <a:lnTo>
                                  <a:pt x="323850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" name="Shape 431"/>
                        <wps:cNvSpPr/>
                        <wps:spPr>
                          <a:xfrm>
                            <a:off x="577291" y="3164332"/>
                            <a:ext cx="3238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0">
                                <a:moveTo>
                                  <a:pt x="0" y="0"/>
                                </a:moveTo>
                                <a:lnTo>
                                  <a:pt x="323850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" name="Shape 432"/>
                        <wps:cNvSpPr/>
                        <wps:spPr>
                          <a:xfrm>
                            <a:off x="577291" y="2784856"/>
                            <a:ext cx="3238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0">
                                <a:moveTo>
                                  <a:pt x="0" y="0"/>
                                </a:moveTo>
                                <a:lnTo>
                                  <a:pt x="323850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" name="Shape 433"/>
                        <wps:cNvSpPr/>
                        <wps:spPr>
                          <a:xfrm>
                            <a:off x="577291" y="2406904"/>
                            <a:ext cx="3238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0">
                                <a:moveTo>
                                  <a:pt x="0" y="0"/>
                                </a:moveTo>
                                <a:lnTo>
                                  <a:pt x="323850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577291" y="2027428"/>
                            <a:ext cx="3238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0">
                                <a:moveTo>
                                  <a:pt x="0" y="0"/>
                                </a:moveTo>
                                <a:lnTo>
                                  <a:pt x="323850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" name="Shape 435"/>
                        <wps:cNvSpPr/>
                        <wps:spPr>
                          <a:xfrm>
                            <a:off x="577291" y="1649476"/>
                            <a:ext cx="3238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0">
                                <a:moveTo>
                                  <a:pt x="0" y="0"/>
                                </a:moveTo>
                                <a:lnTo>
                                  <a:pt x="323850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" name="Shape 436"/>
                        <wps:cNvSpPr/>
                        <wps:spPr>
                          <a:xfrm>
                            <a:off x="577291" y="1270000"/>
                            <a:ext cx="3238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0">
                                <a:moveTo>
                                  <a:pt x="0" y="0"/>
                                </a:moveTo>
                                <a:lnTo>
                                  <a:pt x="323850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" name="Shape 437"/>
                        <wps:cNvSpPr/>
                        <wps:spPr>
                          <a:xfrm>
                            <a:off x="577291" y="890524"/>
                            <a:ext cx="3238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0">
                                <a:moveTo>
                                  <a:pt x="0" y="0"/>
                                </a:moveTo>
                                <a:lnTo>
                                  <a:pt x="323850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" name="Shape 438"/>
                        <wps:cNvSpPr/>
                        <wps:spPr>
                          <a:xfrm>
                            <a:off x="577291" y="512572"/>
                            <a:ext cx="3238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0">
                                <a:moveTo>
                                  <a:pt x="0" y="0"/>
                                </a:moveTo>
                                <a:lnTo>
                                  <a:pt x="323850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" name="Shape 439"/>
                        <wps:cNvSpPr/>
                        <wps:spPr>
                          <a:xfrm>
                            <a:off x="577291" y="133096"/>
                            <a:ext cx="3238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0">
                                <a:moveTo>
                                  <a:pt x="0" y="0"/>
                                </a:moveTo>
                                <a:lnTo>
                                  <a:pt x="323850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6" name="Shape 8856"/>
                        <wps:cNvSpPr/>
                        <wps:spPr>
                          <a:xfrm>
                            <a:off x="901903" y="3770884"/>
                            <a:ext cx="431292" cy="150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2" h="150876">
                                <a:moveTo>
                                  <a:pt x="0" y="0"/>
                                </a:moveTo>
                                <a:lnTo>
                                  <a:pt x="431292" y="0"/>
                                </a:lnTo>
                                <a:lnTo>
                                  <a:pt x="431292" y="150876"/>
                                </a:lnTo>
                                <a:lnTo>
                                  <a:pt x="0" y="1508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A2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7" name="Shape 8857"/>
                        <wps:cNvSpPr/>
                        <wps:spPr>
                          <a:xfrm>
                            <a:off x="1980895" y="3618484"/>
                            <a:ext cx="432816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 h="303276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  <a:lnTo>
                                  <a:pt x="432816" y="303276"/>
                                </a:lnTo>
                                <a:lnTo>
                                  <a:pt x="0" y="3032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A2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8" name="Shape 8858"/>
                        <wps:cNvSpPr/>
                        <wps:spPr>
                          <a:xfrm>
                            <a:off x="3061411" y="588772"/>
                            <a:ext cx="431292" cy="3332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2" h="3332988">
                                <a:moveTo>
                                  <a:pt x="0" y="0"/>
                                </a:moveTo>
                                <a:lnTo>
                                  <a:pt x="431292" y="0"/>
                                </a:lnTo>
                                <a:lnTo>
                                  <a:pt x="431292" y="3332988"/>
                                </a:lnTo>
                                <a:lnTo>
                                  <a:pt x="0" y="33329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A2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" name="Shape 443"/>
                        <wps:cNvSpPr/>
                        <wps:spPr>
                          <a:xfrm>
                            <a:off x="577291" y="133096"/>
                            <a:ext cx="0" cy="3788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88664">
                                <a:moveTo>
                                  <a:pt x="0" y="3788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" name="Shape 444"/>
                        <wps:cNvSpPr/>
                        <wps:spPr>
                          <a:xfrm>
                            <a:off x="508711" y="3921760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" name="Shape 445"/>
                        <wps:cNvSpPr/>
                        <wps:spPr>
                          <a:xfrm>
                            <a:off x="508711" y="3542284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Shape 446"/>
                        <wps:cNvSpPr/>
                        <wps:spPr>
                          <a:xfrm>
                            <a:off x="508711" y="3164332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508711" y="2784856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508711" y="2406904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" name="Shape 449"/>
                        <wps:cNvSpPr/>
                        <wps:spPr>
                          <a:xfrm>
                            <a:off x="508711" y="2027428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" name="Shape 450"/>
                        <wps:cNvSpPr/>
                        <wps:spPr>
                          <a:xfrm>
                            <a:off x="508711" y="1649476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" name="Shape 451"/>
                        <wps:cNvSpPr/>
                        <wps:spPr>
                          <a:xfrm>
                            <a:off x="508711" y="1270000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" name="Shape 452"/>
                        <wps:cNvSpPr/>
                        <wps:spPr>
                          <a:xfrm>
                            <a:off x="508711" y="890524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" name="Shape 453"/>
                        <wps:cNvSpPr/>
                        <wps:spPr>
                          <a:xfrm>
                            <a:off x="508711" y="512572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" name="Shape 454"/>
                        <wps:cNvSpPr/>
                        <wps:spPr>
                          <a:xfrm>
                            <a:off x="508711" y="133096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" name="Shape 455"/>
                        <wps:cNvSpPr/>
                        <wps:spPr>
                          <a:xfrm>
                            <a:off x="577291" y="3921760"/>
                            <a:ext cx="3238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0">
                                <a:moveTo>
                                  <a:pt x="0" y="0"/>
                                </a:moveTo>
                                <a:lnTo>
                                  <a:pt x="323850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" name="Shape 456"/>
                        <wps:cNvSpPr/>
                        <wps:spPr>
                          <a:xfrm>
                            <a:off x="577291" y="3921760"/>
                            <a:ext cx="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">
                                <a:moveTo>
                                  <a:pt x="0" y="0"/>
                                </a:move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" name="Shape 457"/>
                        <wps:cNvSpPr/>
                        <wps:spPr>
                          <a:xfrm>
                            <a:off x="1657807" y="3921760"/>
                            <a:ext cx="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">
                                <a:moveTo>
                                  <a:pt x="0" y="0"/>
                                </a:move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" name="Shape 458"/>
                        <wps:cNvSpPr/>
                        <wps:spPr>
                          <a:xfrm>
                            <a:off x="2736799" y="3921760"/>
                            <a:ext cx="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">
                                <a:moveTo>
                                  <a:pt x="0" y="0"/>
                                </a:move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" name="Shape 459"/>
                        <wps:cNvSpPr/>
                        <wps:spPr>
                          <a:xfrm>
                            <a:off x="3815791" y="3921760"/>
                            <a:ext cx="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">
                                <a:moveTo>
                                  <a:pt x="0" y="0"/>
                                </a:move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1054049" y="3459480"/>
                            <a:ext cx="169091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2133549" y="3307439"/>
                            <a:ext cx="169317" cy="339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3150692" y="276733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88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254203" y="3788944"/>
                            <a:ext cx="16909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127102" y="3410077"/>
                            <a:ext cx="337326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127102" y="3031236"/>
                            <a:ext cx="337326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127102" y="2652395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127102" y="2273427"/>
                            <a:ext cx="337326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127102" y="1894586"/>
                            <a:ext cx="337326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127102" y="1515745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127102" y="1136904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127102" y="757407"/>
                            <a:ext cx="337552" cy="33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127102" y="378565"/>
                            <a:ext cx="337552" cy="33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0" y="0"/>
                            <a:ext cx="50718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819353" y="4061435"/>
                            <a:ext cx="793890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For få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628802" y="4324477"/>
                            <a:ext cx="1301587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aktiviteter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2025980" y="4061435"/>
                            <a:ext cx="456059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For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1848053" y="4324477"/>
                            <a:ext cx="929490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mange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2972130" y="4061435"/>
                            <a:ext cx="811781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Tilpas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0" name="Picture 48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135831" y="41668"/>
                            <a:ext cx="3744468" cy="4584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018" style="width:620.496pt;height:364.291pt;mso-position-horizontal-relative:char;mso-position-vertical-relative:line" coordsize="78802,46264">
                <v:shape id="Shape 430" style="position:absolute;width:32385;height:0;left:5772;top:35422;" coordsize="3238500,0" path="m0,0l3238500,0">
                  <v:stroke weight="0.72pt" endcap="flat" joinstyle="round" on="true" color="#8d8d8f"/>
                  <v:fill on="false" color="#000000" opacity="0"/>
                </v:shape>
                <v:shape id="Shape 431" style="position:absolute;width:32385;height:0;left:5772;top:31643;" coordsize="3238500,0" path="m0,0l3238500,0">
                  <v:stroke weight="0.72pt" endcap="flat" joinstyle="round" on="true" color="#8d8d8f"/>
                  <v:fill on="false" color="#000000" opacity="0"/>
                </v:shape>
                <v:shape id="Shape 432" style="position:absolute;width:32385;height:0;left:5772;top:27848;" coordsize="3238500,0" path="m0,0l3238500,0">
                  <v:stroke weight="0.72pt" endcap="flat" joinstyle="round" on="true" color="#8d8d8f"/>
                  <v:fill on="false" color="#000000" opacity="0"/>
                </v:shape>
                <v:shape id="Shape 433" style="position:absolute;width:32385;height:0;left:5772;top:24069;" coordsize="3238500,0" path="m0,0l3238500,0">
                  <v:stroke weight="0.72pt" endcap="flat" joinstyle="round" on="true" color="#8d8d8f"/>
                  <v:fill on="false" color="#000000" opacity="0"/>
                </v:shape>
                <v:shape id="Shape 434" style="position:absolute;width:32385;height:0;left:5772;top:20274;" coordsize="3238500,0" path="m0,0l3238500,0">
                  <v:stroke weight="0.72pt" endcap="flat" joinstyle="round" on="true" color="#8d8d8f"/>
                  <v:fill on="false" color="#000000" opacity="0"/>
                </v:shape>
                <v:shape id="Shape 435" style="position:absolute;width:32385;height:0;left:5772;top:16494;" coordsize="3238500,0" path="m0,0l3238500,0">
                  <v:stroke weight="0.72pt" endcap="flat" joinstyle="round" on="true" color="#8d8d8f"/>
                  <v:fill on="false" color="#000000" opacity="0"/>
                </v:shape>
                <v:shape id="Shape 436" style="position:absolute;width:32385;height:0;left:5772;top:12700;" coordsize="3238500,0" path="m0,0l3238500,0">
                  <v:stroke weight="0.72pt" endcap="flat" joinstyle="round" on="true" color="#8d8d8f"/>
                  <v:fill on="false" color="#000000" opacity="0"/>
                </v:shape>
                <v:shape id="Shape 437" style="position:absolute;width:32385;height:0;left:5772;top:8905;" coordsize="3238500,0" path="m0,0l3238500,0">
                  <v:stroke weight="0.72pt" endcap="flat" joinstyle="round" on="true" color="#8d8d8f"/>
                  <v:fill on="false" color="#000000" opacity="0"/>
                </v:shape>
                <v:shape id="Shape 438" style="position:absolute;width:32385;height:0;left:5772;top:5125;" coordsize="3238500,0" path="m0,0l3238500,0">
                  <v:stroke weight="0.72pt" endcap="flat" joinstyle="round" on="true" color="#8d8d8f"/>
                  <v:fill on="false" color="#000000" opacity="0"/>
                </v:shape>
                <v:shape id="Shape 439" style="position:absolute;width:32385;height:0;left:5772;top:1330;" coordsize="3238500,0" path="m0,0l3238500,0">
                  <v:stroke weight="0.72pt" endcap="flat" joinstyle="round" on="true" color="#8d8d8f"/>
                  <v:fill on="false" color="#000000" opacity="0"/>
                </v:shape>
                <v:shape id="Shape 8859" style="position:absolute;width:4312;height:1508;left:9019;top:37708;" coordsize="431292,150876" path="m0,0l431292,0l431292,150876l0,150876l0,0">
                  <v:stroke weight="0pt" endcap="flat" joinstyle="round" on="false" color="#000000" opacity="0"/>
                  <v:fill on="true" color="#93a299"/>
                </v:shape>
                <v:shape id="Shape 8860" style="position:absolute;width:4328;height:3032;left:19808;top:36184;" coordsize="432816,303276" path="m0,0l432816,0l432816,303276l0,303276l0,0">
                  <v:stroke weight="0pt" endcap="flat" joinstyle="round" on="false" color="#000000" opacity="0"/>
                  <v:fill on="true" color="#93a299"/>
                </v:shape>
                <v:shape id="Shape 8861" style="position:absolute;width:4312;height:33329;left:30614;top:5887;" coordsize="431292,3332988" path="m0,0l431292,0l431292,3332988l0,3332988l0,0">
                  <v:stroke weight="0pt" endcap="flat" joinstyle="round" on="false" color="#000000" opacity="0"/>
                  <v:fill on="true" color="#93a299"/>
                </v:shape>
                <v:shape id="Shape 443" style="position:absolute;width:0;height:37886;left:5772;top:1330;" coordsize="0,3788664" path="m0,3788664l0,0">
                  <v:stroke weight="0.72pt" endcap="flat" joinstyle="round" on="true" color="#8d8d8f"/>
                  <v:fill on="false" color="#000000" opacity="0"/>
                </v:shape>
                <v:shape id="Shape 444" style="position:absolute;width:685;height:0;left:5087;top:39217;" coordsize="68580,0" path="m0,0l68580,0">
                  <v:stroke weight="0.72pt" endcap="flat" joinstyle="round" on="true" color="#8d8d8f"/>
                  <v:fill on="false" color="#000000" opacity="0"/>
                </v:shape>
                <v:shape id="Shape 445" style="position:absolute;width:685;height:0;left:5087;top:35422;" coordsize="68580,0" path="m0,0l68580,0">
                  <v:stroke weight="0.72pt" endcap="flat" joinstyle="round" on="true" color="#8d8d8f"/>
                  <v:fill on="false" color="#000000" opacity="0"/>
                </v:shape>
                <v:shape id="Shape 446" style="position:absolute;width:685;height:0;left:5087;top:31643;" coordsize="68580,0" path="m0,0l68580,0">
                  <v:stroke weight="0.72pt" endcap="flat" joinstyle="round" on="true" color="#8d8d8f"/>
                  <v:fill on="false" color="#000000" opacity="0"/>
                </v:shape>
                <v:shape id="Shape 447" style="position:absolute;width:685;height:0;left:5087;top:27848;" coordsize="68580,0" path="m0,0l68580,0">
                  <v:stroke weight="0.72pt" endcap="flat" joinstyle="round" on="true" color="#8d8d8f"/>
                  <v:fill on="false" color="#000000" opacity="0"/>
                </v:shape>
                <v:shape id="Shape 448" style="position:absolute;width:685;height:0;left:5087;top:24069;" coordsize="68580,0" path="m0,0l68580,0">
                  <v:stroke weight="0.72pt" endcap="flat" joinstyle="round" on="true" color="#8d8d8f"/>
                  <v:fill on="false" color="#000000" opacity="0"/>
                </v:shape>
                <v:shape id="Shape 449" style="position:absolute;width:685;height:0;left:5087;top:20274;" coordsize="68580,0" path="m0,0l68580,0">
                  <v:stroke weight="0.72pt" endcap="flat" joinstyle="round" on="true" color="#8d8d8f"/>
                  <v:fill on="false" color="#000000" opacity="0"/>
                </v:shape>
                <v:shape id="Shape 450" style="position:absolute;width:685;height:0;left:5087;top:16494;" coordsize="68580,0" path="m0,0l68580,0">
                  <v:stroke weight="0.72pt" endcap="flat" joinstyle="round" on="true" color="#8d8d8f"/>
                  <v:fill on="false" color="#000000" opacity="0"/>
                </v:shape>
                <v:shape id="Shape 451" style="position:absolute;width:685;height:0;left:5087;top:12700;" coordsize="68580,0" path="m0,0l68580,0">
                  <v:stroke weight="0.72pt" endcap="flat" joinstyle="round" on="true" color="#8d8d8f"/>
                  <v:fill on="false" color="#000000" opacity="0"/>
                </v:shape>
                <v:shape id="Shape 452" style="position:absolute;width:685;height:0;left:5087;top:8905;" coordsize="68580,0" path="m0,0l68580,0">
                  <v:stroke weight="0.72pt" endcap="flat" joinstyle="round" on="true" color="#8d8d8f"/>
                  <v:fill on="false" color="#000000" opacity="0"/>
                </v:shape>
                <v:shape id="Shape 453" style="position:absolute;width:685;height:0;left:5087;top:5125;" coordsize="68580,0" path="m0,0l68580,0">
                  <v:stroke weight="0.72pt" endcap="flat" joinstyle="round" on="true" color="#8d8d8f"/>
                  <v:fill on="false" color="#000000" opacity="0"/>
                </v:shape>
                <v:shape id="Shape 454" style="position:absolute;width:685;height:0;left:5087;top:1330;" coordsize="68580,0" path="m0,0l68580,0">
                  <v:stroke weight="0.72pt" endcap="flat" joinstyle="round" on="true" color="#8d8d8f"/>
                  <v:fill on="false" color="#000000" opacity="0"/>
                </v:shape>
                <v:shape id="Shape 455" style="position:absolute;width:32385;height:0;left:5772;top:39217;" coordsize="3238500,0" path="m0,0l3238500,0">
                  <v:stroke weight="0.72pt" endcap="flat" joinstyle="round" on="true" color="#8d8d8f"/>
                  <v:fill on="false" color="#000000" opacity="0"/>
                </v:shape>
                <v:shape id="Shape 456" style="position:absolute;width:0;height:685;left:5772;top:39217;" coordsize="0,68580" path="m0,0l0,68580">
                  <v:stroke weight="0.72pt" endcap="flat" joinstyle="round" on="true" color="#8d8d8f"/>
                  <v:fill on="false" color="#000000" opacity="0"/>
                </v:shape>
                <v:shape id="Shape 457" style="position:absolute;width:0;height:685;left:16578;top:39217;" coordsize="0,68580" path="m0,0l0,68580">
                  <v:stroke weight="0.72pt" endcap="flat" joinstyle="round" on="true" color="#8d8d8f"/>
                  <v:fill on="false" color="#000000" opacity="0"/>
                </v:shape>
                <v:shape id="Shape 458" style="position:absolute;width:0;height:685;left:27367;top:39217;" coordsize="0,68580" path="m0,0l0,68580">
                  <v:stroke weight="0.72pt" endcap="flat" joinstyle="round" on="true" color="#8d8d8f"/>
                  <v:fill on="false" color="#000000" opacity="0"/>
                </v:shape>
                <v:shape id="Shape 459" style="position:absolute;width:0;height:685;left:38157;top:39217;" coordsize="0,68580" path="m0,0l0,68580">
                  <v:stroke weight="0.72pt" endcap="flat" joinstyle="round" on="true" color="#8d8d8f"/>
                  <v:fill on="false" color="#000000" opacity="0"/>
                </v:shape>
                <v:rect id="Rectangle 460" style="position:absolute;width:1690;height:3390;left:10540;top:34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461" style="position:absolute;width:1693;height:3394;left:21335;top:330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462" style="position:absolute;width:3373;height:3390;left:31506;top:2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88</w:t>
                        </w:r>
                      </w:p>
                    </w:txbxContent>
                  </v:textbox>
                </v:rect>
                <v:rect id="Rectangle 463" style="position:absolute;width:1690;height:3390;left:2542;top:378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464" style="position:absolute;width:3373;height:3390;left:1271;top:34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465" style="position:absolute;width:3373;height:3390;left:1271;top:30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466" style="position:absolute;width:3373;height:3390;left:1271;top:26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30</w:t>
                        </w:r>
                      </w:p>
                    </w:txbxContent>
                  </v:textbox>
                </v:rect>
                <v:rect id="Rectangle 467" style="position:absolute;width:3373;height:3390;left:1271;top:22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40</w:t>
                        </w:r>
                      </w:p>
                    </w:txbxContent>
                  </v:textbox>
                </v:rect>
                <v:rect id="Rectangle 468" style="position:absolute;width:3373;height:3390;left:1271;top:18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50</w:t>
                        </w:r>
                      </w:p>
                    </w:txbxContent>
                  </v:textbox>
                </v:rect>
                <v:rect id="Rectangle 469" style="position:absolute;width:3373;height:3390;left:1271;top:15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60</w:t>
                        </w:r>
                      </w:p>
                    </w:txbxContent>
                  </v:textbox>
                </v:rect>
                <v:rect id="Rectangle 470" style="position:absolute;width:3373;height:3390;left:1271;top:11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70</w:t>
                        </w:r>
                      </w:p>
                    </w:txbxContent>
                  </v:textbox>
                </v:rect>
                <v:rect id="Rectangle 471" style="position:absolute;width:3375;height:3394;left:1271;top:7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80</w:t>
                        </w:r>
                      </w:p>
                    </w:txbxContent>
                  </v:textbox>
                </v:rect>
                <v:rect id="Rectangle 472" style="position:absolute;width:3375;height:3394;left:1271;top:37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90</w:t>
                        </w:r>
                      </w:p>
                    </w:txbxContent>
                  </v:textbox>
                </v:rect>
                <v:rect id="Rectangle 473" style="position:absolute;width:5071;height:3390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474" style="position:absolute;width:7938;height:3390;left:8193;top:40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For få</w:t>
                        </w:r>
                      </w:p>
                    </w:txbxContent>
                  </v:textbox>
                </v:rect>
                <v:rect id="Rectangle 475" style="position:absolute;width:13015;height:3390;left:6288;top:43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aktiviteter</w:t>
                        </w:r>
                      </w:p>
                    </w:txbxContent>
                  </v:textbox>
                </v:rect>
                <v:rect id="Rectangle 476" style="position:absolute;width:4560;height:3390;left:20259;top:40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For</w:t>
                        </w:r>
                      </w:p>
                    </w:txbxContent>
                  </v:textbox>
                </v:rect>
                <v:rect id="Rectangle 477" style="position:absolute;width:9294;height:3390;left:18480;top:43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mange</w:t>
                        </w:r>
                      </w:p>
                    </w:txbxContent>
                  </v:textbox>
                </v:rect>
                <v:rect id="Rectangle 478" style="position:absolute;width:8117;height:3390;left:29721;top:40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Tilpas</w:t>
                        </w:r>
                      </w:p>
                    </w:txbxContent>
                  </v:textbox>
                </v:rect>
                <v:shape id="Picture 480" style="position:absolute;width:37444;height:45848;left:41358;top:416;" filled="f">
                  <v:imagedata r:id="rId30"/>
                </v:shape>
              </v:group>
            </w:pict>
          </mc:Fallback>
        </mc:AlternateContent>
      </w:r>
    </w:p>
    <w:p w:rsidR="00A16AFC" w:rsidRDefault="00171DF7">
      <w:pPr>
        <w:pStyle w:val="Overskrift1"/>
        <w:ind w:left="546"/>
      </w:pPr>
      <w:r>
        <w:lastRenderedPageBreak/>
        <w:t>Tryghed og nabohjælp</w:t>
      </w:r>
    </w:p>
    <w:p w:rsidR="00A16AFC" w:rsidRDefault="00171DF7">
      <w:pPr>
        <w:spacing w:after="0"/>
        <w:ind w:left="407" w:right="-170"/>
      </w:pPr>
      <w:r>
        <w:rPr>
          <w:noProof/>
        </w:rPr>
        <w:drawing>
          <wp:inline distT="0" distB="0" distL="0" distR="0">
            <wp:extent cx="8229600" cy="4773168"/>
            <wp:effectExtent l="0" t="0" r="0" b="0"/>
            <wp:docPr id="488" name="Picture 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Picture 48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7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FC" w:rsidRDefault="00171DF7">
      <w:pPr>
        <w:spacing w:after="0" w:line="255" w:lineRule="auto"/>
        <w:ind w:left="546" w:hanging="10"/>
      </w:pPr>
      <w:r>
        <w:rPr>
          <w:rFonts w:ascii="Arial" w:eastAsia="Arial" w:hAnsi="Arial" w:cs="Arial"/>
          <w:color w:val="D2533C"/>
          <w:sz w:val="72"/>
        </w:rPr>
        <w:t>Naobohjælp. Og hjælp til hvad?</w:t>
      </w:r>
    </w:p>
    <w:p w:rsidR="00A16AFC" w:rsidRDefault="00171DF7">
      <w:pPr>
        <w:spacing w:after="0"/>
        <w:ind w:left="551"/>
      </w:pPr>
      <w:r>
        <w:rPr>
          <w:rFonts w:ascii="Arial" w:eastAsia="Arial" w:hAnsi="Arial" w:cs="Arial"/>
          <w:i/>
          <w:color w:val="D2533C"/>
          <w:sz w:val="36"/>
        </w:rPr>
        <w:lastRenderedPageBreak/>
        <w:t>Hvad har du hjulpet en nabo med inden for de sidste 30 dage?</w:t>
      </w:r>
    </w:p>
    <w:p w:rsidR="00A16AFC" w:rsidRDefault="00171DF7">
      <w:pPr>
        <w:spacing w:after="0"/>
        <w:ind w:left="213"/>
      </w:pPr>
      <w:r>
        <w:rPr>
          <w:noProof/>
        </w:rPr>
        <mc:AlternateContent>
          <mc:Choice Requires="wpg">
            <w:drawing>
              <wp:inline distT="0" distB="0" distL="0" distR="0">
                <wp:extent cx="8006791" cy="4737908"/>
                <wp:effectExtent l="0" t="0" r="0" b="0"/>
                <wp:docPr id="8106" name="Group 8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6791" cy="4737908"/>
                          <a:chOff x="0" y="0"/>
                          <a:chExt cx="8006791" cy="4737908"/>
                        </a:xfrm>
                      </wpg:grpSpPr>
                      <wps:wsp>
                        <wps:cNvPr id="497" name="Shape 497"/>
                        <wps:cNvSpPr/>
                        <wps:spPr>
                          <a:xfrm>
                            <a:off x="450799" y="3482848"/>
                            <a:ext cx="7555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993">
                                <a:moveTo>
                                  <a:pt x="0" y="0"/>
                                </a:moveTo>
                                <a:lnTo>
                                  <a:pt x="7555993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" name="Shape 498"/>
                        <wps:cNvSpPr/>
                        <wps:spPr>
                          <a:xfrm>
                            <a:off x="450799" y="2813812"/>
                            <a:ext cx="7555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993">
                                <a:moveTo>
                                  <a:pt x="0" y="0"/>
                                </a:moveTo>
                                <a:lnTo>
                                  <a:pt x="7555993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450799" y="2143252"/>
                            <a:ext cx="7555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993">
                                <a:moveTo>
                                  <a:pt x="0" y="0"/>
                                </a:moveTo>
                                <a:lnTo>
                                  <a:pt x="7555993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450799" y="1472692"/>
                            <a:ext cx="7555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993">
                                <a:moveTo>
                                  <a:pt x="0" y="0"/>
                                </a:moveTo>
                                <a:lnTo>
                                  <a:pt x="7555993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450799" y="803656"/>
                            <a:ext cx="7555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993">
                                <a:moveTo>
                                  <a:pt x="0" y="0"/>
                                </a:moveTo>
                                <a:lnTo>
                                  <a:pt x="7555993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450799" y="133096"/>
                            <a:ext cx="7555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993">
                                <a:moveTo>
                                  <a:pt x="0" y="0"/>
                                </a:moveTo>
                                <a:lnTo>
                                  <a:pt x="7555993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2" name="Shape 8862"/>
                        <wps:cNvSpPr/>
                        <wps:spPr>
                          <a:xfrm>
                            <a:off x="904951" y="3482848"/>
                            <a:ext cx="603504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504" h="670560">
                                <a:moveTo>
                                  <a:pt x="0" y="0"/>
                                </a:moveTo>
                                <a:lnTo>
                                  <a:pt x="603504" y="0"/>
                                </a:lnTo>
                                <a:lnTo>
                                  <a:pt x="603504" y="670560"/>
                                </a:lnTo>
                                <a:lnTo>
                                  <a:pt x="0" y="670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A2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3" name="Shape 8863"/>
                        <wps:cNvSpPr/>
                        <wps:spPr>
                          <a:xfrm>
                            <a:off x="2415235" y="3080512"/>
                            <a:ext cx="605028" cy="1072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028" h="1072896">
                                <a:moveTo>
                                  <a:pt x="0" y="0"/>
                                </a:moveTo>
                                <a:lnTo>
                                  <a:pt x="605028" y="0"/>
                                </a:lnTo>
                                <a:lnTo>
                                  <a:pt x="605028" y="1072896"/>
                                </a:lnTo>
                                <a:lnTo>
                                  <a:pt x="0" y="10728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A2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4" name="Shape 8864"/>
                        <wps:cNvSpPr/>
                        <wps:spPr>
                          <a:xfrm>
                            <a:off x="3927043" y="3014980"/>
                            <a:ext cx="605028" cy="1138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028" h="1138428">
                                <a:moveTo>
                                  <a:pt x="0" y="0"/>
                                </a:moveTo>
                                <a:lnTo>
                                  <a:pt x="605028" y="0"/>
                                </a:lnTo>
                                <a:lnTo>
                                  <a:pt x="605028" y="1138428"/>
                                </a:lnTo>
                                <a:lnTo>
                                  <a:pt x="0" y="11384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A2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5" name="Shape 8865"/>
                        <wps:cNvSpPr/>
                        <wps:spPr>
                          <a:xfrm>
                            <a:off x="5438851" y="2813812"/>
                            <a:ext cx="603504" cy="1339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504" h="1339596">
                                <a:moveTo>
                                  <a:pt x="0" y="0"/>
                                </a:moveTo>
                                <a:lnTo>
                                  <a:pt x="603504" y="0"/>
                                </a:lnTo>
                                <a:lnTo>
                                  <a:pt x="603504" y="1339596"/>
                                </a:lnTo>
                                <a:lnTo>
                                  <a:pt x="0" y="1339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A2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6" name="Shape 8866"/>
                        <wps:cNvSpPr/>
                        <wps:spPr>
                          <a:xfrm>
                            <a:off x="6949135" y="602488"/>
                            <a:ext cx="605028" cy="3550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028" h="3550920">
                                <a:moveTo>
                                  <a:pt x="0" y="0"/>
                                </a:moveTo>
                                <a:lnTo>
                                  <a:pt x="605028" y="0"/>
                                </a:lnTo>
                                <a:lnTo>
                                  <a:pt x="605028" y="3550920"/>
                                </a:lnTo>
                                <a:lnTo>
                                  <a:pt x="0" y="35509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A2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" name="Shape 508"/>
                        <wps:cNvSpPr/>
                        <wps:spPr>
                          <a:xfrm>
                            <a:off x="450799" y="133096"/>
                            <a:ext cx="0" cy="402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0312">
                                <a:moveTo>
                                  <a:pt x="0" y="4020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" name="Shape 509"/>
                        <wps:cNvSpPr/>
                        <wps:spPr>
                          <a:xfrm>
                            <a:off x="382219" y="4153408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Shape 510"/>
                        <wps:cNvSpPr/>
                        <wps:spPr>
                          <a:xfrm>
                            <a:off x="382219" y="3482848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382219" y="2813812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" name="Shape 512"/>
                        <wps:cNvSpPr/>
                        <wps:spPr>
                          <a:xfrm>
                            <a:off x="382219" y="2143252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382219" y="1472692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382219" y="803656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382219" y="133096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450799" y="4153408"/>
                            <a:ext cx="7555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993">
                                <a:moveTo>
                                  <a:pt x="0" y="0"/>
                                </a:moveTo>
                                <a:lnTo>
                                  <a:pt x="7555993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450799" y="4153408"/>
                            <a:ext cx="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0">
                                <a:moveTo>
                                  <a:pt x="0" y="0"/>
                                </a:moveTo>
                                <a:lnTo>
                                  <a:pt x="0" y="6096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1962607" y="4153408"/>
                            <a:ext cx="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0">
                                <a:moveTo>
                                  <a:pt x="0" y="0"/>
                                </a:moveTo>
                                <a:lnTo>
                                  <a:pt x="0" y="6096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3472891" y="4153408"/>
                            <a:ext cx="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0">
                                <a:moveTo>
                                  <a:pt x="0" y="0"/>
                                </a:moveTo>
                                <a:lnTo>
                                  <a:pt x="0" y="6096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4984699" y="4153408"/>
                            <a:ext cx="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0">
                                <a:moveTo>
                                  <a:pt x="0" y="0"/>
                                </a:moveTo>
                                <a:lnTo>
                                  <a:pt x="0" y="6096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6496508" y="4153408"/>
                            <a:ext cx="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0">
                                <a:moveTo>
                                  <a:pt x="0" y="0"/>
                                </a:moveTo>
                                <a:lnTo>
                                  <a:pt x="0" y="6096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8006791" y="4153408"/>
                            <a:ext cx="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0">
                                <a:moveTo>
                                  <a:pt x="0" y="0"/>
                                </a:moveTo>
                                <a:lnTo>
                                  <a:pt x="0" y="6096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1080211" y="3172334"/>
                            <a:ext cx="337326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2591765" y="2770251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4103192" y="2779396"/>
                            <a:ext cx="337731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5615000" y="2502027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7126554" y="290703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127102" y="4020011"/>
                            <a:ext cx="169317" cy="339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0" y="3350387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0" y="2680335"/>
                            <a:ext cx="337326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0" y="2010156"/>
                            <a:ext cx="337326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0" y="1340231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0" y="669925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0" y="0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754990" y="4278125"/>
                            <a:ext cx="1200441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2"/>
                                </w:rPr>
                                <w:t>Komme til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591007" y="4511907"/>
                            <a:ext cx="1636892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2"/>
                                </w:rPr>
                                <w:t>undersøgelse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2407615" y="4278125"/>
                            <a:ext cx="826533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2"/>
                                </w:rPr>
                                <w:t>Indkøb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3783787" y="4278125"/>
                            <a:ext cx="1185615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2"/>
                                </w:rPr>
                                <w:t>Computer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5170882" y="4278125"/>
                            <a:ext cx="1517199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2"/>
                                </w:rPr>
                                <w:t>Hus og have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6507175" y="4278125"/>
                            <a:ext cx="1982225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2"/>
                                </w:rPr>
                                <w:t>Lift med egen bil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106" style="width:630.456pt;height:373.064pt;mso-position-horizontal-relative:char;mso-position-vertical-relative:line" coordsize="80067,47379">
                <v:shape id="Shape 497" style="position:absolute;width:75559;height:0;left:4507;top:34828;" coordsize="7555993,0" path="m0,0l7555993,0">
                  <v:stroke weight="0.72pt" endcap="flat" joinstyle="round" on="true" color="#8d8d8f"/>
                  <v:fill on="false" color="#000000" opacity="0"/>
                </v:shape>
                <v:shape id="Shape 498" style="position:absolute;width:75559;height:0;left:4507;top:28138;" coordsize="7555993,0" path="m0,0l7555993,0">
                  <v:stroke weight="0.72pt" endcap="flat" joinstyle="round" on="true" color="#8d8d8f"/>
                  <v:fill on="false" color="#000000" opacity="0"/>
                </v:shape>
                <v:shape id="Shape 499" style="position:absolute;width:75559;height:0;left:4507;top:21432;" coordsize="7555993,0" path="m0,0l7555993,0">
                  <v:stroke weight="0.72pt" endcap="flat" joinstyle="round" on="true" color="#8d8d8f"/>
                  <v:fill on="false" color="#000000" opacity="0"/>
                </v:shape>
                <v:shape id="Shape 500" style="position:absolute;width:75559;height:0;left:4507;top:14726;" coordsize="7555993,0" path="m0,0l7555993,0">
                  <v:stroke weight="0.72pt" endcap="flat" joinstyle="round" on="true" color="#8d8d8f"/>
                  <v:fill on="false" color="#000000" opacity="0"/>
                </v:shape>
                <v:shape id="Shape 501" style="position:absolute;width:75559;height:0;left:4507;top:8036;" coordsize="7555993,0" path="m0,0l7555993,0">
                  <v:stroke weight="0.72pt" endcap="flat" joinstyle="round" on="true" color="#8d8d8f"/>
                  <v:fill on="false" color="#000000" opacity="0"/>
                </v:shape>
                <v:shape id="Shape 502" style="position:absolute;width:75559;height:0;left:4507;top:1330;" coordsize="7555993,0" path="m0,0l7555993,0">
                  <v:stroke weight="0.72pt" endcap="flat" joinstyle="round" on="true" color="#8d8d8f"/>
                  <v:fill on="false" color="#000000" opacity="0"/>
                </v:shape>
                <v:shape id="Shape 8867" style="position:absolute;width:6035;height:6705;left:9049;top:34828;" coordsize="603504,670560" path="m0,0l603504,0l603504,670560l0,670560l0,0">
                  <v:stroke weight="0pt" endcap="flat" joinstyle="round" on="false" color="#000000" opacity="0"/>
                  <v:fill on="true" color="#93a299"/>
                </v:shape>
                <v:shape id="Shape 8868" style="position:absolute;width:6050;height:10728;left:24152;top:30805;" coordsize="605028,1072896" path="m0,0l605028,0l605028,1072896l0,1072896l0,0">
                  <v:stroke weight="0pt" endcap="flat" joinstyle="round" on="false" color="#000000" opacity="0"/>
                  <v:fill on="true" color="#93a299"/>
                </v:shape>
                <v:shape id="Shape 8869" style="position:absolute;width:6050;height:11384;left:39270;top:30149;" coordsize="605028,1138428" path="m0,0l605028,0l605028,1138428l0,1138428l0,0">
                  <v:stroke weight="0pt" endcap="flat" joinstyle="round" on="false" color="#000000" opacity="0"/>
                  <v:fill on="true" color="#93a299"/>
                </v:shape>
                <v:shape id="Shape 8870" style="position:absolute;width:6035;height:13395;left:54388;top:28138;" coordsize="603504,1339596" path="m0,0l603504,0l603504,1339596l0,1339596l0,0">
                  <v:stroke weight="0pt" endcap="flat" joinstyle="round" on="false" color="#000000" opacity="0"/>
                  <v:fill on="true" color="#93a299"/>
                </v:shape>
                <v:shape id="Shape 8871" style="position:absolute;width:6050;height:35509;left:69491;top:6024;" coordsize="605028,3550920" path="m0,0l605028,0l605028,3550920l0,3550920l0,0">
                  <v:stroke weight="0pt" endcap="flat" joinstyle="round" on="false" color="#000000" opacity="0"/>
                  <v:fill on="true" color="#93a299"/>
                </v:shape>
                <v:shape id="Shape 508" style="position:absolute;width:0;height:40203;left:4507;top:1330;" coordsize="0,4020312" path="m0,4020312l0,0">
                  <v:stroke weight="0.72pt" endcap="flat" joinstyle="round" on="true" color="#8d8d8f"/>
                  <v:fill on="false" color="#000000" opacity="0"/>
                </v:shape>
                <v:shape id="Shape 509" style="position:absolute;width:685;height:0;left:3822;top:41534;" coordsize="68580,0" path="m0,0l68580,0">
                  <v:stroke weight="0.72pt" endcap="flat" joinstyle="round" on="true" color="#8d8d8f"/>
                  <v:fill on="false" color="#000000" opacity="0"/>
                </v:shape>
                <v:shape id="Shape 510" style="position:absolute;width:685;height:0;left:3822;top:34828;" coordsize="68580,0" path="m0,0l68580,0">
                  <v:stroke weight="0.72pt" endcap="flat" joinstyle="round" on="true" color="#8d8d8f"/>
                  <v:fill on="false" color="#000000" opacity="0"/>
                </v:shape>
                <v:shape id="Shape 511" style="position:absolute;width:685;height:0;left:3822;top:28138;" coordsize="68580,0" path="m0,0l68580,0">
                  <v:stroke weight="0.72pt" endcap="flat" joinstyle="round" on="true" color="#8d8d8f"/>
                  <v:fill on="false" color="#000000" opacity="0"/>
                </v:shape>
                <v:shape id="Shape 512" style="position:absolute;width:685;height:0;left:3822;top:21432;" coordsize="68580,0" path="m0,0l68580,0">
                  <v:stroke weight="0.72pt" endcap="flat" joinstyle="round" on="true" color="#8d8d8f"/>
                  <v:fill on="false" color="#000000" opacity="0"/>
                </v:shape>
                <v:shape id="Shape 513" style="position:absolute;width:685;height:0;left:3822;top:14726;" coordsize="68580,0" path="m0,0l68580,0">
                  <v:stroke weight="0.72pt" endcap="flat" joinstyle="round" on="true" color="#8d8d8f"/>
                  <v:fill on="false" color="#000000" opacity="0"/>
                </v:shape>
                <v:shape id="Shape 514" style="position:absolute;width:685;height:0;left:3822;top:8036;" coordsize="68580,0" path="m0,0l68580,0">
                  <v:stroke weight="0.72pt" endcap="flat" joinstyle="round" on="true" color="#8d8d8f"/>
                  <v:fill on="false" color="#000000" opacity="0"/>
                </v:shape>
                <v:shape id="Shape 515" style="position:absolute;width:685;height:0;left:3822;top:1330;" coordsize="68580,0" path="m0,0l68580,0">
                  <v:stroke weight="0.72pt" endcap="flat" joinstyle="round" on="true" color="#8d8d8f"/>
                  <v:fill on="false" color="#000000" opacity="0"/>
                </v:shape>
                <v:shape id="Shape 516" style="position:absolute;width:75559;height:0;left:4507;top:41534;" coordsize="7555993,0" path="m0,0l7555993,0">
                  <v:stroke weight="0.72pt" endcap="flat" joinstyle="round" on="true" color="#8d8d8f"/>
                  <v:fill on="false" color="#000000" opacity="0"/>
                </v:shape>
                <v:shape id="Shape 517" style="position:absolute;width:0;height:609;left:4507;top:41534;" coordsize="0,60960" path="m0,0l0,60960">
                  <v:stroke weight="0.72pt" endcap="flat" joinstyle="round" on="true" color="#8d8d8f"/>
                  <v:fill on="false" color="#000000" opacity="0"/>
                </v:shape>
                <v:shape id="Shape 518" style="position:absolute;width:0;height:609;left:19626;top:41534;" coordsize="0,60960" path="m0,0l0,60960">
                  <v:stroke weight="0.72pt" endcap="flat" joinstyle="round" on="true" color="#8d8d8f"/>
                  <v:fill on="false" color="#000000" opacity="0"/>
                </v:shape>
                <v:shape id="Shape 519" style="position:absolute;width:0;height:609;left:34728;top:41534;" coordsize="0,60960" path="m0,0l0,60960">
                  <v:stroke weight="0.72pt" endcap="flat" joinstyle="round" on="true" color="#8d8d8f"/>
                  <v:fill on="false" color="#000000" opacity="0"/>
                </v:shape>
                <v:shape id="Shape 520" style="position:absolute;width:0;height:609;left:49846;top:41534;" coordsize="0,60960" path="m0,0l0,60960">
                  <v:stroke weight="0.72pt" endcap="flat" joinstyle="round" on="true" color="#8d8d8f"/>
                  <v:fill on="false" color="#000000" opacity="0"/>
                </v:shape>
                <v:shape id="Shape 521" style="position:absolute;width:0;height:609;left:64965;top:41534;" coordsize="0,60960" path="m0,0l0,60960">
                  <v:stroke weight="0.72pt" endcap="flat" joinstyle="round" on="true" color="#8d8d8f"/>
                  <v:fill on="false" color="#000000" opacity="0"/>
                </v:shape>
                <v:shape id="Shape 522" style="position:absolute;width:0;height:609;left:80067;top:41534;" coordsize="0,60960" path="m0,0l0,60960">
                  <v:stroke weight="0.72pt" endcap="flat" joinstyle="round" on="true" color="#8d8d8f"/>
                  <v:fill on="false" color="#000000" opacity="0"/>
                </v:shape>
                <v:rect id="Rectangle 523" style="position:absolute;width:3373;height:3390;left:10802;top:31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524" style="position:absolute;width:3373;height:3390;left:25917;top:27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16</w:t>
                        </w:r>
                      </w:p>
                    </w:txbxContent>
                  </v:textbox>
                </v:rect>
                <v:rect id="Rectangle 525" style="position:absolute;width:3377;height:3390;left:41031;top:27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17</w:t>
                        </w:r>
                      </w:p>
                    </w:txbxContent>
                  </v:textbox>
                </v:rect>
                <v:rect id="Rectangle 526" style="position:absolute;width:3373;height:3390;left:56150;top:250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527" style="position:absolute;width:3373;height:3390;left:71265;top:2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53</w:t>
                        </w:r>
                      </w:p>
                    </w:txbxContent>
                  </v:textbox>
                </v:rect>
                <v:rect id="Rectangle 528" style="position:absolute;width:1693;height:3394;left:1271;top:40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529" style="position:absolute;width:3373;height:3390;left:0;top:335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530" style="position:absolute;width:3373;height:3390;left:0;top:268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531" style="position:absolute;width:3373;height:3390;left:0;top:201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30</w:t>
                        </w:r>
                      </w:p>
                    </w:txbxContent>
                  </v:textbox>
                </v:rect>
                <v:rect id="Rectangle 532" style="position:absolute;width:3373;height:3390;left:0;top:134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40</w:t>
                        </w:r>
                      </w:p>
                    </w:txbxContent>
                  </v:textbox>
                </v:rect>
                <v:rect id="Rectangle 533" style="position:absolute;width:3373;height:3390;left:0;top:6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50</w:t>
                        </w:r>
                      </w:p>
                    </w:txbxContent>
                  </v:textbox>
                </v:rect>
                <v:rect id="Rectangle 534" style="position:absolute;width:3373;height:3390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60</w:t>
                        </w:r>
                      </w:p>
                    </w:txbxContent>
                  </v:textbox>
                </v:rect>
                <v:rect id="Rectangle 535" style="position:absolute;width:12004;height:3005;left:7549;top:42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2"/>
                          </w:rPr>
                          <w:t xml:space="preserve">Komme til</w:t>
                        </w:r>
                      </w:p>
                    </w:txbxContent>
                  </v:textbox>
                </v:rect>
                <v:rect id="Rectangle 536" style="position:absolute;width:16368;height:3005;left:5910;top:45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2"/>
                          </w:rPr>
                          <w:t xml:space="preserve">undersøgelse</w:t>
                        </w:r>
                      </w:p>
                    </w:txbxContent>
                  </v:textbox>
                </v:rect>
                <v:rect id="Rectangle 537" style="position:absolute;width:8265;height:3005;left:24076;top:42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2"/>
                          </w:rPr>
                          <w:t xml:space="preserve">Indkøb</w:t>
                        </w:r>
                      </w:p>
                    </w:txbxContent>
                  </v:textbox>
                </v:rect>
                <v:rect id="Rectangle 538" style="position:absolute;width:11856;height:3005;left:37837;top:42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2"/>
                          </w:rPr>
                          <w:t xml:space="preserve">Computer</w:t>
                        </w:r>
                      </w:p>
                    </w:txbxContent>
                  </v:textbox>
                </v:rect>
                <v:rect id="Rectangle 539" style="position:absolute;width:15171;height:3005;left:51708;top:42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2"/>
                          </w:rPr>
                          <w:t xml:space="preserve">Hus og have</w:t>
                        </w:r>
                      </w:p>
                    </w:txbxContent>
                  </v:textbox>
                </v:rect>
                <v:rect id="Rectangle 540" style="position:absolute;width:19822;height:3005;left:65071;top:42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2"/>
                          </w:rPr>
                          <w:t xml:space="preserve">Lift med egen bil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16AFC" w:rsidRDefault="00171DF7">
      <w:pPr>
        <w:spacing w:after="1133" w:line="265" w:lineRule="auto"/>
        <w:ind w:left="546" w:hanging="10"/>
      </w:pPr>
      <w:r>
        <w:rPr>
          <w:rFonts w:ascii="Arial" w:eastAsia="Arial" w:hAnsi="Arial" w:cs="Arial"/>
          <w:color w:val="D2533C"/>
          <w:sz w:val="80"/>
        </w:rPr>
        <w:t>Antal venner blandt naboerne.</w:t>
      </w:r>
    </w:p>
    <w:p w:rsidR="00A16AFC" w:rsidRDefault="00171DF7">
      <w:pPr>
        <w:numPr>
          <w:ilvl w:val="0"/>
          <w:numId w:val="5"/>
        </w:numPr>
        <w:spacing w:after="936" w:line="255" w:lineRule="auto"/>
        <w:ind w:hanging="288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4372966</wp:posOffset>
            </wp:positionH>
            <wp:positionV relativeFrom="paragraph">
              <wp:posOffset>-413519</wp:posOffset>
            </wp:positionV>
            <wp:extent cx="4411981" cy="3817620"/>
            <wp:effectExtent l="0" t="0" r="0" b="0"/>
            <wp:wrapSquare wrapText="bothSides"/>
            <wp:docPr id="548" name="Picture 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Picture 54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11981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292934"/>
          <w:sz w:val="56"/>
        </w:rPr>
        <w:t>70 procent har mindst 4 venner blandt naboerne i bofællesskabet</w:t>
      </w:r>
    </w:p>
    <w:p w:rsidR="00A16AFC" w:rsidRDefault="00171DF7">
      <w:pPr>
        <w:numPr>
          <w:ilvl w:val="0"/>
          <w:numId w:val="5"/>
        </w:numPr>
        <w:spacing w:after="936" w:line="255" w:lineRule="auto"/>
        <w:ind w:hanging="288"/>
      </w:pPr>
      <w:r>
        <w:rPr>
          <w:rFonts w:ascii="Arial" w:eastAsia="Arial" w:hAnsi="Arial" w:cs="Arial"/>
          <w:color w:val="292934"/>
          <w:sz w:val="56"/>
        </w:rPr>
        <w:t>92 procent har mindst 2 venner blandt naboerne</w:t>
      </w:r>
    </w:p>
    <w:p w:rsidR="00A16AFC" w:rsidRDefault="00171DF7">
      <w:pPr>
        <w:spacing w:after="0" w:line="265" w:lineRule="auto"/>
        <w:ind w:left="546" w:hanging="10"/>
      </w:pPr>
      <w:r>
        <w:rPr>
          <w:rFonts w:ascii="Arial" w:eastAsia="Arial" w:hAnsi="Arial" w:cs="Arial"/>
          <w:color w:val="D2533C"/>
          <w:sz w:val="80"/>
        </w:rPr>
        <w:t>Er du tryg i dit boligmiljø?</w:t>
      </w:r>
    </w:p>
    <w:p w:rsidR="00A16AFC" w:rsidRDefault="00171DF7">
      <w:pPr>
        <w:spacing w:after="0"/>
        <w:ind w:left="669" w:right="-65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367598" cy="4609338"/>
                <wp:effectExtent l="0" t="0" r="0" b="0"/>
                <wp:docPr id="8665" name="Group 8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7598" cy="4609338"/>
                          <a:chOff x="0" y="0"/>
                          <a:chExt cx="8367598" cy="4609338"/>
                        </a:xfrm>
                      </wpg:grpSpPr>
                      <wps:wsp>
                        <wps:cNvPr id="566" name="Shape 566"/>
                        <wps:cNvSpPr/>
                        <wps:spPr>
                          <a:xfrm>
                            <a:off x="871042" y="3320796"/>
                            <a:ext cx="2860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548">
                                <a:moveTo>
                                  <a:pt x="0" y="0"/>
                                </a:moveTo>
                                <a:lnTo>
                                  <a:pt x="28605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" name="Shape 567"/>
                        <wps:cNvSpPr/>
                        <wps:spPr>
                          <a:xfrm>
                            <a:off x="871042" y="2688336"/>
                            <a:ext cx="2860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548">
                                <a:moveTo>
                                  <a:pt x="0" y="0"/>
                                </a:moveTo>
                                <a:lnTo>
                                  <a:pt x="28605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" name="Shape 568"/>
                        <wps:cNvSpPr/>
                        <wps:spPr>
                          <a:xfrm>
                            <a:off x="871042" y="2057400"/>
                            <a:ext cx="2860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548">
                                <a:moveTo>
                                  <a:pt x="0" y="0"/>
                                </a:moveTo>
                                <a:lnTo>
                                  <a:pt x="28605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" name="Shape 569"/>
                        <wps:cNvSpPr/>
                        <wps:spPr>
                          <a:xfrm>
                            <a:off x="871042" y="1426464"/>
                            <a:ext cx="2860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548">
                                <a:moveTo>
                                  <a:pt x="0" y="0"/>
                                </a:moveTo>
                                <a:lnTo>
                                  <a:pt x="28605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" name="Shape 570"/>
                        <wps:cNvSpPr/>
                        <wps:spPr>
                          <a:xfrm>
                            <a:off x="871042" y="795528"/>
                            <a:ext cx="2860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548">
                                <a:moveTo>
                                  <a:pt x="0" y="0"/>
                                </a:moveTo>
                                <a:lnTo>
                                  <a:pt x="28605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" name="Shape 571"/>
                        <wps:cNvSpPr/>
                        <wps:spPr>
                          <a:xfrm>
                            <a:off x="871042" y="163068"/>
                            <a:ext cx="2860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548">
                                <a:moveTo>
                                  <a:pt x="0" y="0"/>
                                </a:moveTo>
                                <a:lnTo>
                                  <a:pt x="28605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2" name="Shape 8872"/>
                        <wps:cNvSpPr/>
                        <wps:spPr>
                          <a:xfrm>
                            <a:off x="2730322" y="3889248"/>
                            <a:ext cx="57302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4" h="62484">
                                <a:moveTo>
                                  <a:pt x="0" y="0"/>
                                </a:moveTo>
                                <a:lnTo>
                                  <a:pt x="573024" y="0"/>
                                </a:lnTo>
                                <a:lnTo>
                                  <a:pt x="573024" y="62484"/>
                                </a:lnTo>
                                <a:lnTo>
                                  <a:pt x="0" y="624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A2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3" name="Shape 8873"/>
                        <wps:cNvSpPr/>
                        <wps:spPr>
                          <a:xfrm>
                            <a:off x="1300810" y="858012"/>
                            <a:ext cx="571500" cy="3093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3093720">
                                <a:moveTo>
                                  <a:pt x="0" y="0"/>
                                </a:moveTo>
                                <a:lnTo>
                                  <a:pt x="571500" y="0"/>
                                </a:lnTo>
                                <a:lnTo>
                                  <a:pt x="571500" y="3093720"/>
                                </a:lnTo>
                                <a:lnTo>
                                  <a:pt x="0" y="3093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A2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" name="Shape 574"/>
                        <wps:cNvSpPr/>
                        <wps:spPr>
                          <a:xfrm>
                            <a:off x="871042" y="163068"/>
                            <a:ext cx="0" cy="3788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88664">
                                <a:moveTo>
                                  <a:pt x="0" y="3788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" name="Shape 575"/>
                        <wps:cNvSpPr/>
                        <wps:spPr>
                          <a:xfrm>
                            <a:off x="802462" y="3951732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" name="Shape 576"/>
                        <wps:cNvSpPr/>
                        <wps:spPr>
                          <a:xfrm>
                            <a:off x="802462" y="3320796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" name="Shape 577"/>
                        <wps:cNvSpPr/>
                        <wps:spPr>
                          <a:xfrm>
                            <a:off x="802462" y="2688336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" name="Shape 578"/>
                        <wps:cNvSpPr/>
                        <wps:spPr>
                          <a:xfrm>
                            <a:off x="802462" y="2057400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" name="Shape 579"/>
                        <wps:cNvSpPr/>
                        <wps:spPr>
                          <a:xfrm>
                            <a:off x="802462" y="1426464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" name="Shape 580"/>
                        <wps:cNvSpPr/>
                        <wps:spPr>
                          <a:xfrm>
                            <a:off x="802462" y="795528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" name="Shape 581"/>
                        <wps:cNvSpPr/>
                        <wps:spPr>
                          <a:xfrm>
                            <a:off x="802462" y="163068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" name="Shape 582"/>
                        <wps:cNvSpPr/>
                        <wps:spPr>
                          <a:xfrm>
                            <a:off x="871042" y="3951732"/>
                            <a:ext cx="2860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548">
                                <a:moveTo>
                                  <a:pt x="0" y="0"/>
                                </a:moveTo>
                                <a:lnTo>
                                  <a:pt x="28605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" name="Shape 583"/>
                        <wps:cNvSpPr/>
                        <wps:spPr>
                          <a:xfrm>
                            <a:off x="871042" y="3951732"/>
                            <a:ext cx="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">
                                <a:moveTo>
                                  <a:pt x="0" y="0"/>
                                </a:move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" name="Shape 584"/>
                        <wps:cNvSpPr/>
                        <wps:spPr>
                          <a:xfrm>
                            <a:off x="2302078" y="3951732"/>
                            <a:ext cx="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">
                                <a:moveTo>
                                  <a:pt x="0" y="0"/>
                                </a:move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" name="Shape 585"/>
                        <wps:cNvSpPr/>
                        <wps:spPr>
                          <a:xfrm>
                            <a:off x="3731590" y="3951732"/>
                            <a:ext cx="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">
                                <a:moveTo>
                                  <a:pt x="0" y="0"/>
                                </a:move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1460195" y="546608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2953461" y="3577844"/>
                            <a:ext cx="169091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547345" y="3818915"/>
                            <a:ext cx="169091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420243" y="3187319"/>
                            <a:ext cx="337326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420243" y="2555599"/>
                            <a:ext cx="337552" cy="339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420243" y="1924558"/>
                            <a:ext cx="337326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420243" y="1292987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293141" y="661543"/>
                            <a:ext cx="50718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293141" y="29972"/>
                            <a:ext cx="50718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120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1268806" y="4091407"/>
                            <a:ext cx="844870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Meget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1173683" y="4354449"/>
                            <a:ext cx="1097320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tryg/tryg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2343861" y="4091407"/>
                            <a:ext cx="179078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Hverken eller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 rot="-5399999">
                            <a:off x="-396009" y="1749108"/>
                            <a:ext cx="113102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92934"/>
                                  <w:sz w:val="36"/>
                                </w:rPr>
                                <w:t>Procent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0" name="Picture 60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4019626" y="0"/>
                            <a:ext cx="4347972" cy="4175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665" style="width:658.866pt;height:362.94pt;mso-position-horizontal-relative:char;mso-position-vertical-relative:line" coordsize="83675,46093">
                <v:shape id="Shape 566" style="position:absolute;width:28605;height:0;left:8710;top:33207;" coordsize="2860548,0" path="m0,0l2860548,0">
                  <v:stroke weight="0.72pt" endcap="flat" joinstyle="round" on="true" color="#8d8d8f"/>
                  <v:fill on="false" color="#000000" opacity="0"/>
                </v:shape>
                <v:shape id="Shape 567" style="position:absolute;width:28605;height:0;left:8710;top:26883;" coordsize="2860548,0" path="m0,0l2860548,0">
                  <v:stroke weight="0.72pt" endcap="flat" joinstyle="round" on="true" color="#8d8d8f"/>
                  <v:fill on="false" color="#000000" opacity="0"/>
                </v:shape>
                <v:shape id="Shape 568" style="position:absolute;width:28605;height:0;left:8710;top:20574;" coordsize="2860548,0" path="m0,0l2860548,0">
                  <v:stroke weight="0.72pt" endcap="flat" joinstyle="round" on="true" color="#8d8d8f"/>
                  <v:fill on="false" color="#000000" opacity="0"/>
                </v:shape>
                <v:shape id="Shape 569" style="position:absolute;width:28605;height:0;left:8710;top:14264;" coordsize="2860548,0" path="m0,0l2860548,0">
                  <v:stroke weight="0.72pt" endcap="flat" joinstyle="round" on="true" color="#8d8d8f"/>
                  <v:fill on="false" color="#000000" opacity="0"/>
                </v:shape>
                <v:shape id="Shape 570" style="position:absolute;width:28605;height:0;left:8710;top:7955;" coordsize="2860548,0" path="m0,0l2860548,0">
                  <v:stroke weight="0.72pt" endcap="flat" joinstyle="round" on="true" color="#8d8d8f"/>
                  <v:fill on="false" color="#000000" opacity="0"/>
                </v:shape>
                <v:shape id="Shape 571" style="position:absolute;width:28605;height:0;left:8710;top:1630;" coordsize="2860548,0" path="m0,0l2860548,0">
                  <v:stroke weight="0.72pt" endcap="flat" joinstyle="round" on="true" color="#8d8d8f"/>
                  <v:fill on="false" color="#000000" opacity="0"/>
                </v:shape>
                <v:shape id="Shape 8874" style="position:absolute;width:5730;height:624;left:27303;top:38892;" coordsize="573024,62484" path="m0,0l573024,0l573024,62484l0,62484l0,0">
                  <v:stroke weight="0pt" endcap="flat" joinstyle="round" on="false" color="#000000" opacity="0"/>
                  <v:fill on="true" color="#93a299"/>
                </v:shape>
                <v:shape id="Shape 8875" style="position:absolute;width:5715;height:30937;left:13008;top:8580;" coordsize="571500,3093720" path="m0,0l571500,0l571500,3093720l0,3093720l0,0">
                  <v:stroke weight="0pt" endcap="flat" joinstyle="round" on="false" color="#000000" opacity="0"/>
                  <v:fill on="true" color="#93a299"/>
                </v:shape>
                <v:shape id="Shape 574" style="position:absolute;width:0;height:37886;left:8710;top:1630;" coordsize="0,3788664" path="m0,3788664l0,0">
                  <v:stroke weight="0.72pt" endcap="flat" joinstyle="round" on="true" color="#8d8d8f"/>
                  <v:fill on="false" color="#000000" opacity="0"/>
                </v:shape>
                <v:shape id="Shape 575" style="position:absolute;width:685;height:0;left:8024;top:39517;" coordsize="68580,0" path="m0,0l68580,0">
                  <v:stroke weight="0.72pt" endcap="flat" joinstyle="round" on="true" color="#8d8d8f"/>
                  <v:fill on="false" color="#000000" opacity="0"/>
                </v:shape>
                <v:shape id="Shape 576" style="position:absolute;width:685;height:0;left:8024;top:33207;" coordsize="68580,0" path="m0,0l68580,0">
                  <v:stroke weight="0.72pt" endcap="flat" joinstyle="round" on="true" color="#8d8d8f"/>
                  <v:fill on="false" color="#000000" opacity="0"/>
                </v:shape>
                <v:shape id="Shape 577" style="position:absolute;width:685;height:0;left:8024;top:26883;" coordsize="68580,0" path="m0,0l68580,0">
                  <v:stroke weight="0.72pt" endcap="flat" joinstyle="round" on="true" color="#8d8d8f"/>
                  <v:fill on="false" color="#000000" opacity="0"/>
                </v:shape>
                <v:shape id="Shape 578" style="position:absolute;width:685;height:0;left:8024;top:20574;" coordsize="68580,0" path="m0,0l68580,0">
                  <v:stroke weight="0.72pt" endcap="flat" joinstyle="round" on="true" color="#8d8d8f"/>
                  <v:fill on="false" color="#000000" opacity="0"/>
                </v:shape>
                <v:shape id="Shape 579" style="position:absolute;width:685;height:0;left:8024;top:14264;" coordsize="68580,0" path="m0,0l68580,0">
                  <v:stroke weight="0.72pt" endcap="flat" joinstyle="round" on="true" color="#8d8d8f"/>
                  <v:fill on="false" color="#000000" opacity="0"/>
                </v:shape>
                <v:shape id="Shape 580" style="position:absolute;width:685;height:0;left:8024;top:7955;" coordsize="68580,0" path="m0,0l68580,0">
                  <v:stroke weight="0.72pt" endcap="flat" joinstyle="round" on="true" color="#8d8d8f"/>
                  <v:fill on="false" color="#000000" opacity="0"/>
                </v:shape>
                <v:shape id="Shape 581" style="position:absolute;width:685;height:0;left:8024;top:1630;" coordsize="68580,0" path="m0,0l68580,0">
                  <v:stroke weight="0.72pt" endcap="flat" joinstyle="round" on="true" color="#8d8d8f"/>
                  <v:fill on="false" color="#000000" opacity="0"/>
                </v:shape>
                <v:shape id="Shape 582" style="position:absolute;width:28605;height:0;left:8710;top:39517;" coordsize="2860548,0" path="m0,0l2860548,0">
                  <v:stroke weight="0.72pt" endcap="flat" joinstyle="round" on="true" color="#8d8d8f"/>
                  <v:fill on="false" color="#000000" opacity="0"/>
                </v:shape>
                <v:shape id="Shape 583" style="position:absolute;width:0;height:685;left:8710;top:39517;" coordsize="0,68580" path="m0,0l0,68580">
                  <v:stroke weight="0.72pt" endcap="flat" joinstyle="round" on="true" color="#8d8d8f"/>
                  <v:fill on="false" color="#000000" opacity="0"/>
                </v:shape>
                <v:shape id="Shape 584" style="position:absolute;width:0;height:685;left:23020;top:39517;" coordsize="0,68580" path="m0,0l0,68580">
                  <v:stroke weight="0.72pt" endcap="flat" joinstyle="round" on="true" color="#8d8d8f"/>
                  <v:fill on="false" color="#000000" opacity="0"/>
                </v:shape>
                <v:shape id="Shape 585" style="position:absolute;width:0;height:685;left:37315;top:39517;" coordsize="0,68580" path="m0,0l0,68580">
                  <v:stroke weight="0.72pt" endcap="flat" joinstyle="round" on="true" color="#8d8d8f"/>
                  <v:fill on="false" color="#000000" opacity="0"/>
                </v:shape>
                <v:rect id="Rectangle 586" style="position:absolute;width:3373;height:3390;left:14601;top:5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98</w:t>
                        </w:r>
                      </w:p>
                    </w:txbxContent>
                  </v:textbox>
                </v:rect>
                <v:rect id="Rectangle 587" style="position:absolute;width:1690;height:3390;left:29534;top:35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588" style="position:absolute;width:1690;height:3390;left:5473;top:381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589" style="position:absolute;width:3373;height:3390;left:4202;top:318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590" style="position:absolute;width:3375;height:3394;left:4202;top:25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40</w:t>
                        </w:r>
                      </w:p>
                    </w:txbxContent>
                  </v:textbox>
                </v:rect>
                <v:rect id="Rectangle 591" style="position:absolute;width:3373;height:3390;left:4202;top:19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60</w:t>
                        </w:r>
                      </w:p>
                    </w:txbxContent>
                  </v:textbox>
                </v:rect>
                <v:rect id="Rectangle 592" style="position:absolute;width:3373;height:3390;left:4202;top:129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80</w:t>
                        </w:r>
                      </w:p>
                    </w:txbxContent>
                  </v:textbox>
                </v:rect>
                <v:rect id="Rectangle 593" style="position:absolute;width:5071;height:3390;left:2931;top:6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594" style="position:absolute;width:5071;height:3390;left:2931;top: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120</w:t>
                        </w:r>
                      </w:p>
                    </w:txbxContent>
                  </v:textbox>
                </v:rect>
                <v:rect id="Rectangle 595" style="position:absolute;width:8448;height:3390;left:12688;top:40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Meget</w:t>
                        </w:r>
                      </w:p>
                    </w:txbxContent>
                  </v:textbox>
                </v:rect>
                <v:rect id="Rectangle 596" style="position:absolute;width:10973;height:3390;left:11736;top:43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tryg/tryg</w:t>
                        </w:r>
                      </w:p>
                    </w:txbxContent>
                  </v:textbox>
                </v:rect>
                <v:rect id="Rectangle 597" style="position:absolute;width:17907;height:3390;left:23438;top:40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Hverken eller</w:t>
                        </w:r>
                      </w:p>
                    </w:txbxContent>
                  </v:textbox>
                </v:rect>
                <v:rect id="Rectangle 598" style="position:absolute;width:11310;height:3390;left:-3960;top:17491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92934"/>
                            <w:sz w:val="36"/>
                          </w:rPr>
                          <w:t xml:space="preserve">Procent</w:t>
                        </w:r>
                      </w:p>
                    </w:txbxContent>
                  </v:textbox>
                </v:rect>
                <v:shape id="Picture 600" style="position:absolute;width:43479;height:41757;left:40196;top:0;" filled="f">
                  <v:imagedata r:id="rId34"/>
                </v:shape>
              </v:group>
            </w:pict>
          </mc:Fallback>
        </mc:AlternateContent>
      </w:r>
    </w:p>
    <w:p w:rsidR="00A16AFC" w:rsidRDefault="00171DF7">
      <w:pPr>
        <w:pStyle w:val="Overskrift1"/>
        <w:ind w:left="546"/>
      </w:pPr>
      <w:r>
        <w:lastRenderedPageBreak/>
        <w:t>Udfordringer ved at bo i bofællesskab</w:t>
      </w:r>
    </w:p>
    <w:p w:rsidR="00A16AFC" w:rsidRDefault="00171DF7">
      <w:pPr>
        <w:spacing w:after="0"/>
        <w:ind w:left="1127"/>
      </w:pPr>
      <w:r>
        <w:rPr>
          <w:noProof/>
        </w:rPr>
        <w:lastRenderedPageBreak/>
        <w:drawing>
          <wp:inline distT="0" distB="0" distL="0" distR="0">
            <wp:extent cx="7315200" cy="4876800"/>
            <wp:effectExtent l="0" t="0" r="0" b="0"/>
            <wp:docPr id="608" name="Picture 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Picture 60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FC" w:rsidRDefault="00171DF7">
      <w:pPr>
        <w:pStyle w:val="Overskrift1"/>
        <w:ind w:left="546"/>
      </w:pPr>
      <w:r>
        <w:lastRenderedPageBreak/>
        <w:t>Klikedannelse</w:t>
      </w:r>
    </w:p>
    <w:p w:rsidR="00A16AFC" w:rsidRDefault="00171DF7">
      <w:pPr>
        <w:spacing w:after="0"/>
        <w:ind w:left="537" w:right="-174"/>
      </w:pPr>
      <w:r>
        <w:rPr>
          <w:noProof/>
        </w:rPr>
        <mc:AlternateContent>
          <mc:Choice Requires="wpg">
            <w:drawing>
              <wp:inline distT="0" distB="0" distL="0" distR="0">
                <wp:extent cx="8150047" cy="4579366"/>
                <wp:effectExtent l="0" t="0" r="0" b="0"/>
                <wp:docPr id="8081" name="Group 8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0047" cy="4579366"/>
                          <a:chOff x="0" y="0"/>
                          <a:chExt cx="8150047" cy="4579366"/>
                        </a:xfrm>
                      </wpg:grpSpPr>
                      <wps:wsp>
                        <wps:cNvPr id="615" name="Shape 615"/>
                        <wps:cNvSpPr/>
                        <wps:spPr>
                          <a:xfrm>
                            <a:off x="577291" y="3542284"/>
                            <a:ext cx="3238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0">
                                <a:moveTo>
                                  <a:pt x="0" y="0"/>
                                </a:moveTo>
                                <a:lnTo>
                                  <a:pt x="323850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" name="Shape 616"/>
                        <wps:cNvSpPr/>
                        <wps:spPr>
                          <a:xfrm>
                            <a:off x="577291" y="3164332"/>
                            <a:ext cx="3238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0">
                                <a:moveTo>
                                  <a:pt x="0" y="0"/>
                                </a:moveTo>
                                <a:lnTo>
                                  <a:pt x="323850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" name="Shape 617"/>
                        <wps:cNvSpPr/>
                        <wps:spPr>
                          <a:xfrm>
                            <a:off x="577291" y="2784856"/>
                            <a:ext cx="3238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0">
                                <a:moveTo>
                                  <a:pt x="0" y="0"/>
                                </a:moveTo>
                                <a:lnTo>
                                  <a:pt x="323850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" name="Shape 618"/>
                        <wps:cNvSpPr/>
                        <wps:spPr>
                          <a:xfrm>
                            <a:off x="577291" y="2406904"/>
                            <a:ext cx="3238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0">
                                <a:moveTo>
                                  <a:pt x="0" y="0"/>
                                </a:moveTo>
                                <a:lnTo>
                                  <a:pt x="323850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" name="Shape 619"/>
                        <wps:cNvSpPr/>
                        <wps:spPr>
                          <a:xfrm>
                            <a:off x="577291" y="2027428"/>
                            <a:ext cx="3238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0">
                                <a:moveTo>
                                  <a:pt x="0" y="0"/>
                                </a:moveTo>
                                <a:lnTo>
                                  <a:pt x="323850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" name="Shape 620"/>
                        <wps:cNvSpPr/>
                        <wps:spPr>
                          <a:xfrm>
                            <a:off x="577291" y="1649476"/>
                            <a:ext cx="3238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0">
                                <a:moveTo>
                                  <a:pt x="0" y="0"/>
                                </a:moveTo>
                                <a:lnTo>
                                  <a:pt x="323850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" name="Shape 621"/>
                        <wps:cNvSpPr/>
                        <wps:spPr>
                          <a:xfrm>
                            <a:off x="577291" y="1270000"/>
                            <a:ext cx="3238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0">
                                <a:moveTo>
                                  <a:pt x="0" y="0"/>
                                </a:moveTo>
                                <a:lnTo>
                                  <a:pt x="323850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" name="Shape 622"/>
                        <wps:cNvSpPr/>
                        <wps:spPr>
                          <a:xfrm>
                            <a:off x="577291" y="890524"/>
                            <a:ext cx="3238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0">
                                <a:moveTo>
                                  <a:pt x="0" y="0"/>
                                </a:moveTo>
                                <a:lnTo>
                                  <a:pt x="323850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" name="Shape 623"/>
                        <wps:cNvSpPr/>
                        <wps:spPr>
                          <a:xfrm>
                            <a:off x="577291" y="512572"/>
                            <a:ext cx="3238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0">
                                <a:moveTo>
                                  <a:pt x="0" y="0"/>
                                </a:moveTo>
                                <a:lnTo>
                                  <a:pt x="323850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" name="Shape 624"/>
                        <wps:cNvSpPr/>
                        <wps:spPr>
                          <a:xfrm>
                            <a:off x="577291" y="133096"/>
                            <a:ext cx="3238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0">
                                <a:moveTo>
                                  <a:pt x="0" y="0"/>
                                </a:moveTo>
                                <a:lnTo>
                                  <a:pt x="323850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6" name="Shape 8876"/>
                        <wps:cNvSpPr/>
                        <wps:spPr>
                          <a:xfrm>
                            <a:off x="1063447" y="3580384"/>
                            <a:ext cx="64770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0" h="341376">
                                <a:moveTo>
                                  <a:pt x="0" y="0"/>
                                </a:moveTo>
                                <a:lnTo>
                                  <a:pt x="647700" y="0"/>
                                </a:lnTo>
                                <a:lnTo>
                                  <a:pt x="647700" y="341376"/>
                                </a:lnTo>
                                <a:lnTo>
                                  <a:pt x="0" y="341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A2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7" name="Shape 8877"/>
                        <wps:cNvSpPr/>
                        <wps:spPr>
                          <a:xfrm>
                            <a:off x="2683459" y="474472"/>
                            <a:ext cx="647700" cy="3447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0" h="3447288">
                                <a:moveTo>
                                  <a:pt x="0" y="0"/>
                                </a:moveTo>
                                <a:lnTo>
                                  <a:pt x="647700" y="0"/>
                                </a:lnTo>
                                <a:lnTo>
                                  <a:pt x="647700" y="3447288"/>
                                </a:lnTo>
                                <a:lnTo>
                                  <a:pt x="0" y="3447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A2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" name="Shape 627"/>
                        <wps:cNvSpPr/>
                        <wps:spPr>
                          <a:xfrm>
                            <a:off x="577291" y="133096"/>
                            <a:ext cx="0" cy="3788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88664">
                                <a:moveTo>
                                  <a:pt x="0" y="3788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" name="Shape 628"/>
                        <wps:cNvSpPr/>
                        <wps:spPr>
                          <a:xfrm>
                            <a:off x="508711" y="3921760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" name="Shape 629"/>
                        <wps:cNvSpPr/>
                        <wps:spPr>
                          <a:xfrm>
                            <a:off x="508711" y="3542284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" name="Shape 630"/>
                        <wps:cNvSpPr/>
                        <wps:spPr>
                          <a:xfrm>
                            <a:off x="508711" y="3164332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" name="Shape 631"/>
                        <wps:cNvSpPr/>
                        <wps:spPr>
                          <a:xfrm>
                            <a:off x="508711" y="2784856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" name="Shape 632"/>
                        <wps:cNvSpPr/>
                        <wps:spPr>
                          <a:xfrm>
                            <a:off x="508711" y="2406904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" name="Shape 633"/>
                        <wps:cNvSpPr/>
                        <wps:spPr>
                          <a:xfrm>
                            <a:off x="508711" y="2027428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" name="Shape 634"/>
                        <wps:cNvSpPr/>
                        <wps:spPr>
                          <a:xfrm>
                            <a:off x="508711" y="1649476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" name="Shape 635"/>
                        <wps:cNvSpPr/>
                        <wps:spPr>
                          <a:xfrm>
                            <a:off x="508711" y="1270000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" name="Shape 636"/>
                        <wps:cNvSpPr/>
                        <wps:spPr>
                          <a:xfrm>
                            <a:off x="508711" y="890524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Shape 637"/>
                        <wps:cNvSpPr/>
                        <wps:spPr>
                          <a:xfrm>
                            <a:off x="508711" y="512572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" name="Shape 638"/>
                        <wps:cNvSpPr/>
                        <wps:spPr>
                          <a:xfrm>
                            <a:off x="508711" y="133096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577291" y="3921760"/>
                            <a:ext cx="3238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0">
                                <a:moveTo>
                                  <a:pt x="0" y="0"/>
                                </a:moveTo>
                                <a:lnTo>
                                  <a:pt x="323850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577291" y="3921760"/>
                            <a:ext cx="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">
                                <a:moveTo>
                                  <a:pt x="0" y="0"/>
                                </a:move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2197303" y="3921760"/>
                            <a:ext cx="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">
                                <a:moveTo>
                                  <a:pt x="0" y="0"/>
                                </a:move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3815791" y="3921760"/>
                            <a:ext cx="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">
                                <a:moveTo>
                                  <a:pt x="0" y="0"/>
                                </a:move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1323797" y="3269869"/>
                            <a:ext cx="169091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2880690" y="163068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91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254203" y="3788944"/>
                            <a:ext cx="16909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127102" y="3410077"/>
                            <a:ext cx="337326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127102" y="3031236"/>
                            <a:ext cx="337326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127102" y="2652395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127102" y="2273427"/>
                            <a:ext cx="337326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127102" y="1894586"/>
                            <a:ext cx="337326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127102" y="1515745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127102" y="1136904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127102" y="757407"/>
                            <a:ext cx="337552" cy="33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127102" y="378565"/>
                            <a:ext cx="337552" cy="33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0" y="0"/>
                            <a:ext cx="50718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682447" y="4061435"/>
                            <a:ext cx="1875961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En del/Mange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873201" y="4324477"/>
                            <a:ext cx="1367869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problemer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2410028" y="4061435"/>
                            <a:ext cx="1587733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Få el. ingen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2492705" y="4324477"/>
                            <a:ext cx="1367870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problemer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1" name="Picture 66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4175455" y="114808"/>
                            <a:ext cx="3974592" cy="3742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081" style="width:641.736pt;height:360.58pt;mso-position-horizontal-relative:char;mso-position-vertical-relative:line" coordsize="81500,45793">
                <v:shape id="Shape 615" style="position:absolute;width:32385;height:0;left:5772;top:35422;" coordsize="3238500,0" path="m0,0l3238500,0">
                  <v:stroke weight="0.72pt" endcap="flat" joinstyle="round" on="true" color="#8d8d8f"/>
                  <v:fill on="false" color="#000000" opacity="0"/>
                </v:shape>
                <v:shape id="Shape 616" style="position:absolute;width:32385;height:0;left:5772;top:31643;" coordsize="3238500,0" path="m0,0l3238500,0">
                  <v:stroke weight="0.72pt" endcap="flat" joinstyle="round" on="true" color="#8d8d8f"/>
                  <v:fill on="false" color="#000000" opacity="0"/>
                </v:shape>
                <v:shape id="Shape 617" style="position:absolute;width:32385;height:0;left:5772;top:27848;" coordsize="3238500,0" path="m0,0l3238500,0">
                  <v:stroke weight="0.72pt" endcap="flat" joinstyle="round" on="true" color="#8d8d8f"/>
                  <v:fill on="false" color="#000000" opacity="0"/>
                </v:shape>
                <v:shape id="Shape 618" style="position:absolute;width:32385;height:0;left:5772;top:24069;" coordsize="3238500,0" path="m0,0l3238500,0">
                  <v:stroke weight="0.72pt" endcap="flat" joinstyle="round" on="true" color="#8d8d8f"/>
                  <v:fill on="false" color="#000000" opacity="0"/>
                </v:shape>
                <v:shape id="Shape 619" style="position:absolute;width:32385;height:0;left:5772;top:20274;" coordsize="3238500,0" path="m0,0l3238500,0">
                  <v:stroke weight="0.72pt" endcap="flat" joinstyle="round" on="true" color="#8d8d8f"/>
                  <v:fill on="false" color="#000000" opacity="0"/>
                </v:shape>
                <v:shape id="Shape 620" style="position:absolute;width:32385;height:0;left:5772;top:16494;" coordsize="3238500,0" path="m0,0l3238500,0">
                  <v:stroke weight="0.72pt" endcap="flat" joinstyle="round" on="true" color="#8d8d8f"/>
                  <v:fill on="false" color="#000000" opacity="0"/>
                </v:shape>
                <v:shape id="Shape 621" style="position:absolute;width:32385;height:0;left:5772;top:12700;" coordsize="3238500,0" path="m0,0l3238500,0">
                  <v:stroke weight="0.72pt" endcap="flat" joinstyle="round" on="true" color="#8d8d8f"/>
                  <v:fill on="false" color="#000000" opacity="0"/>
                </v:shape>
                <v:shape id="Shape 622" style="position:absolute;width:32385;height:0;left:5772;top:8905;" coordsize="3238500,0" path="m0,0l3238500,0">
                  <v:stroke weight="0.72pt" endcap="flat" joinstyle="round" on="true" color="#8d8d8f"/>
                  <v:fill on="false" color="#000000" opacity="0"/>
                </v:shape>
                <v:shape id="Shape 623" style="position:absolute;width:32385;height:0;left:5772;top:5125;" coordsize="3238500,0" path="m0,0l3238500,0">
                  <v:stroke weight="0.72pt" endcap="flat" joinstyle="round" on="true" color="#8d8d8f"/>
                  <v:fill on="false" color="#000000" opacity="0"/>
                </v:shape>
                <v:shape id="Shape 624" style="position:absolute;width:32385;height:0;left:5772;top:1330;" coordsize="3238500,0" path="m0,0l3238500,0">
                  <v:stroke weight="0.72pt" endcap="flat" joinstyle="round" on="true" color="#8d8d8f"/>
                  <v:fill on="false" color="#000000" opacity="0"/>
                </v:shape>
                <v:shape id="Shape 8878" style="position:absolute;width:6477;height:3413;left:10634;top:35803;" coordsize="647700,341376" path="m0,0l647700,0l647700,341376l0,341376l0,0">
                  <v:stroke weight="0pt" endcap="flat" joinstyle="round" on="false" color="#000000" opacity="0"/>
                  <v:fill on="true" color="#93a299"/>
                </v:shape>
                <v:shape id="Shape 8879" style="position:absolute;width:6477;height:34472;left:26834;top:4744;" coordsize="647700,3447288" path="m0,0l647700,0l647700,3447288l0,3447288l0,0">
                  <v:stroke weight="0pt" endcap="flat" joinstyle="round" on="false" color="#000000" opacity="0"/>
                  <v:fill on="true" color="#93a299"/>
                </v:shape>
                <v:shape id="Shape 627" style="position:absolute;width:0;height:37886;left:5772;top:1330;" coordsize="0,3788664" path="m0,3788664l0,0">
                  <v:stroke weight="0.72pt" endcap="flat" joinstyle="round" on="true" color="#8d8d8f"/>
                  <v:fill on="false" color="#000000" opacity="0"/>
                </v:shape>
                <v:shape id="Shape 628" style="position:absolute;width:685;height:0;left:5087;top:39217;" coordsize="68580,0" path="m0,0l68580,0">
                  <v:stroke weight="0.72pt" endcap="flat" joinstyle="round" on="true" color="#8d8d8f"/>
                  <v:fill on="false" color="#000000" opacity="0"/>
                </v:shape>
                <v:shape id="Shape 629" style="position:absolute;width:685;height:0;left:5087;top:35422;" coordsize="68580,0" path="m0,0l68580,0">
                  <v:stroke weight="0.72pt" endcap="flat" joinstyle="round" on="true" color="#8d8d8f"/>
                  <v:fill on="false" color="#000000" opacity="0"/>
                </v:shape>
                <v:shape id="Shape 630" style="position:absolute;width:685;height:0;left:5087;top:31643;" coordsize="68580,0" path="m0,0l68580,0">
                  <v:stroke weight="0.72pt" endcap="flat" joinstyle="round" on="true" color="#8d8d8f"/>
                  <v:fill on="false" color="#000000" opacity="0"/>
                </v:shape>
                <v:shape id="Shape 631" style="position:absolute;width:685;height:0;left:5087;top:27848;" coordsize="68580,0" path="m0,0l68580,0">
                  <v:stroke weight="0.72pt" endcap="flat" joinstyle="round" on="true" color="#8d8d8f"/>
                  <v:fill on="false" color="#000000" opacity="0"/>
                </v:shape>
                <v:shape id="Shape 632" style="position:absolute;width:685;height:0;left:5087;top:24069;" coordsize="68580,0" path="m0,0l68580,0">
                  <v:stroke weight="0.72pt" endcap="flat" joinstyle="round" on="true" color="#8d8d8f"/>
                  <v:fill on="false" color="#000000" opacity="0"/>
                </v:shape>
                <v:shape id="Shape 633" style="position:absolute;width:685;height:0;left:5087;top:20274;" coordsize="68580,0" path="m0,0l68580,0">
                  <v:stroke weight="0.72pt" endcap="flat" joinstyle="round" on="true" color="#8d8d8f"/>
                  <v:fill on="false" color="#000000" opacity="0"/>
                </v:shape>
                <v:shape id="Shape 634" style="position:absolute;width:685;height:0;left:5087;top:16494;" coordsize="68580,0" path="m0,0l68580,0">
                  <v:stroke weight="0.72pt" endcap="flat" joinstyle="round" on="true" color="#8d8d8f"/>
                  <v:fill on="false" color="#000000" opacity="0"/>
                </v:shape>
                <v:shape id="Shape 635" style="position:absolute;width:685;height:0;left:5087;top:12700;" coordsize="68580,0" path="m0,0l68580,0">
                  <v:stroke weight="0.72pt" endcap="flat" joinstyle="round" on="true" color="#8d8d8f"/>
                  <v:fill on="false" color="#000000" opacity="0"/>
                </v:shape>
                <v:shape id="Shape 636" style="position:absolute;width:685;height:0;left:5087;top:8905;" coordsize="68580,0" path="m0,0l68580,0">
                  <v:stroke weight="0.72pt" endcap="flat" joinstyle="round" on="true" color="#8d8d8f"/>
                  <v:fill on="false" color="#000000" opacity="0"/>
                </v:shape>
                <v:shape id="Shape 637" style="position:absolute;width:685;height:0;left:5087;top:5125;" coordsize="68580,0" path="m0,0l68580,0">
                  <v:stroke weight="0.72pt" endcap="flat" joinstyle="round" on="true" color="#8d8d8f"/>
                  <v:fill on="false" color="#000000" opacity="0"/>
                </v:shape>
                <v:shape id="Shape 638" style="position:absolute;width:685;height:0;left:5087;top:1330;" coordsize="68580,0" path="m0,0l68580,0">
                  <v:stroke weight="0.72pt" endcap="flat" joinstyle="round" on="true" color="#8d8d8f"/>
                  <v:fill on="false" color="#000000" opacity="0"/>
                </v:shape>
                <v:shape id="Shape 639" style="position:absolute;width:32385;height:0;left:5772;top:39217;" coordsize="3238500,0" path="m0,0l3238500,0">
                  <v:stroke weight="0.72pt" endcap="flat" joinstyle="round" on="true" color="#8d8d8f"/>
                  <v:fill on="false" color="#000000" opacity="0"/>
                </v:shape>
                <v:shape id="Shape 640" style="position:absolute;width:0;height:685;left:5772;top:39217;" coordsize="0,68580" path="m0,0l0,68580">
                  <v:stroke weight="0.72pt" endcap="flat" joinstyle="round" on="true" color="#8d8d8f"/>
                  <v:fill on="false" color="#000000" opacity="0"/>
                </v:shape>
                <v:shape id="Shape 641" style="position:absolute;width:0;height:685;left:21973;top:39217;" coordsize="0,68580" path="m0,0l0,68580">
                  <v:stroke weight="0.72pt" endcap="flat" joinstyle="round" on="true" color="#8d8d8f"/>
                  <v:fill on="false" color="#000000" opacity="0"/>
                </v:shape>
                <v:shape id="Shape 642" style="position:absolute;width:0;height:685;left:38157;top:39217;" coordsize="0,68580" path="m0,0l0,68580">
                  <v:stroke weight="0.72pt" endcap="flat" joinstyle="round" on="true" color="#8d8d8f"/>
                  <v:fill on="false" color="#000000" opacity="0"/>
                </v:shape>
                <v:rect id="Rectangle 643" style="position:absolute;width:1690;height:3390;left:13237;top:326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644" style="position:absolute;width:3373;height:3390;left:28806;top:1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91</w:t>
                        </w:r>
                      </w:p>
                    </w:txbxContent>
                  </v:textbox>
                </v:rect>
                <v:rect id="Rectangle 645" style="position:absolute;width:1690;height:3390;left:2542;top:378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646" style="position:absolute;width:3373;height:3390;left:1271;top:34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647" style="position:absolute;width:3373;height:3390;left:1271;top:30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648" style="position:absolute;width:3373;height:3390;left:1271;top:26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30</w:t>
                        </w:r>
                      </w:p>
                    </w:txbxContent>
                  </v:textbox>
                </v:rect>
                <v:rect id="Rectangle 649" style="position:absolute;width:3373;height:3390;left:1271;top:22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40</w:t>
                        </w:r>
                      </w:p>
                    </w:txbxContent>
                  </v:textbox>
                </v:rect>
                <v:rect id="Rectangle 650" style="position:absolute;width:3373;height:3390;left:1271;top:18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50</w:t>
                        </w:r>
                      </w:p>
                    </w:txbxContent>
                  </v:textbox>
                </v:rect>
                <v:rect id="Rectangle 651" style="position:absolute;width:3373;height:3390;left:1271;top:15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60</w:t>
                        </w:r>
                      </w:p>
                    </w:txbxContent>
                  </v:textbox>
                </v:rect>
                <v:rect id="Rectangle 652" style="position:absolute;width:3373;height:3390;left:1271;top:11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70</w:t>
                        </w:r>
                      </w:p>
                    </w:txbxContent>
                  </v:textbox>
                </v:rect>
                <v:rect id="Rectangle 653" style="position:absolute;width:3375;height:3394;left:1271;top:7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80</w:t>
                        </w:r>
                      </w:p>
                    </w:txbxContent>
                  </v:textbox>
                </v:rect>
                <v:rect id="Rectangle 654" style="position:absolute;width:3375;height:3394;left:1271;top:37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90</w:t>
                        </w:r>
                      </w:p>
                    </w:txbxContent>
                  </v:textbox>
                </v:rect>
                <v:rect id="Rectangle 655" style="position:absolute;width:5071;height:3390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656" style="position:absolute;width:18759;height:3390;left:6824;top:40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En del/Mange</w:t>
                        </w:r>
                      </w:p>
                    </w:txbxContent>
                  </v:textbox>
                </v:rect>
                <v:rect id="Rectangle 657" style="position:absolute;width:13678;height:3390;left:8732;top:43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problemer</w:t>
                        </w:r>
                      </w:p>
                    </w:txbxContent>
                  </v:textbox>
                </v:rect>
                <v:rect id="Rectangle 658" style="position:absolute;width:15877;height:3390;left:24100;top:40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Få el. ingen</w:t>
                        </w:r>
                      </w:p>
                    </w:txbxContent>
                  </v:textbox>
                </v:rect>
                <v:rect id="Rectangle 659" style="position:absolute;width:13678;height:3390;left:24927;top:43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problemer</w:t>
                        </w:r>
                      </w:p>
                    </w:txbxContent>
                  </v:textbox>
                </v:rect>
                <v:shape id="Picture 661" style="position:absolute;width:39745;height:37429;left:41754;top:1148;" filled="f">
                  <v:imagedata r:id="rId37"/>
                </v:shape>
              </v:group>
            </w:pict>
          </mc:Fallback>
        </mc:AlternateContent>
      </w:r>
    </w:p>
    <w:p w:rsidR="00A16AFC" w:rsidRDefault="00171DF7">
      <w:pPr>
        <w:spacing w:after="0" w:line="255" w:lineRule="auto"/>
        <w:ind w:left="546" w:hanging="10"/>
      </w:pPr>
      <w:r>
        <w:rPr>
          <w:rFonts w:ascii="Arial" w:eastAsia="Arial" w:hAnsi="Arial" w:cs="Arial"/>
          <w:color w:val="D2533C"/>
          <w:sz w:val="72"/>
        </w:rPr>
        <w:t>Hvordan fungerer beboerdemokratiet?</w:t>
      </w:r>
    </w:p>
    <w:p w:rsidR="00A16AFC" w:rsidRDefault="00171DF7">
      <w:pPr>
        <w:spacing w:after="0"/>
        <w:ind w:left="669" w:right="-45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242630" cy="4530992"/>
                <wp:effectExtent l="0" t="0" r="0" b="0"/>
                <wp:docPr id="8672" name="Group 8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2630" cy="4530992"/>
                          <a:chOff x="0" y="0"/>
                          <a:chExt cx="8242630" cy="4530992"/>
                        </a:xfrm>
                      </wpg:grpSpPr>
                      <wps:wsp>
                        <wps:cNvPr id="668" name="Shape 668"/>
                        <wps:cNvSpPr/>
                        <wps:spPr>
                          <a:xfrm>
                            <a:off x="744550" y="2954020"/>
                            <a:ext cx="2987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0">
                                <a:moveTo>
                                  <a:pt x="0" y="0"/>
                                </a:moveTo>
                                <a:lnTo>
                                  <a:pt x="298704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744550" y="2601976"/>
                            <a:ext cx="2987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0">
                                <a:moveTo>
                                  <a:pt x="0" y="0"/>
                                </a:moveTo>
                                <a:lnTo>
                                  <a:pt x="298704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744550" y="2249932"/>
                            <a:ext cx="2987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0">
                                <a:moveTo>
                                  <a:pt x="0" y="0"/>
                                </a:moveTo>
                                <a:lnTo>
                                  <a:pt x="298704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744550" y="1896364"/>
                            <a:ext cx="2987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0">
                                <a:moveTo>
                                  <a:pt x="0" y="0"/>
                                </a:moveTo>
                                <a:lnTo>
                                  <a:pt x="298704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Shape 672"/>
                        <wps:cNvSpPr/>
                        <wps:spPr>
                          <a:xfrm>
                            <a:off x="744550" y="1544320"/>
                            <a:ext cx="2987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0">
                                <a:moveTo>
                                  <a:pt x="0" y="0"/>
                                </a:moveTo>
                                <a:lnTo>
                                  <a:pt x="298704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" name="Shape 673"/>
                        <wps:cNvSpPr/>
                        <wps:spPr>
                          <a:xfrm>
                            <a:off x="744550" y="1190752"/>
                            <a:ext cx="2987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0">
                                <a:moveTo>
                                  <a:pt x="0" y="0"/>
                                </a:moveTo>
                                <a:lnTo>
                                  <a:pt x="298704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" name="Shape 674"/>
                        <wps:cNvSpPr/>
                        <wps:spPr>
                          <a:xfrm>
                            <a:off x="744550" y="838708"/>
                            <a:ext cx="2987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0">
                                <a:moveTo>
                                  <a:pt x="0" y="0"/>
                                </a:moveTo>
                                <a:lnTo>
                                  <a:pt x="298704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744550" y="486664"/>
                            <a:ext cx="2987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0">
                                <a:moveTo>
                                  <a:pt x="0" y="0"/>
                                </a:moveTo>
                                <a:lnTo>
                                  <a:pt x="298704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744550" y="133096"/>
                            <a:ext cx="2987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0">
                                <a:moveTo>
                                  <a:pt x="0" y="0"/>
                                </a:moveTo>
                                <a:lnTo>
                                  <a:pt x="298704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0" name="Shape 8880"/>
                        <wps:cNvSpPr/>
                        <wps:spPr>
                          <a:xfrm>
                            <a:off x="1043254" y="3130804"/>
                            <a:ext cx="39776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 h="17678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  <a:lnTo>
                                  <a:pt x="397764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A2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1" name="Shape 8881"/>
                        <wps:cNvSpPr/>
                        <wps:spPr>
                          <a:xfrm>
                            <a:off x="2038426" y="2813812"/>
                            <a:ext cx="399288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288" h="493776">
                                <a:moveTo>
                                  <a:pt x="0" y="0"/>
                                </a:moveTo>
                                <a:lnTo>
                                  <a:pt x="399288" y="0"/>
                                </a:lnTo>
                                <a:lnTo>
                                  <a:pt x="399288" y="493776"/>
                                </a:lnTo>
                                <a:lnTo>
                                  <a:pt x="0" y="4937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A2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2" name="Shape 8882"/>
                        <wps:cNvSpPr/>
                        <wps:spPr>
                          <a:xfrm>
                            <a:off x="3035122" y="451612"/>
                            <a:ext cx="397764" cy="2855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 h="2855976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  <a:lnTo>
                                  <a:pt x="397764" y="2855976"/>
                                </a:lnTo>
                                <a:lnTo>
                                  <a:pt x="0" y="28559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A2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744550" y="133096"/>
                            <a:ext cx="0" cy="317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4492">
                                <a:moveTo>
                                  <a:pt x="0" y="3174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674446" y="3307588"/>
                            <a:ext cx="70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>
                                <a:moveTo>
                                  <a:pt x="0" y="0"/>
                                </a:moveTo>
                                <a:lnTo>
                                  <a:pt x="7010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674446" y="2954020"/>
                            <a:ext cx="70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>
                                <a:moveTo>
                                  <a:pt x="0" y="0"/>
                                </a:moveTo>
                                <a:lnTo>
                                  <a:pt x="7010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674446" y="2601976"/>
                            <a:ext cx="70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>
                                <a:moveTo>
                                  <a:pt x="0" y="0"/>
                                </a:moveTo>
                                <a:lnTo>
                                  <a:pt x="7010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674446" y="2249932"/>
                            <a:ext cx="70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>
                                <a:moveTo>
                                  <a:pt x="0" y="0"/>
                                </a:moveTo>
                                <a:lnTo>
                                  <a:pt x="7010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674446" y="1896364"/>
                            <a:ext cx="70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>
                                <a:moveTo>
                                  <a:pt x="0" y="0"/>
                                </a:moveTo>
                                <a:lnTo>
                                  <a:pt x="7010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674446" y="1544320"/>
                            <a:ext cx="70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>
                                <a:moveTo>
                                  <a:pt x="0" y="0"/>
                                </a:moveTo>
                                <a:lnTo>
                                  <a:pt x="7010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674446" y="1190752"/>
                            <a:ext cx="70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>
                                <a:moveTo>
                                  <a:pt x="0" y="0"/>
                                </a:moveTo>
                                <a:lnTo>
                                  <a:pt x="7010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674446" y="838708"/>
                            <a:ext cx="70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>
                                <a:moveTo>
                                  <a:pt x="0" y="0"/>
                                </a:moveTo>
                                <a:lnTo>
                                  <a:pt x="7010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674446" y="486664"/>
                            <a:ext cx="70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>
                                <a:moveTo>
                                  <a:pt x="0" y="0"/>
                                </a:moveTo>
                                <a:lnTo>
                                  <a:pt x="7010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674446" y="133096"/>
                            <a:ext cx="70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>
                                <a:moveTo>
                                  <a:pt x="0" y="0"/>
                                </a:moveTo>
                                <a:lnTo>
                                  <a:pt x="7010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744550" y="3307588"/>
                            <a:ext cx="2987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0">
                                <a:moveTo>
                                  <a:pt x="0" y="0"/>
                                </a:moveTo>
                                <a:lnTo>
                                  <a:pt x="298704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744550" y="3307588"/>
                            <a:ext cx="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">
                                <a:moveTo>
                                  <a:pt x="0" y="0"/>
                                </a:move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1739722" y="3307588"/>
                            <a:ext cx="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">
                                <a:moveTo>
                                  <a:pt x="0" y="0"/>
                                </a:move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" name="Shape 694"/>
                        <wps:cNvSpPr/>
                        <wps:spPr>
                          <a:xfrm>
                            <a:off x="2736418" y="3307588"/>
                            <a:ext cx="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">
                                <a:moveTo>
                                  <a:pt x="0" y="0"/>
                                </a:move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Shape 695"/>
                        <wps:cNvSpPr/>
                        <wps:spPr>
                          <a:xfrm>
                            <a:off x="3731590" y="3307588"/>
                            <a:ext cx="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">
                                <a:moveTo>
                                  <a:pt x="0" y="0"/>
                                </a:move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1178255" y="2820035"/>
                            <a:ext cx="169091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2111832" y="2502408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3120720" y="63373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81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420243" y="3174111"/>
                            <a:ext cx="169091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293141" y="2821559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293141" y="2468880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293141" y="2116201"/>
                            <a:ext cx="337326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293141" y="1763522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293141" y="1410843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293141" y="1058291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293141" y="705612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293141" y="352403"/>
                            <a:ext cx="337552" cy="33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293141" y="0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Shape 710"/>
                        <wps:cNvSpPr/>
                        <wps:spPr>
                          <a:xfrm>
                            <a:off x="727786" y="3863112"/>
                            <a:ext cx="95631" cy="163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31" h="163129">
                                <a:moveTo>
                                  <a:pt x="87376" y="0"/>
                                </a:moveTo>
                                <a:lnTo>
                                  <a:pt x="95631" y="1498"/>
                                </a:lnTo>
                                <a:lnTo>
                                  <a:pt x="95631" y="23037"/>
                                </a:lnTo>
                                <a:lnTo>
                                  <a:pt x="75438" y="24079"/>
                                </a:lnTo>
                                <a:cubicBezTo>
                                  <a:pt x="69850" y="26607"/>
                                  <a:pt x="62357" y="32410"/>
                                  <a:pt x="53340" y="41516"/>
                                </a:cubicBezTo>
                                <a:lnTo>
                                  <a:pt x="28956" y="65824"/>
                                </a:lnTo>
                                <a:lnTo>
                                  <a:pt x="95631" y="132509"/>
                                </a:lnTo>
                                <a:lnTo>
                                  <a:pt x="95631" y="163129"/>
                                </a:lnTo>
                                <a:lnTo>
                                  <a:pt x="0" y="67488"/>
                                </a:lnTo>
                                <a:lnTo>
                                  <a:pt x="39878" y="27622"/>
                                </a:lnTo>
                                <a:cubicBezTo>
                                  <a:pt x="48895" y="18631"/>
                                  <a:pt x="56261" y="12319"/>
                                  <a:pt x="62103" y="8687"/>
                                </a:cubicBezTo>
                                <a:cubicBezTo>
                                  <a:pt x="70358" y="3582"/>
                                  <a:pt x="78740" y="686"/>
                                  <a:pt x="873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" name="Shape 711"/>
                        <wps:cNvSpPr/>
                        <wps:spPr>
                          <a:xfrm>
                            <a:off x="823417" y="3969175"/>
                            <a:ext cx="63246" cy="77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6" h="77134">
                                <a:moveTo>
                                  <a:pt x="63246" y="0"/>
                                </a:moveTo>
                                <a:lnTo>
                                  <a:pt x="63246" y="33650"/>
                                </a:lnTo>
                                <a:lnTo>
                                  <a:pt x="61849" y="35377"/>
                                </a:lnTo>
                                <a:lnTo>
                                  <a:pt x="20066" y="77134"/>
                                </a:lnTo>
                                <a:lnTo>
                                  <a:pt x="0" y="57066"/>
                                </a:lnTo>
                                <a:lnTo>
                                  <a:pt x="0" y="26446"/>
                                </a:lnTo>
                                <a:lnTo>
                                  <a:pt x="21717" y="48166"/>
                                </a:lnTo>
                                <a:lnTo>
                                  <a:pt x="46482" y="23464"/>
                                </a:lnTo>
                                <a:cubicBezTo>
                                  <a:pt x="54102" y="15832"/>
                                  <a:pt x="59436" y="9139"/>
                                  <a:pt x="62357" y="3373"/>
                                </a:cubicBezTo>
                                <a:lnTo>
                                  <a:pt x="632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" name="Shape 712"/>
                        <wps:cNvSpPr/>
                        <wps:spPr>
                          <a:xfrm>
                            <a:off x="823417" y="3864610"/>
                            <a:ext cx="63246" cy="78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6" h="78546">
                                <a:moveTo>
                                  <a:pt x="0" y="0"/>
                                </a:moveTo>
                                <a:lnTo>
                                  <a:pt x="25273" y="4585"/>
                                </a:lnTo>
                                <a:cubicBezTo>
                                  <a:pt x="36322" y="9576"/>
                                  <a:pt x="46990" y="17235"/>
                                  <a:pt x="57277" y="27547"/>
                                </a:cubicBezTo>
                                <a:lnTo>
                                  <a:pt x="63246" y="35314"/>
                                </a:lnTo>
                                <a:lnTo>
                                  <a:pt x="63246" y="78546"/>
                                </a:lnTo>
                                <a:lnTo>
                                  <a:pt x="60579" y="68428"/>
                                </a:lnTo>
                                <a:cubicBezTo>
                                  <a:pt x="56388" y="60275"/>
                                  <a:pt x="50038" y="51829"/>
                                  <a:pt x="41275" y="43092"/>
                                </a:cubicBezTo>
                                <a:cubicBezTo>
                                  <a:pt x="29210" y="31001"/>
                                  <a:pt x="17907" y="23686"/>
                                  <a:pt x="7366" y="21159"/>
                                </a:cubicBezTo>
                                <a:lnTo>
                                  <a:pt x="0" y="215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" name="Shape 713"/>
                        <wps:cNvSpPr/>
                        <wps:spPr>
                          <a:xfrm>
                            <a:off x="866343" y="3772408"/>
                            <a:ext cx="20320" cy="40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" h="40458">
                                <a:moveTo>
                                  <a:pt x="20066" y="0"/>
                                </a:moveTo>
                                <a:lnTo>
                                  <a:pt x="20320" y="108"/>
                                </a:lnTo>
                                <a:lnTo>
                                  <a:pt x="20320" y="8056"/>
                                </a:lnTo>
                                <a:lnTo>
                                  <a:pt x="20193" y="8001"/>
                                </a:lnTo>
                                <a:cubicBezTo>
                                  <a:pt x="16891" y="8001"/>
                                  <a:pt x="14097" y="9144"/>
                                  <a:pt x="11684" y="11430"/>
                                </a:cubicBezTo>
                                <a:cubicBezTo>
                                  <a:pt x="9525" y="13716"/>
                                  <a:pt x="8382" y="16510"/>
                                  <a:pt x="8382" y="19812"/>
                                </a:cubicBezTo>
                                <a:cubicBezTo>
                                  <a:pt x="8382" y="23114"/>
                                  <a:pt x="9525" y="25908"/>
                                  <a:pt x="11811" y="28194"/>
                                </a:cubicBezTo>
                                <a:lnTo>
                                  <a:pt x="20320" y="31893"/>
                                </a:lnTo>
                                <a:lnTo>
                                  <a:pt x="20320" y="40458"/>
                                </a:lnTo>
                                <a:lnTo>
                                  <a:pt x="5715" y="34163"/>
                                </a:lnTo>
                                <a:cubicBezTo>
                                  <a:pt x="1905" y="30353"/>
                                  <a:pt x="0" y="25527"/>
                                  <a:pt x="0" y="19939"/>
                                </a:cubicBezTo>
                                <a:cubicBezTo>
                                  <a:pt x="0" y="14351"/>
                                  <a:pt x="1905" y="9652"/>
                                  <a:pt x="5842" y="5842"/>
                                </a:cubicBezTo>
                                <a:cubicBezTo>
                                  <a:pt x="9652" y="1905"/>
                                  <a:pt x="14478" y="0"/>
                                  <a:pt x="20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" name="Shape 714"/>
                        <wps:cNvSpPr/>
                        <wps:spPr>
                          <a:xfrm>
                            <a:off x="886663" y="3899923"/>
                            <a:ext cx="24511" cy="102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1" h="102901">
                                <a:moveTo>
                                  <a:pt x="0" y="0"/>
                                </a:moveTo>
                                <a:lnTo>
                                  <a:pt x="14351" y="18674"/>
                                </a:lnTo>
                                <a:cubicBezTo>
                                  <a:pt x="19050" y="27514"/>
                                  <a:pt x="22098" y="35769"/>
                                  <a:pt x="23241" y="43414"/>
                                </a:cubicBezTo>
                                <a:cubicBezTo>
                                  <a:pt x="24511" y="51072"/>
                                  <a:pt x="24511" y="58083"/>
                                  <a:pt x="23241" y="64458"/>
                                </a:cubicBezTo>
                                <a:cubicBezTo>
                                  <a:pt x="21971" y="70821"/>
                                  <a:pt x="19304" y="77361"/>
                                  <a:pt x="15240" y="84067"/>
                                </a:cubicBezTo>
                                <a:lnTo>
                                  <a:pt x="0" y="102901"/>
                                </a:lnTo>
                                <a:lnTo>
                                  <a:pt x="0" y="69251"/>
                                </a:lnTo>
                                <a:lnTo>
                                  <a:pt x="3429" y="56241"/>
                                </a:lnTo>
                                <a:lnTo>
                                  <a:pt x="0" y="432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" name="Shape 715"/>
                        <wps:cNvSpPr/>
                        <wps:spPr>
                          <a:xfrm>
                            <a:off x="886917" y="3791712"/>
                            <a:ext cx="77693" cy="133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93" h="133007">
                                <a:moveTo>
                                  <a:pt x="57150" y="381"/>
                                </a:moveTo>
                                <a:cubicBezTo>
                                  <a:pt x="61722" y="889"/>
                                  <a:pt x="66421" y="2667"/>
                                  <a:pt x="71247" y="5715"/>
                                </a:cubicBezTo>
                                <a:lnTo>
                                  <a:pt x="77693" y="11504"/>
                                </a:lnTo>
                                <a:lnTo>
                                  <a:pt x="77693" y="52400"/>
                                </a:lnTo>
                                <a:lnTo>
                                  <a:pt x="64770" y="73012"/>
                                </a:lnTo>
                                <a:cubicBezTo>
                                  <a:pt x="59817" y="79692"/>
                                  <a:pt x="56642" y="84773"/>
                                  <a:pt x="55245" y="88252"/>
                                </a:cubicBezTo>
                                <a:cubicBezTo>
                                  <a:pt x="53848" y="91720"/>
                                  <a:pt x="53594" y="95123"/>
                                  <a:pt x="54229" y="98463"/>
                                </a:cubicBezTo>
                                <a:cubicBezTo>
                                  <a:pt x="54991" y="101816"/>
                                  <a:pt x="56515" y="104711"/>
                                  <a:pt x="59055" y="107188"/>
                                </a:cubicBezTo>
                                <a:cubicBezTo>
                                  <a:pt x="62865" y="110973"/>
                                  <a:pt x="67437" y="112700"/>
                                  <a:pt x="72771" y="112357"/>
                                </a:cubicBezTo>
                                <a:lnTo>
                                  <a:pt x="77693" y="109713"/>
                                </a:lnTo>
                                <a:lnTo>
                                  <a:pt x="77693" y="130109"/>
                                </a:lnTo>
                                <a:lnTo>
                                  <a:pt x="68961" y="132563"/>
                                </a:lnTo>
                                <a:cubicBezTo>
                                  <a:pt x="59436" y="133007"/>
                                  <a:pt x="51308" y="129743"/>
                                  <a:pt x="44323" y="122733"/>
                                </a:cubicBezTo>
                                <a:cubicBezTo>
                                  <a:pt x="40132" y="118631"/>
                                  <a:pt x="37338" y="113957"/>
                                  <a:pt x="35814" y="108687"/>
                                </a:cubicBezTo>
                                <a:cubicBezTo>
                                  <a:pt x="34290" y="103429"/>
                                  <a:pt x="34036" y="98260"/>
                                  <a:pt x="35052" y="93180"/>
                                </a:cubicBezTo>
                                <a:cubicBezTo>
                                  <a:pt x="35941" y="88100"/>
                                  <a:pt x="37846" y="83147"/>
                                  <a:pt x="40513" y="78308"/>
                                </a:cubicBezTo>
                                <a:cubicBezTo>
                                  <a:pt x="42672" y="74778"/>
                                  <a:pt x="46101" y="69863"/>
                                  <a:pt x="51054" y="63500"/>
                                </a:cubicBezTo>
                                <a:cubicBezTo>
                                  <a:pt x="61214" y="50673"/>
                                  <a:pt x="67945" y="40640"/>
                                  <a:pt x="71501" y="33274"/>
                                </a:cubicBezTo>
                                <a:cubicBezTo>
                                  <a:pt x="69596" y="31369"/>
                                  <a:pt x="68453" y="30099"/>
                                  <a:pt x="67818" y="29464"/>
                                </a:cubicBezTo>
                                <a:cubicBezTo>
                                  <a:pt x="62103" y="23749"/>
                                  <a:pt x="56642" y="20955"/>
                                  <a:pt x="51562" y="21336"/>
                                </a:cubicBezTo>
                                <a:cubicBezTo>
                                  <a:pt x="44831" y="21717"/>
                                  <a:pt x="37719" y="25527"/>
                                  <a:pt x="30607" y="32639"/>
                                </a:cubicBezTo>
                                <a:cubicBezTo>
                                  <a:pt x="23876" y="39370"/>
                                  <a:pt x="20193" y="45466"/>
                                  <a:pt x="19304" y="51054"/>
                                </a:cubicBezTo>
                                <a:cubicBezTo>
                                  <a:pt x="18542" y="56515"/>
                                  <a:pt x="20320" y="62992"/>
                                  <a:pt x="24638" y="70485"/>
                                </a:cubicBezTo>
                                <a:lnTo>
                                  <a:pt x="8890" y="82486"/>
                                </a:lnTo>
                                <a:cubicBezTo>
                                  <a:pt x="4191" y="75273"/>
                                  <a:pt x="1524" y="68402"/>
                                  <a:pt x="762" y="61849"/>
                                </a:cubicBezTo>
                                <a:cubicBezTo>
                                  <a:pt x="0" y="55245"/>
                                  <a:pt x="1397" y="48260"/>
                                  <a:pt x="4826" y="40894"/>
                                </a:cubicBezTo>
                                <a:cubicBezTo>
                                  <a:pt x="8382" y="33401"/>
                                  <a:pt x="13716" y="26035"/>
                                  <a:pt x="20955" y="18923"/>
                                </a:cubicBezTo>
                                <a:cubicBezTo>
                                  <a:pt x="28067" y="11684"/>
                                  <a:pt x="34671" y="6731"/>
                                  <a:pt x="40894" y="3937"/>
                                </a:cubicBezTo>
                                <a:cubicBezTo>
                                  <a:pt x="46990" y="1143"/>
                                  <a:pt x="52451" y="0"/>
                                  <a:pt x="57150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" name="Shape 716"/>
                        <wps:cNvSpPr/>
                        <wps:spPr>
                          <a:xfrm>
                            <a:off x="886663" y="3772516"/>
                            <a:ext cx="20193" cy="40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3" h="40405">
                                <a:moveTo>
                                  <a:pt x="0" y="0"/>
                                </a:moveTo>
                                <a:lnTo>
                                  <a:pt x="14097" y="5988"/>
                                </a:lnTo>
                                <a:cubicBezTo>
                                  <a:pt x="18161" y="10052"/>
                                  <a:pt x="20193" y="14751"/>
                                  <a:pt x="20193" y="20339"/>
                                </a:cubicBezTo>
                                <a:cubicBezTo>
                                  <a:pt x="20193" y="25927"/>
                                  <a:pt x="18288" y="30626"/>
                                  <a:pt x="14478" y="34563"/>
                                </a:cubicBezTo>
                                <a:cubicBezTo>
                                  <a:pt x="10541" y="38500"/>
                                  <a:pt x="5715" y="40405"/>
                                  <a:pt x="127" y="40405"/>
                                </a:cubicBezTo>
                                <a:lnTo>
                                  <a:pt x="0" y="40351"/>
                                </a:lnTo>
                                <a:lnTo>
                                  <a:pt x="0" y="31786"/>
                                </a:lnTo>
                                <a:lnTo>
                                  <a:pt x="254" y="31896"/>
                                </a:lnTo>
                                <a:cubicBezTo>
                                  <a:pt x="3556" y="31896"/>
                                  <a:pt x="6350" y="30753"/>
                                  <a:pt x="8636" y="28467"/>
                                </a:cubicBezTo>
                                <a:cubicBezTo>
                                  <a:pt x="10922" y="26308"/>
                                  <a:pt x="11938" y="23514"/>
                                  <a:pt x="11938" y="20085"/>
                                </a:cubicBezTo>
                                <a:cubicBezTo>
                                  <a:pt x="11938" y="16783"/>
                                  <a:pt x="10795" y="13862"/>
                                  <a:pt x="8382" y="11576"/>
                                </a:cubicBezTo>
                                <a:lnTo>
                                  <a:pt x="0" y="79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Shape 717"/>
                        <wps:cNvSpPr/>
                        <wps:spPr>
                          <a:xfrm>
                            <a:off x="964610" y="3803216"/>
                            <a:ext cx="65817" cy="118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17" h="118604">
                                <a:moveTo>
                                  <a:pt x="0" y="0"/>
                                </a:moveTo>
                                <a:lnTo>
                                  <a:pt x="7270" y="6530"/>
                                </a:lnTo>
                                <a:lnTo>
                                  <a:pt x="26193" y="25580"/>
                                </a:lnTo>
                                <a:cubicBezTo>
                                  <a:pt x="39401" y="38788"/>
                                  <a:pt x="48164" y="46789"/>
                                  <a:pt x="52228" y="49710"/>
                                </a:cubicBezTo>
                                <a:cubicBezTo>
                                  <a:pt x="56292" y="52504"/>
                                  <a:pt x="60864" y="54726"/>
                                  <a:pt x="65817" y="56149"/>
                                </a:cubicBezTo>
                                <a:lnTo>
                                  <a:pt x="51085" y="70982"/>
                                </a:lnTo>
                                <a:cubicBezTo>
                                  <a:pt x="46640" y="69509"/>
                                  <a:pt x="42195" y="67007"/>
                                  <a:pt x="37877" y="63489"/>
                                </a:cubicBezTo>
                                <a:cubicBezTo>
                                  <a:pt x="37115" y="73217"/>
                                  <a:pt x="35210" y="81434"/>
                                  <a:pt x="32162" y="88153"/>
                                </a:cubicBezTo>
                                <a:cubicBezTo>
                                  <a:pt x="29114" y="94858"/>
                                  <a:pt x="24796" y="101005"/>
                                  <a:pt x="19208" y="106580"/>
                                </a:cubicBezTo>
                                <a:cubicBezTo>
                                  <a:pt x="14636" y="111184"/>
                                  <a:pt x="10001" y="114692"/>
                                  <a:pt x="5333" y="117105"/>
                                </a:cubicBezTo>
                                <a:lnTo>
                                  <a:pt x="0" y="118604"/>
                                </a:lnTo>
                                <a:lnTo>
                                  <a:pt x="0" y="98209"/>
                                </a:lnTo>
                                <a:lnTo>
                                  <a:pt x="11461" y="92052"/>
                                </a:lnTo>
                                <a:cubicBezTo>
                                  <a:pt x="16922" y="86578"/>
                                  <a:pt x="20605" y="80520"/>
                                  <a:pt x="22510" y="73865"/>
                                </a:cubicBezTo>
                                <a:cubicBezTo>
                                  <a:pt x="24415" y="67210"/>
                                  <a:pt x="24161" y="60797"/>
                                  <a:pt x="22002" y="54637"/>
                                </a:cubicBezTo>
                                <a:cubicBezTo>
                                  <a:pt x="20351" y="49964"/>
                                  <a:pt x="16414" y="44376"/>
                                  <a:pt x="10191" y="38153"/>
                                </a:cubicBezTo>
                                <a:lnTo>
                                  <a:pt x="4984" y="32946"/>
                                </a:lnTo>
                                <a:lnTo>
                                  <a:pt x="0" y="408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" name="Shape 718"/>
                        <wps:cNvSpPr/>
                        <wps:spPr>
                          <a:xfrm>
                            <a:off x="964641" y="3714750"/>
                            <a:ext cx="98044" cy="126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44" h="126619">
                                <a:moveTo>
                                  <a:pt x="48260" y="0"/>
                                </a:moveTo>
                                <a:lnTo>
                                  <a:pt x="56515" y="18034"/>
                                </a:lnTo>
                                <a:cubicBezTo>
                                  <a:pt x="51054" y="19431"/>
                                  <a:pt x="46482" y="21844"/>
                                  <a:pt x="43053" y="25400"/>
                                </a:cubicBezTo>
                                <a:cubicBezTo>
                                  <a:pt x="39878" y="28448"/>
                                  <a:pt x="38100" y="32131"/>
                                  <a:pt x="37465" y="36576"/>
                                </a:cubicBezTo>
                                <a:cubicBezTo>
                                  <a:pt x="36830" y="40894"/>
                                  <a:pt x="37719" y="45212"/>
                                  <a:pt x="39878" y="49530"/>
                                </a:cubicBezTo>
                                <a:cubicBezTo>
                                  <a:pt x="43434" y="56261"/>
                                  <a:pt x="48133" y="62484"/>
                                  <a:pt x="54102" y="68580"/>
                                </a:cubicBezTo>
                                <a:lnTo>
                                  <a:pt x="98044" y="112395"/>
                                </a:lnTo>
                                <a:lnTo>
                                  <a:pt x="83820" y="126619"/>
                                </a:lnTo>
                                <a:lnTo>
                                  <a:pt x="0" y="42799"/>
                                </a:lnTo>
                                <a:lnTo>
                                  <a:pt x="12827" y="29972"/>
                                </a:lnTo>
                                <a:lnTo>
                                  <a:pt x="25527" y="42672"/>
                                </a:lnTo>
                                <a:cubicBezTo>
                                  <a:pt x="22860" y="33528"/>
                                  <a:pt x="21844" y="26543"/>
                                  <a:pt x="22733" y="21971"/>
                                </a:cubicBezTo>
                                <a:cubicBezTo>
                                  <a:pt x="23622" y="17272"/>
                                  <a:pt x="25781" y="13335"/>
                                  <a:pt x="29083" y="9906"/>
                                </a:cubicBezTo>
                                <a:cubicBezTo>
                                  <a:pt x="33782" y="5207"/>
                                  <a:pt x="40259" y="1778"/>
                                  <a:pt x="482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" name="Shape 719"/>
                        <wps:cNvSpPr/>
                        <wps:spPr>
                          <a:xfrm>
                            <a:off x="986485" y="3657727"/>
                            <a:ext cx="129921" cy="129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21" h="129921">
                                <a:moveTo>
                                  <a:pt x="14224" y="0"/>
                                </a:moveTo>
                                <a:lnTo>
                                  <a:pt x="129921" y="115697"/>
                                </a:lnTo>
                                <a:lnTo>
                                  <a:pt x="115697" y="129921"/>
                                </a:lnTo>
                                <a:lnTo>
                                  <a:pt x="0" y="14224"/>
                                </a:lnTo>
                                <a:lnTo>
                                  <a:pt x="14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" name="Shape 720"/>
                        <wps:cNvSpPr/>
                        <wps:spPr>
                          <a:xfrm>
                            <a:off x="1054303" y="3653663"/>
                            <a:ext cx="98044" cy="98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44" h="98044">
                                <a:moveTo>
                                  <a:pt x="14224" y="0"/>
                                </a:moveTo>
                                <a:lnTo>
                                  <a:pt x="98044" y="83820"/>
                                </a:lnTo>
                                <a:lnTo>
                                  <a:pt x="83820" y="98044"/>
                                </a:lnTo>
                                <a:lnTo>
                                  <a:pt x="0" y="14224"/>
                                </a:lnTo>
                                <a:lnTo>
                                  <a:pt x="14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" name="Shape 721"/>
                        <wps:cNvSpPr/>
                        <wps:spPr>
                          <a:xfrm>
                            <a:off x="1022426" y="3621786"/>
                            <a:ext cx="30607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7" h="30480">
                                <a:moveTo>
                                  <a:pt x="14224" y="0"/>
                                </a:moveTo>
                                <a:lnTo>
                                  <a:pt x="30607" y="16383"/>
                                </a:lnTo>
                                <a:lnTo>
                                  <a:pt x="16383" y="30480"/>
                                </a:lnTo>
                                <a:lnTo>
                                  <a:pt x="0" y="14224"/>
                                </a:lnTo>
                                <a:lnTo>
                                  <a:pt x="14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" name="Shape 722"/>
                        <wps:cNvSpPr/>
                        <wps:spPr>
                          <a:xfrm>
                            <a:off x="1103071" y="3564001"/>
                            <a:ext cx="59941" cy="13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41" h="135071">
                                <a:moveTo>
                                  <a:pt x="55118" y="0"/>
                                </a:moveTo>
                                <a:lnTo>
                                  <a:pt x="59941" y="4814"/>
                                </a:lnTo>
                                <a:lnTo>
                                  <a:pt x="59941" y="39945"/>
                                </a:lnTo>
                                <a:lnTo>
                                  <a:pt x="52705" y="37719"/>
                                </a:lnTo>
                                <a:cubicBezTo>
                                  <a:pt x="43053" y="37084"/>
                                  <a:pt x="34925" y="40005"/>
                                  <a:pt x="28448" y="46355"/>
                                </a:cubicBezTo>
                                <a:cubicBezTo>
                                  <a:pt x="22225" y="52705"/>
                                  <a:pt x="19431" y="60579"/>
                                  <a:pt x="20066" y="70104"/>
                                </a:cubicBezTo>
                                <a:cubicBezTo>
                                  <a:pt x="20828" y="79756"/>
                                  <a:pt x="26162" y="89535"/>
                                  <a:pt x="36322" y="99695"/>
                                </a:cubicBezTo>
                                <a:cubicBezTo>
                                  <a:pt x="41783" y="105156"/>
                                  <a:pt x="47085" y="109347"/>
                                  <a:pt x="52197" y="112268"/>
                                </a:cubicBezTo>
                                <a:lnTo>
                                  <a:pt x="59941" y="114872"/>
                                </a:lnTo>
                                <a:lnTo>
                                  <a:pt x="59941" y="135071"/>
                                </a:lnTo>
                                <a:lnTo>
                                  <a:pt x="41322" y="129111"/>
                                </a:lnTo>
                                <a:cubicBezTo>
                                  <a:pt x="34766" y="125698"/>
                                  <a:pt x="28575" y="121095"/>
                                  <a:pt x="22733" y="115316"/>
                                </a:cubicBezTo>
                                <a:cubicBezTo>
                                  <a:pt x="14732" y="107315"/>
                                  <a:pt x="8763" y="98425"/>
                                  <a:pt x="4953" y="88773"/>
                                </a:cubicBezTo>
                                <a:cubicBezTo>
                                  <a:pt x="1016" y="79121"/>
                                  <a:pt x="0" y="69723"/>
                                  <a:pt x="1905" y="60579"/>
                                </a:cubicBezTo>
                                <a:cubicBezTo>
                                  <a:pt x="3683" y="51308"/>
                                  <a:pt x="8255" y="43053"/>
                                  <a:pt x="15748" y="35687"/>
                                </a:cubicBezTo>
                                <a:cubicBezTo>
                                  <a:pt x="25654" y="25781"/>
                                  <a:pt x="37719" y="21590"/>
                                  <a:pt x="52197" y="23114"/>
                                </a:cubicBezTo>
                                <a:lnTo>
                                  <a:pt x="42037" y="13081"/>
                                </a:lnTo>
                                <a:lnTo>
                                  <a:pt x="551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" name="Shape 723"/>
                        <wps:cNvSpPr/>
                        <wps:spPr>
                          <a:xfrm>
                            <a:off x="1162126" y="3515011"/>
                            <a:ext cx="886" cy="4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" h="4405">
                                <a:moveTo>
                                  <a:pt x="886" y="0"/>
                                </a:moveTo>
                                <a:lnTo>
                                  <a:pt x="886" y="4405"/>
                                </a:lnTo>
                                <a:lnTo>
                                  <a:pt x="0" y="3524"/>
                                </a:lnTo>
                                <a:lnTo>
                                  <a:pt x="8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" name="Shape 724"/>
                        <wps:cNvSpPr/>
                        <wps:spPr>
                          <a:xfrm>
                            <a:off x="1163012" y="3568816"/>
                            <a:ext cx="94364" cy="170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4" h="170064">
                                <a:moveTo>
                                  <a:pt x="0" y="0"/>
                                </a:moveTo>
                                <a:lnTo>
                                  <a:pt x="67694" y="67575"/>
                                </a:lnTo>
                                <a:cubicBezTo>
                                  <a:pt x="80775" y="80657"/>
                                  <a:pt x="88649" y="91198"/>
                                  <a:pt x="91443" y="99325"/>
                                </a:cubicBezTo>
                                <a:cubicBezTo>
                                  <a:pt x="94237" y="107454"/>
                                  <a:pt x="94364" y="115962"/>
                                  <a:pt x="91697" y="124852"/>
                                </a:cubicBezTo>
                                <a:cubicBezTo>
                                  <a:pt x="89157" y="133743"/>
                                  <a:pt x="83569" y="142506"/>
                                  <a:pt x="75187" y="150887"/>
                                </a:cubicBezTo>
                                <a:cubicBezTo>
                                  <a:pt x="65154" y="160920"/>
                                  <a:pt x="54867" y="166636"/>
                                  <a:pt x="44199" y="168287"/>
                                </a:cubicBezTo>
                                <a:cubicBezTo>
                                  <a:pt x="33531" y="170064"/>
                                  <a:pt x="23752" y="166255"/>
                                  <a:pt x="14989" y="156983"/>
                                </a:cubicBezTo>
                                <a:lnTo>
                                  <a:pt x="30864" y="145173"/>
                                </a:lnTo>
                                <a:cubicBezTo>
                                  <a:pt x="35690" y="148856"/>
                                  <a:pt x="40389" y="150380"/>
                                  <a:pt x="44961" y="149745"/>
                                </a:cubicBezTo>
                                <a:cubicBezTo>
                                  <a:pt x="51057" y="148729"/>
                                  <a:pt x="57280" y="145300"/>
                                  <a:pt x="63376" y="139204"/>
                                </a:cubicBezTo>
                                <a:cubicBezTo>
                                  <a:pt x="69980" y="132600"/>
                                  <a:pt x="73663" y="126250"/>
                                  <a:pt x="74679" y="120026"/>
                                </a:cubicBezTo>
                                <a:cubicBezTo>
                                  <a:pt x="75568" y="113804"/>
                                  <a:pt x="74298" y="107707"/>
                                  <a:pt x="70869" y="101738"/>
                                </a:cubicBezTo>
                                <a:cubicBezTo>
                                  <a:pt x="68710" y="98056"/>
                                  <a:pt x="62995" y="91706"/>
                                  <a:pt x="53597" y="82435"/>
                                </a:cubicBezTo>
                                <a:cubicBezTo>
                                  <a:pt x="54740" y="95896"/>
                                  <a:pt x="50676" y="107326"/>
                                  <a:pt x="41405" y="116598"/>
                                </a:cubicBezTo>
                                <a:cubicBezTo>
                                  <a:pt x="29848" y="128155"/>
                                  <a:pt x="16767" y="132854"/>
                                  <a:pt x="2162" y="130949"/>
                                </a:cubicBezTo>
                                <a:lnTo>
                                  <a:pt x="0" y="130256"/>
                                </a:lnTo>
                                <a:lnTo>
                                  <a:pt x="0" y="110057"/>
                                </a:lnTo>
                                <a:lnTo>
                                  <a:pt x="6988" y="112407"/>
                                </a:lnTo>
                                <a:cubicBezTo>
                                  <a:pt x="16386" y="113042"/>
                                  <a:pt x="24387" y="110120"/>
                                  <a:pt x="30991" y="103517"/>
                                </a:cubicBezTo>
                                <a:cubicBezTo>
                                  <a:pt x="37468" y="97039"/>
                                  <a:pt x="40516" y="89038"/>
                                  <a:pt x="39881" y="79513"/>
                                </a:cubicBezTo>
                                <a:cubicBezTo>
                                  <a:pt x="39246" y="70115"/>
                                  <a:pt x="33531" y="60082"/>
                                  <a:pt x="22863" y="49287"/>
                                </a:cubicBezTo>
                                <a:cubicBezTo>
                                  <a:pt x="17719" y="44144"/>
                                  <a:pt x="12640" y="40207"/>
                                  <a:pt x="7623" y="37476"/>
                                </a:cubicBezTo>
                                <a:lnTo>
                                  <a:pt x="0" y="35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" name="Shape 725"/>
                        <wps:cNvSpPr/>
                        <wps:spPr>
                          <a:xfrm>
                            <a:off x="1163012" y="3495802"/>
                            <a:ext cx="133988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8" h="119380">
                                <a:moveTo>
                                  <a:pt x="4829" y="0"/>
                                </a:moveTo>
                                <a:lnTo>
                                  <a:pt x="34039" y="29337"/>
                                </a:lnTo>
                                <a:lnTo>
                                  <a:pt x="48390" y="14986"/>
                                </a:lnTo>
                                <a:lnTo>
                                  <a:pt x="59439" y="26035"/>
                                </a:lnTo>
                                <a:lnTo>
                                  <a:pt x="45088" y="40386"/>
                                </a:lnTo>
                                <a:lnTo>
                                  <a:pt x="94110" y="89409"/>
                                </a:lnTo>
                                <a:cubicBezTo>
                                  <a:pt x="98174" y="93472"/>
                                  <a:pt x="100968" y="95759"/>
                                  <a:pt x="102619" y="96520"/>
                                </a:cubicBezTo>
                                <a:cubicBezTo>
                                  <a:pt x="104397" y="97155"/>
                                  <a:pt x="106048" y="97282"/>
                                  <a:pt x="107826" y="96774"/>
                                </a:cubicBezTo>
                                <a:cubicBezTo>
                                  <a:pt x="109731" y="96393"/>
                                  <a:pt x="111636" y="94996"/>
                                  <a:pt x="113795" y="92964"/>
                                </a:cubicBezTo>
                                <a:cubicBezTo>
                                  <a:pt x="115319" y="91313"/>
                                  <a:pt x="117224" y="89154"/>
                                  <a:pt x="119510" y="86106"/>
                                </a:cubicBezTo>
                                <a:lnTo>
                                  <a:pt x="133988" y="96647"/>
                                </a:lnTo>
                                <a:cubicBezTo>
                                  <a:pt x="130940" y="101473"/>
                                  <a:pt x="127765" y="105537"/>
                                  <a:pt x="124590" y="108712"/>
                                </a:cubicBezTo>
                                <a:cubicBezTo>
                                  <a:pt x="119383" y="113792"/>
                                  <a:pt x="114557" y="116967"/>
                                  <a:pt x="110112" y="118237"/>
                                </a:cubicBezTo>
                                <a:cubicBezTo>
                                  <a:pt x="105667" y="119380"/>
                                  <a:pt x="101476" y="119253"/>
                                  <a:pt x="97666" y="117729"/>
                                </a:cubicBezTo>
                                <a:cubicBezTo>
                                  <a:pt x="93856" y="116332"/>
                                  <a:pt x="87760" y="111252"/>
                                  <a:pt x="79251" y="102743"/>
                                </a:cubicBezTo>
                                <a:lnTo>
                                  <a:pt x="30991" y="54483"/>
                                </a:lnTo>
                                <a:lnTo>
                                  <a:pt x="20577" y="64897"/>
                                </a:lnTo>
                                <a:lnTo>
                                  <a:pt x="9528" y="53848"/>
                                </a:lnTo>
                                <a:lnTo>
                                  <a:pt x="19942" y="43434"/>
                                </a:lnTo>
                                <a:lnTo>
                                  <a:pt x="0" y="23614"/>
                                </a:lnTo>
                                <a:lnTo>
                                  <a:pt x="0" y="19209"/>
                                </a:lnTo>
                                <a:lnTo>
                                  <a:pt x="48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" name="Shape 727"/>
                        <wps:cNvSpPr/>
                        <wps:spPr>
                          <a:xfrm>
                            <a:off x="1239215" y="4324515"/>
                            <a:ext cx="206502" cy="206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02" h="206477">
                                <a:moveTo>
                                  <a:pt x="90805" y="0"/>
                                </a:moveTo>
                                <a:lnTo>
                                  <a:pt x="206502" y="115710"/>
                                </a:lnTo>
                                <a:lnTo>
                                  <a:pt x="191135" y="131026"/>
                                </a:lnTo>
                                <a:lnTo>
                                  <a:pt x="136652" y="76479"/>
                                </a:lnTo>
                                <a:lnTo>
                                  <a:pt x="76454" y="136627"/>
                                </a:lnTo>
                                <a:lnTo>
                                  <a:pt x="131064" y="191160"/>
                                </a:lnTo>
                                <a:lnTo>
                                  <a:pt x="115697" y="206477"/>
                                </a:lnTo>
                                <a:lnTo>
                                  <a:pt x="0" y="90767"/>
                                </a:lnTo>
                                <a:lnTo>
                                  <a:pt x="15367" y="75451"/>
                                </a:lnTo>
                                <a:lnTo>
                                  <a:pt x="62865" y="122974"/>
                                </a:lnTo>
                                <a:lnTo>
                                  <a:pt x="122936" y="62827"/>
                                </a:lnTo>
                                <a:lnTo>
                                  <a:pt x="75438" y="15316"/>
                                </a:lnTo>
                                <a:lnTo>
                                  <a:pt x="908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" name="Shape 728"/>
                        <wps:cNvSpPr/>
                        <wps:spPr>
                          <a:xfrm>
                            <a:off x="1376629" y="4264800"/>
                            <a:ext cx="128905" cy="128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05" h="128816">
                                <a:moveTo>
                                  <a:pt x="76835" y="0"/>
                                </a:moveTo>
                                <a:lnTo>
                                  <a:pt x="128905" y="115557"/>
                                </a:lnTo>
                                <a:lnTo>
                                  <a:pt x="115697" y="128816"/>
                                </a:lnTo>
                                <a:lnTo>
                                  <a:pt x="0" y="76873"/>
                                </a:lnTo>
                                <a:lnTo>
                                  <a:pt x="14986" y="61875"/>
                                </a:lnTo>
                                <a:lnTo>
                                  <a:pt x="83185" y="94081"/>
                                </a:lnTo>
                                <a:cubicBezTo>
                                  <a:pt x="90551" y="97561"/>
                                  <a:pt x="97917" y="101397"/>
                                  <a:pt x="105410" y="105601"/>
                                </a:cubicBezTo>
                                <a:cubicBezTo>
                                  <a:pt x="102235" y="99923"/>
                                  <a:pt x="98679" y="92850"/>
                                  <a:pt x="94742" y="84379"/>
                                </a:cubicBezTo>
                                <a:lnTo>
                                  <a:pt x="62230" y="14605"/>
                                </a:lnTo>
                                <a:lnTo>
                                  <a:pt x="768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" name="Shape 729"/>
                        <wps:cNvSpPr/>
                        <wps:spPr>
                          <a:xfrm>
                            <a:off x="1481404" y="4201387"/>
                            <a:ext cx="47561" cy="114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" h="114771">
                                <a:moveTo>
                                  <a:pt x="47561" y="0"/>
                                </a:moveTo>
                                <a:lnTo>
                                  <a:pt x="47561" y="17534"/>
                                </a:lnTo>
                                <a:lnTo>
                                  <a:pt x="40846" y="18324"/>
                                </a:lnTo>
                                <a:cubicBezTo>
                                  <a:pt x="36544" y="19890"/>
                                  <a:pt x="32576" y="22474"/>
                                  <a:pt x="28956" y="26075"/>
                                </a:cubicBezTo>
                                <a:cubicBezTo>
                                  <a:pt x="22479" y="32603"/>
                                  <a:pt x="19177" y="40273"/>
                                  <a:pt x="19050" y="49087"/>
                                </a:cubicBezTo>
                                <a:cubicBezTo>
                                  <a:pt x="19050" y="57901"/>
                                  <a:pt x="22352" y="66207"/>
                                  <a:pt x="29210" y="73992"/>
                                </a:cubicBezTo>
                                <a:lnTo>
                                  <a:pt x="47561" y="55661"/>
                                </a:lnTo>
                                <a:lnTo>
                                  <a:pt x="47561" y="79031"/>
                                </a:lnTo>
                                <a:lnTo>
                                  <a:pt x="40132" y="86463"/>
                                </a:lnTo>
                                <a:lnTo>
                                  <a:pt x="47561" y="91515"/>
                                </a:lnTo>
                                <a:lnTo>
                                  <a:pt x="47561" y="114771"/>
                                </a:lnTo>
                                <a:lnTo>
                                  <a:pt x="43323" y="113692"/>
                                </a:lnTo>
                                <a:cubicBezTo>
                                  <a:pt x="36227" y="110193"/>
                                  <a:pt x="29273" y="105037"/>
                                  <a:pt x="22479" y="98223"/>
                                </a:cubicBezTo>
                                <a:cubicBezTo>
                                  <a:pt x="8382" y="84114"/>
                                  <a:pt x="1143" y="69547"/>
                                  <a:pt x="508" y="54497"/>
                                </a:cubicBezTo>
                                <a:cubicBezTo>
                                  <a:pt x="0" y="39448"/>
                                  <a:pt x="5588" y="26138"/>
                                  <a:pt x="17145" y="14556"/>
                                </a:cubicBezTo>
                                <a:cubicBezTo>
                                  <a:pt x="22733" y="8955"/>
                                  <a:pt x="28765" y="4818"/>
                                  <a:pt x="35242" y="2146"/>
                                </a:cubicBezTo>
                                <a:lnTo>
                                  <a:pt x="47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" name="Shape 730"/>
                        <wps:cNvSpPr/>
                        <wps:spPr>
                          <a:xfrm>
                            <a:off x="1528966" y="4238828"/>
                            <a:ext cx="76390" cy="82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90" h="82144">
                                <a:moveTo>
                                  <a:pt x="67755" y="0"/>
                                </a:moveTo>
                                <a:cubicBezTo>
                                  <a:pt x="73978" y="10897"/>
                                  <a:pt x="76390" y="21844"/>
                                  <a:pt x="74867" y="32843"/>
                                </a:cubicBezTo>
                                <a:cubicBezTo>
                                  <a:pt x="73343" y="43840"/>
                                  <a:pt x="67755" y="54204"/>
                                  <a:pt x="57976" y="63932"/>
                                </a:cubicBezTo>
                                <a:cubicBezTo>
                                  <a:pt x="45657" y="76200"/>
                                  <a:pt x="32195" y="82144"/>
                                  <a:pt x="17463" y="81775"/>
                                </a:cubicBezTo>
                                <a:lnTo>
                                  <a:pt x="0" y="77330"/>
                                </a:lnTo>
                                <a:lnTo>
                                  <a:pt x="0" y="54074"/>
                                </a:lnTo>
                                <a:lnTo>
                                  <a:pt x="7049" y="58866"/>
                                </a:lnTo>
                                <a:cubicBezTo>
                                  <a:pt x="11875" y="61090"/>
                                  <a:pt x="16701" y="62256"/>
                                  <a:pt x="21527" y="62357"/>
                                </a:cubicBezTo>
                                <a:cubicBezTo>
                                  <a:pt x="31052" y="62573"/>
                                  <a:pt x="39434" y="59170"/>
                                  <a:pt x="46418" y="52172"/>
                                </a:cubicBezTo>
                                <a:cubicBezTo>
                                  <a:pt x="51626" y="46965"/>
                                  <a:pt x="54674" y="41148"/>
                                  <a:pt x="55563" y="34735"/>
                                </a:cubicBezTo>
                                <a:cubicBezTo>
                                  <a:pt x="56579" y="28308"/>
                                  <a:pt x="55055" y="21031"/>
                                  <a:pt x="51245" y="12865"/>
                                </a:cubicBezTo>
                                <a:lnTo>
                                  <a:pt x="677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" name="Shape 731"/>
                        <wps:cNvSpPr/>
                        <wps:spPr>
                          <a:xfrm>
                            <a:off x="1528966" y="4199916"/>
                            <a:ext cx="55055" cy="80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5" h="80502">
                                <a:moveTo>
                                  <a:pt x="8446" y="0"/>
                                </a:moveTo>
                                <a:cubicBezTo>
                                  <a:pt x="23178" y="533"/>
                                  <a:pt x="37529" y="7709"/>
                                  <a:pt x="51372" y="21552"/>
                                </a:cubicBezTo>
                                <a:cubicBezTo>
                                  <a:pt x="52134" y="22390"/>
                                  <a:pt x="53404" y="23685"/>
                                  <a:pt x="55055" y="25426"/>
                                </a:cubicBezTo>
                                <a:lnTo>
                                  <a:pt x="0" y="80502"/>
                                </a:lnTo>
                                <a:lnTo>
                                  <a:pt x="0" y="57132"/>
                                </a:lnTo>
                                <a:lnTo>
                                  <a:pt x="28512" y="28651"/>
                                </a:lnTo>
                                <a:cubicBezTo>
                                  <a:pt x="20765" y="22238"/>
                                  <a:pt x="13653" y="18733"/>
                                  <a:pt x="7176" y="18161"/>
                                </a:cubicBezTo>
                                <a:lnTo>
                                  <a:pt x="0" y="19005"/>
                                </a:lnTo>
                                <a:lnTo>
                                  <a:pt x="0" y="1472"/>
                                </a:lnTo>
                                <a:lnTo>
                                  <a:pt x="8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" name="Shape 732"/>
                        <wps:cNvSpPr/>
                        <wps:spPr>
                          <a:xfrm>
                            <a:off x="1556334" y="4119029"/>
                            <a:ext cx="98044" cy="12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44" h="126683">
                                <a:moveTo>
                                  <a:pt x="48260" y="0"/>
                                </a:moveTo>
                                <a:lnTo>
                                  <a:pt x="56515" y="18072"/>
                                </a:lnTo>
                                <a:cubicBezTo>
                                  <a:pt x="51054" y="19495"/>
                                  <a:pt x="46482" y="21946"/>
                                  <a:pt x="43053" y="25413"/>
                                </a:cubicBezTo>
                                <a:cubicBezTo>
                                  <a:pt x="40005" y="28524"/>
                                  <a:pt x="38100" y="32245"/>
                                  <a:pt x="37465" y="36589"/>
                                </a:cubicBezTo>
                                <a:cubicBezTo>
                                  <a:pt x="36957" y="40919"/>
                                  <a:pt x="37719" y="45276"/>
                                  <a:pt x="40005" y="49644"/>
                                </a:cubicBezTo>
                                <a:cubicBezTo>
                                  <a:pt x="43434" y="56274"/>
                                  <a:pt x="48133" y="62586"/>
                                  <a:pt x="54229" y="68593"/>
                                </a:cubicBezTo>
                                <a:lnTo>
                                  <a:pt x="98044" y="112471"/>
                                </a:lnTo>
                                <a:lnTo>
                                  <a:pt x="83820" y="126683"/>
                                </a:lnTo>
                                <a:lnTo>
                                  <a:pt x="0" y="42863"/>
                                </a:lnTo>
                                <a:lnTo>
                                  <a:pt x="12827" y="30074"/>
                                </a:lnTo>
                                <a:lnTo>
                                  <a:pt x="25527" y="42774"/>
                                </a:lnTo>
                                <a:cubicBezTo>
                                  <a:pt x="22860" y="33566"/>
                                  <a:pt x="21971" y="26644"/>
                                  <a:pt x="22860" y="21984"/>
                                </a:cubicBezTo>
                                <a:cubicBezTo>
                                  <a:pt x="23749" y="17323"/>
                                  <a:pt x="25781" y="13335"/>
                                  <a:pt x="29083" y="10020"/>
                                </a:cubicBezTo>
                                <a:cubicBezTo>
                                  <a:pt x="33909" y="5232"/>
                                  <a:pt x="40259" y="1892"/>
                                  <a:pt x="482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" name="Shape 733"/>
                        <wps:cNvSpPr/>
                        <wps:spPr>
                          <a:xfrm>
                            <a:off x="1578559" y="4041546"/>
                            <a:ext cx="175639" cy="150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39" h="150051">
                                <a:moveTo>
                                  <a:pt x="98171" y="0"/>
                                </a:moveTo>
                                <a:lnTo>
                                  <a:pt x="97155" y="63145"/>
                                </a:lnTo>
                                <a:lnTo>
                                  <a:pt x="175639" y="78705"/>
                                </a:lnTo>
                                <a:lnTo>
                                  <a:pt x="175639" y="90114"/>
                                </a:lnTo>
                                <a:lnTo>
                                  <a:pt x="167640" y="98108"/>
                                </a:lnTo>
                                <a:lnTo>
                                  <a:pt x="97155" y="82957"/>
                                </a:lnTo>
                                <a:lnTo>
                                  <a:pt x="96774" y="102603"/>
                                </a:lnTo>
                                <a:lnTo>
                                  <a:pt x="129921" y="135839"/>
                                </a:lnTo>
                                <a:lnTo>
                                  <a:pt x="115824" y="150051"/>
                                </a:lnTo>
                                <a:lnTo>
                                  <a:pt x="0" y="34341"/>
                                </a:lnTo>
                                <a:lnTo>
                                  <a:pt x="14224" y="20129"/>
                                </a:lnTo>
                                <a:lnTo>
                                  <a:pt x="80264" y="86119"/>
                                </a:lnTo>
                                <a:lnTo>
                                  <a:pt x="79756" y="18390"/>
                                </a:lnTo>
                                <a:lnTo>
                                  <a:pt x="981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" name="Shape 734"/>
                        <wps:cNvSpPr/>
                        <wps:spPr>
                          <a:xfrm>
                            <a:off x="1706702" y="3976173"/>
                            <a:ext cx="47496" cy="11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96" h="114746">
                                <a:moveTo>
                                  <a:pt x="47496" y="0"/>
                                </a:moveTo>
                                <a:lnTo>
                                  <a:pt x="47496" y="17528"/>
                                </a:lnTo>
                                <a:lnTo>
                                  <a:pt x="40751" y="18317"/>
                                </a:lnTo>
                                <a:cubicBezTo>
                                  <a:pt x="36449" y="19882"/>
                                  <a:pt x="32512" y="22466"/>
                                  <a:pt x="28956" y="26067"/>
                                </a:cubicBezTo>
                                <a:cubicBezTo>
                                  <a:pt x="22352" y="32595"/>
                                  <a:pt x="19050" y="40265"/>
                                  <a:pt x="19050" y="49079"/>
                                </a:cubicBezTo>
                                <a:cubicBezTo>
                                  <a:pt x="18923" y="57893"/>
                                  <a:pt x="22352" y="66186"/>
                                  <a:pt x="29083" y="73984"/>
                                </a:cubicBezTo>
                                <a:lnTo>
                                  <a:pt x="47496" y="55590"/>
                                </a:lnTo>
                                <a:lnTo>
                                  <a:pt x="47496" y="78960"/>
                                </a:lnTo>
                                <a:lnTo>
                                  <a:pt x="40005" y="86455"/>
                                </a:lnTo>
                                <a:lnTo>
                                  <a:pt x="47496" y="91513"/>
                                </a:lnTo>
                                <a:lnTo>
                                  <a:pt x="47496" y="114746"/>
                                </a:lnTo>
                                <a:lnTo>
                                  <a:pt x="43323" y="113684"/>
                                </a:lnTo>
                                <a:cubicBezTo>
                                  <a:pt x="36227" y="110185"/>
                                  <a:pt x="29273" y="105029"/>
                                  <a:pt x="22479" y="98215"/>
                                </a:cubicBezTo>
                                <a:cubicBezTo>
                                  <a:pt x="8382" y="84106"/>
                                  <a:pt x="1016" y="69539"/>
                                  <a:pt x="508" y="54489"/>
                                </a:cubicBezTo>
                                <a:cubicBezTo>
                                  <a:pt x="0" y="39440"/>
                                  <a:pt x="5461" y="26117"/>
                                  <a:pt x="17018" y="14548"/>
                                </a:cubicBezTo>
                                <a:cubicBezTo>
                                  <a:pt x="22669" y="8941"/>
                                  <a:pt x="28734" y="4804"/>
                                  <a:pt x="35227" y="2134"/>
                                </a:cubicBezTo>
                                <a:lnTo>
                                  <a:pt x="474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" name="Shape 735"/>
                        <wps:cNvSpPr/>
                        <wps:spPr>
                          <a:xfrm>
                            <a:off x="1754198" y="4120252"/>
                            <a:ext cx="9527" cy="11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7" h="11409">
                                <a:moveTo>
                                  <a:pt x="0" y="0"/>
                                </a:moveTo>
                                <a:lnTo>
                                  <a:pt x="9527" y="1889"/>
                                </a:lnTo>
                                <a:lnTo>
                                  <a:pt x="0" y="11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" name="Shape 736"/>
                        <wps:cNvSpPr/>
                        <wps:spPr>
                          <a:xfrm>
                            <a:off x="1754198" y="4013607"/>
                            <a:ext cx="76329" cy="82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29" h="82143">
                                <a:moveTo>
                                  <a:pt x="67693" y="0"/>
                                </a:moveTo>
                                <a:cubicBezTo>
                                  <a:pt x="74043" y="10896"/>
                                  <a:pt x="76329" y="21844"/>
                                  <a:pt x="74805" y="32842"/>
                                </a:cubicBezTo>
                                <a:cubicBezTo>
                                  <a:pt x="73281" y="43828"/>
                                  <a:pt x="67693" y="54204"/>
                                  <a:pt x="57914" y="63932"/>
                                </a:cubicBezTo>
                                <a:cubicBezTo>
                                  <a:pt x="45722" y="76200"/>
                                  <a:pt x="32260" y="82143"/>
                                  <a:pt x="17528" y="81775"/>
                                </a:cubicBezTo>
                                <a:lnTo>
                                  <a:pt x="0" y="77313"/>
                                </a:lnTo>
                                <a:lnTo>
                                  <a:pt x="0" y="54080"/>
                                </a:lnTo>
                                <a:lnTo>
                                  <a:pt x="7082" y="58861"/>
                                </a:lnTo>
                                <a:cubicBezTo>
                                  <a:pt x="11908" y="61084"/>
                                  <a:pt x="16702" y="62249"/>
                                  <a:pt x="21465" y="62357"/>
                                </a:cubicBezTo>
                                <a:cubicBezTo>
                                  <a:pt x="31117" y="62560"/>
                                  <a:pt x="39372" y="59169"/>
                                  <a:pt x="46357" y="52171"/>
                                </a:cubicBezTo>
                                <a:cubicBezTo>
                                  <a:pt x="51564" y="46965"/>
                                  <a:pt x="54612" y="41148"/>
                                  <a:pt x="55628" y="34734"/>
                                </a:cubicBezTo>
                                <a:cubicBezTo>
                                  <a:pt x="56517" y="28308"/>
                                  <a:pt x="55120" y="21018"/>
                                  <a:pt x="51310" y="12865"/>
                                </a:cubicBezTo>
                                <a:lnTo>
                                  <a:pt x="676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" name="Shape 737"/>
                        <wps:cNvSpPr/>
                        <wps:spPr>
                          <a:xfrm>
                            <a:off x="1754198" y="3974694"/>
                            <a:ext cx="54993" cy="8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93" h="80439">
                                <a:moveTo>
                                  <a:pt x="8511" y="0"/>
                                </a:moveTo>
                                <a:cubicBezTo>
                                  <a:pt x="23243" y="534"/>
                                  <a:pt x="37467" y="7709"/>
                                  <a:pt x="51310" y="21552"/>
                                </a:cubicBezTo>
                                <a:cubicBezTo>
                                  <a:pt x="52199" y="22390"/>
                                  <a:pt x="53469" y="23686"/>
                                  <a:pt x="54993" y="25413"/>
                                </a:cubicBezTo>
                                <a:lnTo>
                                  <a:pt x="0" y="80439"/>
                                </a:lnTo>
                                <a:lnTo>
                                  <a:pt x="0" y="57070"/>
                                </a:lnTo>
                                <a:lnTo>
                                  <a:pt x="28450" y="28651"/>
                                </a:lnTo>
                                <a:cubicBezTo>
                                  <a:pt x="20703" y="22238"/>
                                  <a:pt x="13718" y="18733"/>
                                  <a:pt x="7241" y="18161"/>
                                </a:cubicBezTo>
                                <a:lnTo>
                                  <a:pt x="0" y="19008"/>
                                </a:lnTo>
                                <a:lnTo>
                                  <a:pt x="0" y="1480"/>
                                </a:lnTo>
                                <a:lnTo>
                                  <a:pt x="85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" name="Shape 738"/>
                        <wps:cNvSpPr/>
                        <wps:spPr>
                          <a:xfrm>
                            <a:off x="1780743" y="3881806"/>
                            <a:ext cx="151892" cy="139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92" h="139598">
                                <a:moveTo>
                                  <a:pt x="70866" y="838"/>
                                </a:moveTo>
                                <a:cubicBezTo>
                                  <a:pt x="75819" y="1689"/>
                                  <a:pt x="80899" y="3709"/>
                                  <a:pt x="85725" y="6922"/>
                                </a:cubicBezTo>
                                <a:cubicBezTo>
                                  <a:pt x="88900" y="9030"/>
                                  <a:pt x="93726" y="13360"/>
                                  <a:pt x="100330" y="19939"/>
                                </a:cubicBezTo>
                                <a:lnTo>
                                  <a:pt x="151892" y="71488"/>
                                </a:lnTo>
                                <a:lnTo>
                                  <a:pt x="137668" y="85687"/>
                                </a:lnTo>
                                <a:lnTo>
                                  <a:pt x="86741" y="34709"/>
                                </a:lnTo>
                                <a:cubicBezTo>
                                  <a:pt x="80899" y="28918"/>
                                  <a:pt x="76073" y="25146"/>
                                  <a:pt x="72009" y="23381"/>
                                </a:cubicBezTo>
                                <a:cubicBezTo>
                                  <a:pt x="68072" y="21615"/>
                                  <a:pt x="63881" y="21285"/>
                                  <a:pt x="59309" y="22390"/>
                                </a:cubicBezTo>
                                <a:cubicBezTo>
                                  <a:pt x="54737" y="23495"/>
                                  <a:pt x="50673" y="25946"/>
                                  <a:pt x="46863" y="29731"/>
                                </a:cubicBezTo>
                                <a:cubicBezTo>
                                  <a:pt x="40767" y="35776"/>
                                  <a:pt x="37465" y="42926"/>
                                  <a:pt x="36957" y="51156"/>
                                </a:cubicBezTo>
                                <a:cubicBezTo>
                                  <a:pt x="36322" y="59398"/>
                                  <a:pt x="41402" y="68885"/>
                                  <a:pt x="52197" y="79616"/>
                                </a:cubicBezTo>
                                <a:lnTo>
                                  <a:pt x="97917" y="125387"/>
                                </a:lnTo>
                                <a:lnTo>
                                  <a:pt x="83820" y="139598"/>
                                </a:lnTo>
                                <a:lnTo>
                                  <a:pt x="0" y="55778"/>
                                </a:lnTo>
                                <a:lnTo>
                                  <a:pt x="12700" y="42990"/>
                                </a:lnTo>
                                <a:lnTo>
                                  <a:pt x="24638" y="54915"/>
                                </a:lnTo>
                                <a:cubicBezTo>
                                  <a:pt x="21590" y="39548"/>
                                  <a:pt x="25908" y="26048"/>
                                  <a:pt x="37465" y="14415"/>
                                </a:cubicBezTo>
                                <a:cubicBezTo>
                                  <a:pt x="42545" y="9373"/>
                                  <a:pt x="48133" y="5626"/>
                                  <a:pt x="54229" y="3213"/>
                                </a:cubicBezTo>
                                <a:cubicBezTo>
                                  <a:pt x="60198" y="788"/>
                                  <a:pt x="65786" y="0"/>
                                  <a:pt x="70866" y="8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" name="Shape 739"/>
                        <wps:cNvSpPr/>
                        <wps:spPr>
                          <a:xfrm>
                            <a:off x="1860245" y="3778885"/>
                            <a:ext cx="97536" cy="164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164630">
                                <a:moveTo>
                                  <a:pt x="11303" y="0"/>
                                </a:moveTo>
                                <a:lnTo>
                                  <a:pt x="97536" y="153187"/>
                                </a:lnTo>
                                <a:lnTo>
                                  <a:pt x="86106" y="164630"/>
                                </a:lnTo>
                                <a:lnTo>
                                  <a:pt x="0" y="11430"/>
                                </a:lnTo>
                                <a:lnTo>
                                  <a:pt x="113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" name="Shape 740"/>
                        <wps:cNvSpPr/>
                        <wps:spPr>
                          <a:xfrm>
                            <a:off x="1930857" y="3752047"/>
                            <a:ext cx="47496" cy="114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96" h="114721">
                                <a:moveTo>
                                  <a:pt x="47496" y="0"/>
                                </a:moveTo>
                                <a:lnTo>
                                  <a:pt x="47496" y="17509"/>
                                </a:lnTo>
                                <a:lnTo>
                                  <a:pt x="40751" y="18282"/>
                                </a:lnTo>
                                <a:cubicBezTo>
                                  <a:pt x="36449" y="19853"/>
                                  <a:pt x="32512" y="22457"/>
                                  <a:pt x="28956" y="26076"/>
                                </a:cubicBezTo>
                                <a:cubicBezTo>
                                  <a:pt x="22352" y="32553"/>
                                  <a:pt x="19050" y="40301"/>
                                  <a:pt x="19050" y="49064"/>
                                </a:cubicBezTo>
                                <a:cubicBezTo>
                                  <a:pt x="18923" y="57826"/>
                                  <a:pt x="22352" y="66208"/>
                                  <a:pt x="29083" y="73956"/>
                                </a:cubicBezTo>
                                <a:lnTo>
                                  <a:pt x="47496" y="55542"/>
                                </a:lnTo>
                                <a:lnTo>
                                  <a:pt x="47496" y="78910"/>
                                </a:lnTo>
                                <a:lnTo>
                                  <a:pt x="40005" y="86401"/>
                                </a:lnTo>
                                <a:lnTo>
                                  <a:pt x="47496" y="91493"/>
                                </a:lnTo>
                                <a:lnTo>
                                  <a:pt x="47496" y="114721"/>
                                </a:lnTo>
                                <a:lnTo>
                                  <a:pt x="43323" y="113659"/>
                                </a:lnTo>
                                <a:cubicBezTo>
                                  <a:pt x="36227" y="110163"/>
                                  <a:pt x="29274" y="105013"/>
                                  <a:pt x="22479" y="98213"/>
                                </a:cubicBezTo>
                                <a:cubicBezTo>
                                  <a:pt x="8382" y="84115"/>
                                  <a:pt x="1016" y="69510"/>
                                  <a:pt x="508" y="54525"/>
                                </a:cubicBezTo>
                                <a:cubicBezTo>
                                  <a:pt x="0" y="39412"/>
                                  <a:pt x="5461" y="26076"/>
                                  <a:pt x="17018" y="14519"/>
                                </a:cubicBezTo>
                                <a:cubicBezTo>
                                  <a:pt x="22669" y="8931"/>
                                  <a:pt x="28734" y="4804"/>
                                  <a:pt x="35227" y="2137"/>
                                </a:cubicBezTo>
                                <a:lnTo>
                                  <a:pt x="474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" name="Shape 741"/>
                        <wps:cNvSpPr/>
                        <wps:spPr>
                          <a:xfrm>
                            <a:off x="1973656" y="3676144"/>
                            <a:ext cx="4697" cy="9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7" h="9389">
                                <a:moveTo>
                                  <a:pt x="4697" y="0"/>
                                </a:moveTo>
                                <a:lnTo>
                                  <a:pt x="4697" y="9389"/>
                                </a:lnTo>
                                <a:lnTo>
                                  <a:pt x="0" y="4697"/>
                                </a:lnTo>
                                <a:lnTo>
                                  <a:pt x="4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" name="Shape 742"/>
                        <wps:cNvSpPr/>
                        <wps:spPr>
                          <a:xfrm>
                            <a:off x="1978353" y="3789426"/>
                            <a:ext cx="76329" cy="82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29" h="82169">
                                <a:moveTo>
                                  <a:pt x="67693" y="0"/>
                                </a:moveTo>
                                <a:cubicBezTo>
                                  <a:pt x="74043" y="10922"/>
                                  <a:pt x="76329" y="21844"/>
                                  <a:pt x="74805" y="32893"/>
                                </a:cubicBezTo>
                                <a:cubicBezTo>
                                  <a:pt x="73281" y="43815"/>
                                  <a:pt x="67693" y="54229"/>
                                  <a:pt x="57914" y="64008"/>
                                </a:cubicBezTo>
                                <a:cubicBezTo>
                                  <a:pt x="45722" y="76225"/>
                                  <a:pt x="32260" y="82169"/>
                                  <a:pt x="17528" y="81801"/>
                                </a:cubicBezTo>
                                <a:lnTo>
                                  <a:pt x="0" y="77341"/>
                                </a:lnTo>
                                <a:lnTo>
                                  <a:pt x="0" y="54114"/>
                                </a:lnTo>
                                <a:lnTo>
                                  <a:pt x="7082" y="58928"/>
                                </a:lnTo>
                                <a:cubicBezTo>
                                  <a:pt x="11908" y="61151"/>
                                  <a:pt x="16702" y="62293"/>
                                  <a:pt x="21465" y="62357"/>
                                </a:cubicBezTo>
                                <a:cubicBezTo>
                                  <a:pt x="31117" y="62611"/>
                                  <a:pt x="39372" y="59182"/>
                                  <a:pt x="46357" y="52197"/>
                                </a:cubicBezTo>
                                <a:cubicBezTo>
                                  <a:pt x="51564" y="46990"/>
                                  <a:pt x="54612" y="41148"/>
                                  <a:pt x="55628" y="34798"/>
                                </a:cubicBezTo>
                                <a:cubicBezTo>
                                  <a:pt x="56517" y="28321"/>
                                  <a:pt x="55120" y="21082"/>
                                  <a:pt x="51310" y="12954"/>
                                </a:cubicBezTo>
                                <a:lnTo>
                                  <a:pt x="676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" name="Shape 743"/>
                        <wps:cNvSpPr/>
                        <wps:spPr>
                          <a:xfrm>
                            <a:off x="1978353" y="3750564"/>
                            <a:ext cx="54993" cy="80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93" h="80393">
                                <a:moveTo>
                                  <a:pt x="8511" y="0"/>
                                </a:moveTo>
                                <a:cubicBezTo>
                                  <a:pt x="23243" y="508"/>
                                  <a:pt x="37467" y="7747"/>
                                  <a:pt x="51310" y="21590"/>
                                </a:cubicBezTo>
                                <a:cubicBezTo>
                                  <a:pt x="52199" y="22352"/>
                                  <a:pt x="53342" y="23622"/>
                                  <a:pt x="54993" y="25400"/>
                                </a:cubicBezTo>
                                <a:lnTo>
                                  <a:pt x="0" y="80393"/>
                                </a:lnTo>
                                <a:lnTo>
                                  <a:pt x="0" y="57025"/>
                                </a:lnTo>
                                <a:lnTo>
                                  <a:pt x="28450" y="28575"/>
                                </a:lnTo>
                                <a:cubicBezTo>
                                  <a:pt x="20703" y="22225"/>
                                  <a:pt x="13718" y="18669"/>
                                  <a:pt x="7241" y="18161"/>
                                </a:cubicBezTo>
                                <a:lnTo>
                                  <a:pt x="0" y="18991"/>
                                </a:lnTo>
                                <a:lnTo>
                                  <a:pt x="0" y="1482"/>
                                </a:lnTo>
                                <a:lnTo>
                                  <a:pt x="85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" name="Shape 744"/>
                        <wps:cNvSpPr/>
                        <wps:spPr>
                          <a:xfrm>
                            <a:off x="1978353" y="3666617"/>
                            <a:ext cx="125224" cy="129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24" h="129921">
                                <a:moveTo>
                                  <a:pt x="9527" y="0"/>
                                </a:moveTo>
                                <a:lnTo>
                                  <a:pt x="125224" y="115697"/>
                                </a:lnTo>
                                <a:lnTo>
                                  <a:pt x="111127" y="129921"/>
                                </a:lnTo>
                                <a:lnTo>
                                  <a:pt x="0" y="18916"/>
                                </a:lnTo>
                                <a:lnTo>
                                  <a:pt x="0" y="9527"/>
                                </a:lnTo>
                                <a:lnTo>
                                  <a:pt x="9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" name="Shape 745"/>
                        <wps:cNvSpPr/>
                        <wps:spPr>
                          <a:xfrm>
                            <a:off x="2009216" y="3631057"/>
                            <a:ext cx="129921" cy="129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21" h="129921">
                                <a:moveTo>
                                  <a:pt x="14224" y="0"/>
                                </a:moveTo>
                                <a:lnTo>
                                  <a:pt x="129921" y="115697"/>
                                </a:lnTo>
                                <a:lnTo>
                                  <a:pt x="115824" y="129921"/>
                                </a:lnTo>
                                <a:lnTo>
                                  <a:pt x="0" y="14224"/>
                                </a:lnTo>
                                <a:lnTo>
                                  <a:pt x="14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" name="Shape 746"/>
                        <wps:cNvSpPr/>
                        <wps:spPr>
                          <a:xfrm>
                            <a:off x="2092401" y="3590365"/>
                            <a:ext cx="47562" cy="114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2" h="114723">
                                <a:moveTo>
                                  <a:pt x="47562" y="0"/>
                                </a:moveTo>
                                <a:lnTo>
                                  <a:pt x="47562" y="17550"/>
                                </a:lnTo>
                                <a:lnTo>
                                  <a:pt x="40862" y="18340"/>
                                </a:lnTo>
                                <a:cubicBezTo>
                                  <a:pt x="36544" y="19896"/>
                                  <a:pt x="32576" y="22468"/>
                                  <a:pt x="28956" y="26087"/>
                                </a:cubicBezTo>
                                <a:cubicBezTo>
                                  <a:pt x="22479" y="32564"/>
                                  <a:pt x="19177" y="40311"/>
                                  <a:pt x="19050" y="49074"/>
                                </a:cubicBezTo>
                                <a:cubicBezTo>
                                  <a:pt x="19050" y="57964"/>
                                  <a:pt x="22352" y="66219"/>
                                  <a:pt x="29210" y="73966"/>
                                </a:cubicBezTo>
                                <a:lnTo>
                                  <a:pt x="47562" y="55664"/>
                                </a:lnTo>
                                <a:lnTo>
                                  <a:pt x="47562" y="78982"/>
                                </a:lnTo>
                                <a:lnTo>
                                  <a:pt x="40132" y="86412"/>
                                </a:lnTo>
                                <a:lnTo>
                                  <a:pt x="47562" y="91462"/>
                                </a:lnTo>
                                <a:lnTo>
                                  <a:pt x="47562" y="114723"/>
                                </a:lnTo>
                                <a:lnTo>
                                  <a:pt x="43371" y="113654"/>
                                </a:lnTo>
                                <a:cubicBezTo>
                                  <a:pt x="36290" y="110161"/>
                                  <a:pt x="29337" y="105018"/>
                                  <a:pt x="22479" y="98223"/>
                                </a:cubicBezTo>
                                <a:cubicBezTo>
                                  <a:pt x="8382" y="84126"/>
                                  <a:pt x="1143" y="69521"/>
                                  <a:pt x="635" y="54535"/>
                                </a:cubicBezTo>
                                <a:cubicBezTo>
                                  <a:pt x="0" y="39422"/>
                                  <a:pt x="5588" y="26087"/>
                                  <a:pt x="17145" y="14530"/>
                                </a:cubicBezTo>
                                <a:cubicBezTo>
                                  <a:pt x="22733" y="8942"/>
                                  <a:pt x="28765" y="4814"/>
                                  <a:pt x="35242" y="2148"/>
                                </a:cubicBezTo>
                                <a:lnTo>
                                  <a:pt x="475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" name="Shape 747"/>
                        <wps:cNvSpPr/>
                        <wps:spPr>
                          <a:xfrm>
                            <a:off x="2139963" y="3627755"/>
                            <a:ext cx="76390" cy="82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90" h="82169">
                                <a:moveTo>
                                  <a:pt x="67754" y="0"/>
                                </a:moveTo>
                                <a:cubicBezTo>
                                  <a:pt x="73977" y="10922"/>
                                  <a:pt x="76390" y="21844"/>
                                  <a:pt x="74866" y="32893"/>
                                </a:cubicBezTo>
                                <a:cubicBezTo>
                                  <a:pt x="73342" y="43942"/>
                                  <a:pt x="67754" y="54229"/>
                                  <a:pt x="57975" y="64008"/>
                                </a:cubicBezTo>
                                <a:cubicBezTo>
                                  <a:pt x="45783" y="76200"/>
                                  <a:pt x="32194" y="82169"/>
                                  <a:pt x="17462" y="81788"/>
                                </a:cubicBezTo>
                                <a:lnTo>
                                  <a:pt x="0" y="77333"/>
                                </a:lnTo>
                                <a:lnTo>
                                  <a:pt x="0" y="54072"/>
                                </a:lnTo>
                                <a:lnTo>
                                  <a:pt x="7144" y="58928"/>
                                </a:lnTo>
                                <a:cubicBezTo>
                                  <a:pt x="11970" y="61151"/>
                                  <a:pt x="16764" y="62294"/>
                                  <a:pt x="21526" y="62357"/>
                                </a:cubicBezTo>
                                <a:cubicBezTo>
                                  <a:pt x="31051" y="62611"/>
                                  <a:pt x="39433" y="59182"/>
                                  <a:pt x="46418" y="52197"/>
                                </a:cubicBezTo>
                                <a:cubicBezTo>
                                  <a:pt x="51625" y="46990"/>
                                  <a:pt x="54673" y="41148"/>
                                  <a:pt x="55562" y="34798"/>
                                </a:cubicBezTo>
                                <a:cubicBezTo>
                                  <a:pt x="56578" y="28321"/>
                                  <a:pt x="55181" y="21082"/>
                                  <a:pt x="51244" y="12954"/>
                                </a:cubicBezTo>
                                <a:lnTo>
                                  <a:pt x="677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" name="Shape 748"/>
                        <wps:cNvSpPr/>
                        <wps:spPr>
                          <a:xfrm>
                            <a:off x="2139963" y="3588893"/>
                            <a:ext cx="55054" cy="80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4" h="80454">
                                <a:moveTo>
                                  <a:pt x="8445" y="0"/>
                                </a:moveTo>
                                <a:cubicBezTo>
                                  <a:pt x="23177" y="508"/>
                                  <a:pt x="37528" y="7747"/>
                                  <a:pt x="51371" y="21590"/>
                                </a:cubicBezTo>
                                <a:cubicBezTo>
                                  <a:pt x="52260" y="22352"/>
                                  <a:pt x="53403" y="23749"/>
                                  <a:pt x="55054" y="25400"/>
                                </a:cubicBezTo>
                                <a:lnTo>
                                  <a:pt x="0" y="80454"/>
                                </a:lnTo>
                                <a:lnTo>
                                  <a:pt x="0" y="57136"/>
                                </a:lnTo>
                                <a:lnTo>
                                  <a:pt x="28511" y="28702"/>
                                </a:lnTo>
                                <a:cubicBezTo>
                                  <a:pt x="20764" y="22225"/>
                                  <a:pt x="13652" y="18796"/>
                                  <a:pt x="7302" y="18161"/>
                                </a:cubicBezTo>
                                <a:lnTo>
                                  <a:pt x="0" y="19022"/>
                                </a:lnTo>
                                <a:lnTo>
                                  <a:pt x="0" y="1472"/>
                                </a:lnTo>
                                <a:lnTo>
                                  <a:pt x="8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" name="Shape 749"/>
                        <wps:cNvSpPr/>
                        <wps:spPr>
                          <a:xfrm>
                            <a:off x="2167458" y="3507994"/>
                            <a:ext cx="97917" cy="126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17" h="126746">
                                <a:moveTo>
                                  <a:pt x="48133" y="0"/>
                                </a:moveTo>
                                <a:lnTo>
                                  <a:pt x="56515" y="18034"/>
                                </a:lnTo>
                                <a:cubicBezTo>
                                  <a:pt x="50927" y="19558"/>
                                  <a:pt x="46482" y="21971"/>
                                  <a:pt x="42926" y="25400"/>
                                </a:cubicBezTo>
                                <a:cubicBezTo>
                                  <a:pt x="39878" y="28575"/>
                                  <a:pt x="37973" y="32258"/>
                                  <a:pt x="37338" y="36576"/>
                                </a:cubicBezTo>
                                <a:cubicBezTo>
                                  <a:pt x="36830" y="40894"/>
                                  <a:pt x="37592" y="45339"/>
                                  <a:pt x="39878" y="49657"/>
                                </a:cubicBezTo>
                                <a:cubicBezTo>
                                  <a:pt x="43307" y="56261"/>
                                  <a:pt x="48133" y="62611"/>
                                  <a:pt x="54102" y="68580"/>
                                </a:cubicBezTo>
                                <a:lnTo>
                                  <a:pt x="97917" y="112522"/>
                                </a:lnTo>
                                <a:lnTo>
                                  <a:pt x="83820" y="126746"/>
                                </a:lnTo>
                                <a:lnTo>
                                  <a:pt x="0" y="42926"/>
                                </a:lnTo>
                                <a:lnTo>
                                  <a:pt x="12700" y="30099"/>
                                </a:lnTo>
                                <a:lnTo>
                                  <a:pt x="25400" y="42799"/>
                                </a:lnTo>
                                <a:cubicBezTo>
                                  <a:pt x="22733" y="33528"/>
                                  <a:pt x="21844" y="26670"/>
                                  <a:pt x="22733" y="21971"/>
                                </a:cubicBezTo>
                                <a:cubicBezTo>
                                  <a:pt x="23622" y="17399"/>
                                  <a:pt x="25654" y="13335"/>
                                  <a:pt x="28956" y="10033"/>
                                </a:cubicBezTo>
                                <a:cubicBezTo>
                                  <a:pt x="33782" y="5207"/>
                                  <a:pt x="40132" y="1905"/>
                                  <a:pt x="481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" name="Shape 751"/>
                        <wps:cNvSpPr/>
                        <wps:spPr>
                          <a:xfrm>
                            <a:off x="2861259" y="3733673"/>
                            <a:ext cx="178181" cy="170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81" h="170752">
                                <a:moveTo>
                                  <a:pt x="81534" y="1016"/>
                                </a:moveTo>
                                <a:cubicBezTo>
                                  <a:pt x="90170" y="2032"/>
                                  <a:pt x="99441" y="5334"/>
                                  <a:pt x="109220" y="11176"/>
                                </a:cubicBezTo>
                                <a:lnTo>
                                  <a:pt x="99187" y="28702"/>
                                </a:lnTo>
                                <a:cubicBezTo>
                                  <a:pt x="91567" y="24638"/>
                                  <a:pt x="84709" y="22098"/>
                                  <a:pt x="78867" y="21336"/>
                                </a:cubicBezTo>
                                <a:cubicBezTo>
                                  <a:pt x="72898" y="20574"/>
                                  <a:pt x="66548" y="21590"/>
                                  <a:pt x="59690" y="24257"/>
                                </a:cubicBezTo>
                                <a:cubicBezTo>
                                  <a:pt x="52832" y="27051"/>
                                  <a:pt x="46482" y="31369"/>
                                  <a:pt x="40640" y="37211"/>
                                </a:cubicBezTo>
                                <a:cubicBezTo>
                                  <a:pt x="33655" y="44196"/>
                                  <a:pt x="28702" y="51308"/>
                                  <a:pt x="25781" y="58547"/>
                                </a:cubicBezTo>
                                <a:cubicBezTo>
                                  <a:pt x="22733" y="65786"/>
                                  <a:pt x="21463" y="72771"/>
                                  <a:pt x="21844" y="79375"/>
                                </a:cubicBezTo>
                                <a:cubicBezTo>
                                  <a:pt x="22098" y="85979"/>
                                  <a:pt x="23495" y="92202"/>
                                  <a:pt x="25908" y="98044"/>
                                </a:cubicBezTo>
                                <a:cubicBezTo>
                                  <a:pt x="30099" y="108204"/>
                                  <a:pt x="36449" y="117348"/>
                                  <a:pt x="44831" y="125768"/>
                                </a:cubicBezTo>
                                <a:cubicBezTo>
                                  <a:pt x="55118" y="136080"/>
                                  <a:pt x="65532" y="142939"/>
                                  <a:pt x="76073" y="146329"/>
                                </a:cubicBezTo>
                                <a:cubicBezTo>
                                  <a:pt x="86487" y="149720"/>
                                  <a:pt x="96774" y="149708"/>
                                  <a:pt x="106934" y="146291"/>
                                </a:cubicBezTo>
                                <a:cubicBezTo>
                                  <a:pt x="117094" y="142862"/>
                                  <a:pt x="125984" y="137338"/>
                                  <a:pt x="133604" y="129718"/>
                                </a:cubicBezTo>
                                <a:cubicBezTo>
                                  <a:pt x="140335" y="123063"/>
                                  <a:pt x="145542" y="115316"/>
                                  <a:pt x="149225" y="106426"/>
                                </a:cubicBezTo>
                                <a:cubicBezTo>
                                  <a:pt x="153035" y="97663"/>
                                  <a:pt x="155067" y="90043"/>
                                  <a:pt x="155448" y="83947"/>
                                </a:cubicBezTo>
                                <a:lnTo>
                                  <a:pt x="133858" y="62357"/>
                                </a:lnTo>
                                <a:lnTo>
                                  <a:pt x="99822" y="96393"/>
                                </a:lnTo>
                                <a:lnTo>
                                  <a:pt x="86360" y="82804"/>
                                </a:lnTo>
                                <a:lnTo>
                                  <a:pt x="135255" y="33782"/>
                                </a:lnTo>
                                <a:lnTo>
                                  <a:pt x="178181" y="76708"/>
                                </a:lnTo>
                                <a:cubicBezTo>
                                  <a:pt x="176657" y="90170"/>
                                  <a:pt x="173355" y="102489"/>
                                  <a:pt x="168402" y="113538"/>
                                </a:cubicBezTo>
                                <a:cubicBezTo>
                                  <a:pt x="163449" y="124511"/>
                                  <a:pt x="156718" y="134239"/>
                                  <a:pt x="148336" y="142659"/>
                                </a:cubicBezTo>
                                <a:cubicBezTo>
                                  <a:pt x="137033" y="154026"/>
                                  <a:pt x="124206" y="161912"/>
                                  <a:pt x="110109" y="166332"/>
                                </a:cubicBezTo>
                                <a:cubicBezTo>
                                  <a:pt x="95885" y="170752"/>
                                  <a:pt x="81915" y="170726"/>
                                  <a:pt x="67945" y="166256"/>
                                </a:cubicBezTo>
                                <a:cubicBezTo>
                                  <a:pt x="53975" y="161785"/>
                                  <a:pt x="41275" y="153861"/>
                                  <a:pt x="29972" y="142494"/>
                                </a:cubicBezTo>
                                <a:cubicBezTo>
                                  <a:pt x="18669" y="131242"/>
                                  <a:pt x="10541" y="118364"/>
                                  <a:pt x="5461" y="103886"/>
                                </a:cubicBezTo>
                                <a:cubicBezTo>
                                  <a:pt x="381" y="89408"/>
                                  <a:pt x="0" y="75438"/>
                                  <a:pt x="4064" y="61849"/>
                                </a:cubicBezTo>
                                <a:cubicBezTo>
                                  <a:pt x="8128" y="48260"/>
                                  <a:pt x="16002" y="35687"/>
                                  <a:pt x="27559" y="24130"/>
                                </a:cubicBezTo>
                                <a:cubicBezTo>
                                  <a:pt x="35814" y="15875"/>
                                  <a:pt x="44831" y="9652"/>
                                  <a:pt x="54229" y="5588"/>
                                </a:cubicBezTo>
                                <a:cubicBezTo>
                                  <a:pt x="63754" y="1524"/>
                                  <a:pt x="72771" y="0"/>
                                  <a:pt x="81534" y="10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" name="Shape 752"/>
                        <wps:cNvSpPr/>
                        <wps:spPr>
                          <a:xfrm>
                            <a:off x="3006801" y="3668395"/>
                            <a:ext cx="61914" cy="120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14" h="120971">
                                <a:moveTo>
                                  <a:pt x="57785" y="254"/>
                                </a:moveTo>
                                <a:lnTo>
                                  <a:pt x="61914" y="1254"/>
                                </a:lnTo>
                                <a:lnTo>
                                  <a:pt x="61914" y="21372"/>
                                </a:lnTo>
                                <a:lnTo>
                                  <a:pt x="55499" y="19431"/>
                                </a:lnTo>
                                <a:cubicBezTo>
                                  <a:pt x="45466" y="18796"/>
                                  <a:pt x="36957" y="21971"/>
                                  <a:pt x="29972" y="28956"/>
                                </a:cubicBezTo>
                                <a:cubicBezTo>
                                  <a:pt x="22860" y="36068"/>
                                  <a:pt x="19558" y="44577"/>
                                  <a:pt x="20193" y="54610"/>
                                </a:cubicBezTo>
                                <a:cubicBezTo>
                                  <a:pt x="20828" y="64643"/>
                                  <a:pt x="26543" y="74930"/>
                                  <a:pt x="37211" y="85725"/>
                                </a:cubicBezTo>
                                <a:cubicBezTo>
                                  <a:pt x="42608" y="91059"/>
                                  <a:pt x="47911" y="95155"/>
                                  <a:pt x="53102" y="98012"/>
                                </a:cubicBezTo>
                                <a:lnTo>
                                  <a:pt x="61914" y="100824"/>
                                </a:lnTo>
                                <a:lnTo>
                                  <a:pt x="61914" y="120971"/>
                                </a:lnTo>
                                <a:lnTo>
                                  <a:pt x="44132" y="116332"/>
                                </a:lnTo>
                                <a:cubicBezTo>
                                  <a:pt x="36893" y="112713"/>
                                  <a:pt x="29718" y="107379"/>
                                  <a:pt x="22606" y="100330"/>
                                </a:cubicBezTo>
                                <a:cubicBezTo>
                                  <a:pt x="7112" y="84836"/>
                                  <a:pt x="0" y="68961"/>
                                  <a:pt x="1143" y="52832"/>
                                </a:cubicBezTo>
                                <a:cubicBezTo>
                                  <a:pt x="2159" y="39497"/>
                                  <a:pt x="7747" y="27559"/>
                                  <a:pt x="18161" y="17272"/>
                                </a:cubicBezTo>
                                <a:cubicBezTo>
                                  <a:pt x="29718" y="5715"/>
                                  <a:pt x="42926" y="0"/>
                                  <a:pt x="57785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" name="Shape 753"/>
                        <wps:cNvSpPr/>
                        <wps:spPr>
                          <a:xfrm>
                            <a:off x="3068715" y="3669649"/>
                            <a:ext cx="61784" cy="121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84" h="121047">
                                <a:moveTo>
                                  <a:pt x="0" y="0"/>
                                </a:moveTo>
                                <a:lnTo>
                                  <a:pt x="17572" y="4255"/>
                                </a:lnTo>
                                <a:cubicBezTo>
                                  <a:pt x="24605" y="7636"/>
                                  <a:pt x="31431" y="12653"/>
                                  <a:pt x="38035" y="19320"/>
                                </a:cubicBezTo>
                                <a:cubicBezTo>
                                  <a:pt x="48830" y="30115"/>
                                  <a:pt x="55688" y="40275"/>
                                  <a:pt x="58736" y="49673"/>
                                </a:cubicBezTo>
                                <a:cubicBezTo>
                                  <a:pt x="61657" y="59071"/>
                                  <a:pt x="61784" y="68596"/>
                                  <a:pt x="58990" y="78248"/>
                                </a:cubicBezTo>
                                <a:cubicBezTo>
                                  <a:pt x="56196" y="87773"/>
                                  <a:pt x="51116" y="96282"/>
                                  <a:pt x="43877" y="103521"/>
                                </a:cubicBezTo>
                                <a:cubicBezTo>
                                  <a:pt x="32066" y="115332"/>
                                  <a:pt x="18858" y="121047"/>
                                  <a:pt x="4126" y="120793"/>
                                </a:cubicBezTo>
                                <a:lnTo>
                                  <a:pt x="0" y="119717"/>
                                </a:lnTo>
                                <a:lnTo>
                                  <a:pt x="0" y="99570"/>
                                </a:lnTo>
                                <a:lnTo>
                                  <a:pt x="6412" y="101616"/>
                                </a:lnTo>
                                <a:cubicBezTo>
                                  <a:pt x="16445" y="102251"/>
                                  <a:pt x="25081" y="98949"/>
                                  <a:pt x="32193" y="91837"/>
                                </a:cubicBezTo>
                                <a:cubicBezTo>
                                  <a:pt x="39178" y="84852"/>
                                  <a:pt x="42353" y="76343"/>
                                  <a:pt x="41718" y="66183"/>
                                </a:cubicBezTo>
                                <a:cubicBezTo>
                                  <a:pt x="41083" y="56150"/>
                                  <a:pt x="35241" y="45609"/>
                                  <a:pt x="24192" y="34687"/>
                                </a:cubicBezTo>
                                <a:cubicBezTo>
                                  <a:pt x="18985" y="29480"/>
                                  <a:pt x="13842" y="25511"/>
                                  <a:pt x="8746" y="22765"/>
                                </a:cubicBezTo>
                                <a:lnTo>
                                  <a:pt x="0" y="201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" name="Shape 754"/>
                        <wps:cNvSpPr/>
                        <wps:spPr>
                          <a:xfrm>
                            <a:off x="3095447" y="3532632"/>
                            <a:ext cx="60748" cy="165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48" h="165541">
                                <a:moveTo>
                                  <a:pt x="22479" y="0"/>
                                </a:moveTo>
                                <a:lnTo>
                                  <a:pt x="60748" y="38269"/>
                                </a:lnTo>
                                <a:lnTo>
                                  <a:pt x="60748" y="72192"/>
                                </a:lnTo>
                                <a:lnTo>
                                  <a:pt x="52705" y="69342"/>
                                </a:lnTo>
                                <a:cubicBezTo>
                                  <a:pt x="42926" y="68453"/>
                                  <a:pt x="34798" y="71247"/>
                                  <a:pt x="28321" y="77597"/>
                                </a:cubicBezTo>
                                <a:cubicBezTo>
                                  <a:pt x="21971" y="83947"/>
                                  <a:pt x="19304" y="91821"/>
                                  <a:pt x="20193" y="101219"/>
                                </a:cubicBezTo>
                                <a:cubicBezTo>
                                  <a:pt x="21209" y="110617"/>
                                  <a:pt x="27178" y="120904"/>
                                  <a:pt x="38227" y="131953"/>
                                </a:cubicBezTo>
                                <a:cubicBezTo>
                                  <a:pt x="43624" y="137351"/>
                                  <a:pt x="48895" y="141478"/>
                                  <a:pt x="54039" y="144351"/>
                                </a:cubicBezTo>
                                <a:lnTo>
                                  <a:pt x="60748" y="146524"/>
                                </a:lnTo>
                                <a:lnTo>
                                  <a:pt x="60748" y="165541"/>
                                </a:lnTo>
                                <a:lnTo>
                                  <a:pt x="51054" y="164719"/>
                                </a:lnTo>
                                <a:cubicBezTo>
                                  <a:pt x="41402" y="161163"/>
                                  <a:pt x="32258" y="155194"/>
                                  <a:pt x="23622" y="146558"/>
                                </a:cubicBezTo>
                                <a:cubicBezTo>
                                  <a:pt x="15367" y="138176"/>
                                  <a:pt x="9144" y="129159"/>
                                  <a:pt x="5080" y="119634"/>
                                </a:cubicBezTo>
                                <a:cubicBezTo>
                                  <a:pt x="1016" y="109982"/>
                                  <a:pt x="0" y="100584"/>
                                  <a:pt x="2032" y="91440"/>
                                </a:cubicBezTo>
                                <a:cubicBezTo>
                                  <a:pt x="3937" y="82169"/>
                                  <a:pt x="8382" y="74168"/>
                                  <a:pt x="15240" y="67183"/>
                                </a:cubicBezTo>
                                <a:cubicBezTo>
                                  <a:pt x="20320" y="62230"/>
                                  <a:pt x="25908" y="58801"/>
                                  <a:pt x="31877" y="56896"/>
                                </a:cubicBezTo>
                                <a:cubicBezTo>
                                  <a:pt x="37973" y="55118"/>
                                  <a:pt x="43942" y="54737"/>
                                  <a:pt x="49911" y="55626"/>
                                </a:cubicBezTo>
                                <a:lnTo>
                                  <a:pt x="8382" y="14097"/>
                                </a:lnTo>
                                <a:lnTo>
                                  <a:pt x="22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" name="Shape 755"/>
                        <wps:cNvSpPr/>
                        <wps:spPr>
                          <a:xfrm>
                            <a:off x="3154629" y="3511820"/>
                            <a:ext cx="1566" cy="7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6" h="7900">
                                <a:moveTo>
                                  <a:pt x="1566" y="0"/>
                                </a:moveTo>
                                <a:lnTo>
                                  <a:pt x="1566" y="7900"/>
                                </a:lnTo>
                                <a:lnTo>
                                  <a:pt x="0" y="6334"/>
                                </a:lnTo>
                                <a:lnTo>
                                  <a:pt x="15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" name="Shape 756"/>
                        <wps:cNvSpPr/>
                        <wps:spPr>
                          <a:xfrm>
                            <a:off x="3156195" y="3570901"/>
                            <a:ext cx="77428" cy="128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28" h="128863">
                                <a:moveTo>
                                  <a:pt x="0" y="0"/>
                                </a:moveTo>
                                <a:lnTo>
                                  <a:pt x="77428" y="77428"/>
                                </a:lnTo>
                                <a:lnTo>
                                  <a:pt x="64220" y="90636"/>
                                </a:lnTo>
                                <a:lnTo>
                                  <a:pt x="53679" y="80096"/>
                                </a:lnTo>
                                <a:cubicBezTo>
                                  <a:pt x="56727" y="93685"/>
                                  <a:pt x="53044" y="105622"/>
                                  <a:pt x="42757" y="115910"/>
                                </a:cubicBezTo>
                                <a:cubicBezTo>
                                  <a:pt x="36026" y="122640"/>
                                  <a:pt x="28025" y="126959"/>
                                  <a:pt x="18754" y="128863"/>
                                </a:cubicBezTo>
                                <a:lnTo>
                                  <a:pt x="0" y="127273"/>
                                </a:lnTo>
                                <a:lnTo>
                                  <a:pt x="0" y="108255"/>
                                </a:lnTo>
                                <a:lnTo>
                                  <a:pt x="8340" y="110956"/>
                                </a:lnTo>
                                <a:cubicBezTo>
                                  <a:pt x="18246" y="111718"/>
                                  <a:pt x="26247" y="109051"/>
                                  <a:pt x="32343" y="102955"/>
                                </a:cubicBezTo>
                                <a:cubicBezTo>
                                  <a:pt x="38566" y="96732"/>
                                  <a:pt x="41360" y="88859"/>
                                  <a:pt x="40598" y="79460"/>
                                </a:cubicBezTo>
                                <a:cubicBezTo>
                                  <a:pt x="39836" y="70062"/>
                                  <a:pt x="34248" y="60156"/>
                                  <a:pt x="23834" y="49742"/>
                                </a:cubicBezTo>
                                <a:cubicBezTo>
                                  <a:pt x="18119" y="44027"/>
                                  <a:pt x="12595" y="39614"/>
                                  <a:pt x="7277" y="36503"/>
                                </a:cubicBezTo>
                                <a:lnTo>
                                  <a:pt x="0" y="33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7" name="Shape 757"/>
                        <wps:cNvSpPr/>
                        <wps:spPr>
                          <a:xfrm>
                            <a:off x="3156195" y="3495548"/>
                            <a:ext cx="133308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08" h="119380">
                                <a:moveTo>
                                  <a:pt x="4022" y="0"/>
                                </a:moveTo>
                                <a:lnTo>
                                  <a:pt x="33359" y="29210"/>
                                </a:lnTo>
                                <a:lnTo>
                                  <a:pt x="47583" y="14986"/>
                                </a:lnTo>
                                <a:lnTo>
                                  <a:pt x="58632" y="26035"/>
                                </a:lnTo>
                                <a:lnTo>
                                  <a:pt x="44408" y="40259"/>
                                </a:lnTo>
                                <a:lnTo>
                                  <a:pt x="93430" y="89281"/>
                                </a:lnTo>
                                <a:cubicBezTo>
                                  <a:pt x="97494" y="93345"/>
                                  <a:pt x="100288" y="95758"/>
                                  <a:pt x="101939" y="96393"/>
                                </a:cubicBezTo>
                                <a:cubicBezTo>
                                  <a:pt x="103590" y="97028"/>
                                  <a:pt x="105368" y="97155"/>
                                  <a:pt x="107146" y="96774"/>
                                </a:cubicBezTo>
                                <a:cubicBezTo>
                                  <a:pt x="108924" y="96266"/>
                                  <a:pt x="110956" y="94996"/>
                                  <a:pt x="112988" y="92837"/>
                                </a:cubicBezTo>
                                <a:cubicBezTo>
                                  <a:pt x="114639" y="91313"/>
                                  <a:pt x="116544" y="89027"/>
                                  <a:pt x="118703" y="86106"/>
                                </a:cubicBezTo>
                                <a:lnTo>
                                  <a:pt x="133308" y="96647"/>
                                </a:lnTo>
                                <a:cubicBezTo>
                                  <a:pt x="130133" y="101473"/>
                                  <a:pt x="126958" y="105410"/>
                                  <a:pt x="123910" y="108585"/>
                                </a:cubicBezTo>
                                <a:cubicBezTo>
                                  <a:pt x="118703" y="113792"/>
                                  <a:pt x="113877" y="116967"/>
                                  <a:pt x="109432" y="118110"/>
                                </a:cubicBezTo>
                                <a:cubicBezTo>
                                  <a:pt x="104987" y="119380"/>
                                  <a:pt x="100796" y="119253"/>
                                  <a:pt x="96986" y="117729"/>
                                </a:cubicBezTo>
                                <a:cubicBezTo>
                                  <a:pt x="93176" y="116205"/>
                                  <a:pt x="86953" y="111252"/>
                                  <a:pt x="78444" y="102616"/>
                                </a:cubicBezTo>
                                <a:lnTo>
                                  <a:pt x="30311" y="54483"/>
                                </a:lnTo>
                                <a:lnTo>
                                  <a:pt x="19897" y="64897"/>
                                </a:lnTo>
                                <a:lnTo>
                                  <a:pt x="8848" y="53848"/>
                                </a:lnTo>
                                <a:lnTo>
                                  <a:pt x="19262" y="43434"/>
                                </a:lnTo>
                                <a:lnTo>
                                  <a:pt x="0" y="24171"/>
                                </a:lnTo>
                                <a:lnTo>
                                  <a:pt x="0" y="16271"/>
                                </a:lnTo>
                                <a:lnTo>
                                  <a:pt x="40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" name="Rectangle 758"/>
                        <wps:cNvSpPr/>
                        <wps:spPr>
                          <a:xfrm rot="-5399999">
                            <a:off x="-396009" y="1411923"/>
                            <a:ext cx="113102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92934"/>
                                  <w:sz w:val="36"/>
                                </w:rPr>
                                <w:t>Procent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0" name="Picture 76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4019626" y="114808"/>
                            <a:ext cx="4223004" cy="2807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672" style="width:649.026pt;height:356.771pt;mso-position-horizontal-relative:char;mso-position-vertical-relative:line" coordsize="82426,45309">
                <v:shape id="Shape 668" style="position:absolute;width:29870;height:0;left:7445;top:29540;" coordsize="2987040,0" path="m0,0l2987040,0">
                  <v:stroke weight="0.72pt" endcap="flat" joinstyle="round" on="true" color="#8d8d8f"/>
                  <v:fill on="false" color="#000000" opacity="0"/>
                </v:shape>
                <v:shape id="Shape 669" style="position:absolute;width:29870;height:0;left:7445;top:26019;" coordsize="2987040,0" path="m0,0l2987040,0">
                  <v:stroke weight="0.72pt" endcap="flat" joinstyle="round" on="true" color="#8d8d8f"/>
                  <v:fill on="false" color="#000000" opacity="0"/>
                </v:shape>
                <v:shape id="Shape 670" style="position:absolute;width:29870;height:0;left:7445;top:22499;" coordsize="2987040,0" path="m0,0l2987040,0">
                  <v:stroke weight="0.72pt" endcap="flat" joinstyle="round" on="true" color="#8d8d8f"/>
                  <v:fill on="false" color="#000000" opacity="0"/>
                </v:shape>
                <v:shape id="Shape 671" style="position:absolute;width:29870;height:0;left:7445;top:18963;" coordsize="2987040,0" path="m0,0l2987040,0">
                  <v:stroke weight="0.72pt" endcap="flat" joinstyle="round" on="true" color="#8d8d8f"/>
                  <v:fill on="false" color="#000000" opacity="0"/>
                </v:shape>
                <v:shape id="Shape 672" style="position:absolute;width:29870;height:0;left:7445;top:15443;" coordsize="2987040,0" path="m0,0l2987040,0">
                  <v:stroke weight="0.72pt" endcap="flat" joinstyle="round" on="true" color="#8d8d8f"/>
                  <v:fill on="false" color="#000000" opacity="0"/>
                </v:shape>
                <v:shape id="Shape 673" style="position:absolute;width:29870;height:0;left:7445;top:11907;" coordsize="2987040,0" path="m0,0l2987040,0">
                  <v:stroke weight="0.72pt" endcap="flat" joinstyle="round" on="true" color="#8d8d8f"/>
                  <v:fill on="false" color="#000000" opacity="0"/>
                </v:shape>
                <v:shape id="Shape 674" style="position:absolute;width:29870;height:0;left:7445;top:8387;" coordsize="2987040,0" path="m0,0l2987040,0">
                  <v:stroke weight="0.72pt" endcap="flat" joinstyle="round" on="true" color="#8d8d8f"/>
                  <v:fill on="false" color="#000000" opacity="0"/>
                </v:shape>
                <v:shape id="Shape 675" style="position:absolute;width:29870;height:0;left:7445;top:4866;" coordsize="2987040,0" path="m0,0l2987040,0">
                  <v:stroke weight="0.72pt" endcap="flat" joinstyle="round" on="true" color="#8d8d8f"/>
                  <v:fill on="false" color="#000000" opacity="0"/>
                </v:shape>
                <v:shape id="Shape 676" style="position:absolute;width:29870;height:0;left:7445;top:1330;" coordsize="2987040,0" path="m0,0l2987040,0">
                  <v:stroke weight="0.72pt" endcap="flat" joinstyle="round" on="true" color="#8d8d8f"/>
                  <v:fill on="false" color="#000000" opacity="0"/>
                </v:shape>
                <v:shape id="Shape 8883" style="position:absolute;width:3977;height:1767;left:10432;top:31308;" coordsize="397764,176784" path="m0,0l397764,0l397764,176784l0,176784l0,0">
                  <v:stroke weight="0pt" endcap="flat" joinstyle="round" on="false" color="#000000" opacity="0"/>
                  <v:fill on="true" color="#93a299"/>
                </v:shape>
                <v:shape id="Shape 8884" style="position:absolute;width:3992;height:4937;left:20384;top:28138;" coordsize="399288,493776" path="m0,0l399288,0l399288,493776l0,493776l0,0">
                  <v:stroke weight="0pt" endcap="flat" joinstyle="round" on="false" color="#000000" opacity="0"/>
                  <v:fill on="true" color="#93a299"/>
                </v:shape>
                <v:shape id="Shape 8885" style="position:absolute;width:3977;height:28559;left:30351;top:4516;" coordsize="397764,2855976" path="m0,0l397764,0l397764,2855976l0,2855976l0,0">
                  <v:stroke weight="0pt" endcap="flat" joinstyle="round" on="false" color="#000000" opacity="0"/>
                  <v:fill on="true" color="#93a299"/>
                </v:shape>
                <v:shape id="Shape 680" style="position:absolute;width:0;height:31744;left:7445;top:1330;" coordsize="0,3174492" path="m0,3174492l0,0">
                  <v:stroke weight="0.72pt" endcap="flat" joinstyle="round" on="true" color="#8d8d8f"/>
                  <v:fill on="false" color="#000000" opacity="0"/>
                </v:shape>
                <v:shape id="Shape 681" style="position:absolute;width:701;height:0;left:6744;top:33075;" coordsize="70104,0" path="m0,0l70104,0">
                  <v:stroke weight="0.72pt" endcap="flat" joinstyle="round" on="true" color="#8d8d8f"/>
                  <v:fill on="false" color="#000000" opacity="0"/>
                </v:shape>
                <v:shape id="Shape 682" style="position:absolute;width:701;height:0;left:6744;top:29540;" coordsize="70104,0" path="m0,0l70104,0">
                  <v:stroke weight="0.72pt" endcap="flat" joinstyle="round" on="true" color="#8d8d8f"/>
                  <v:fill on="false" color="#000000" opacity="0"/>
                </v:shape>
                <v:shape id="Shape 683" style="position:absolute;width:701;height:0;left:6744;top:26019;" coordsize="70104,0" path="m0,0l70104,0">
                  <v:stroke weight="0.72pt" endcap="flat" joinstyle="round" on="true" color="#8d8d8f"/>
                  <v:fill on="false" color="#000000" opacity="0"/>
                </v:shape>
                <v:shape id="Shape 684" style="position:absolute;width:701;height:0;left:6744;top:22499;" coordsize="70104,0" path="m0,0l70104,0">
                  <v:stroke weight="0.72pt" endcap="flat" joinstyle="round" on="true" color="#8d8d8f"/>
                  <v:fill on="false" color="#000000" opacity="0"/>
                </v:shape>
                <v:shape id="Shape 685" style="position:absolute;width:701;height:0;left:6744;top:18963;" coordsize="70104,0" path="m0,0l70104,0">
                  <v:stroke weight="0.72pt" endcap="flat" joinstyle="round" on="true" color="#8d8d8f"/>
                  <v:fill on="false" color="#000000" opacity="0"/>
                </v:shape>
                <v:shape id="Shape 686" style="position:absolute;width:701;height:0;left:6744;top:15443;" coordsize="70104,0" path="m0,0l70104,0">
                  <v:stroke weight="0.72pt" endcap="flat" joinstyle="round" on="true" color="#8d8d8f"/>
                  <v:fill on="false" color="#000000" opacity="0"/>
                </v:shape>
                <v:shape id="Shape 687" style="position:absolute;width:701;height:0;left:6744;top:11907;" coordsize="70104,0" path="m0,0l70104,0">
                  <v:stroke weight="0.72pt" endcap="flat" joinstyle="round" on="true" color="#8d8d8f"/>
                  <v:fill on="false" color="#000000" opacity="0"/>
                </v:shape>
                <v:shape id="Shape 688" style="position:absolute;width:701;height:0;left:6744;top:8387;" coordsize="70104,0" path="m0,0l70104,0">
                  <v:stroke weight="0.72pt" endcap="flat" joinstyle="round" on="true" color="#8d8d8f"/>
                  <v:fill on="false" color="#000000" opacity="0"/>
                </v:shape>
                <v:shape id="Shape 689" style="position:absolute;width:701;height:0;left:6744;top:4866;" coordsize="70104,0" path="m0,0l70104,0">
                  <v:stroke weight="0.72pt" endcap="flat" joinstyle="round" on="true" color="#8d8d8f"/>
                  <v:fill on="false" color="#000000" opacity="0"/>
                </v:shape>
                <v:shape id="Shape 690" style="position:absolute;width:701;height:0;left:6744;top:1330;" coordsize="70104,0" path="m0,0l70104,0">
                  <v:stroke weight="0.72pt" endcap="flat" joinstyle="round" on="true" color="#8d8d8f"/>
                  <v:fill on="false" color="#000000" opacity="0"/>
                </v:shape>
                <v:shape id="Shape 691" style="position:absolute;width:29870;height:0;left:7445;top:33075;" coordsize="2987040,0" path="m0,0l2987040,0">
                  <v:stroke weight="0.72pt" endcap="flat" joinstyle="round" on="true" color="#8d8d8f"/>
                  <v:fill on="false" color="#000000" opacity="0"/>
                </v:shape>
                <v:shape id="Shape 692" style="position:absolute;width:0;height:685;left:7445;top:33075;" coordsize="0,68580" path="m0,0l0,68580">
                  <v:stroke weight="0.72pt" endcap="flat" joinstyle="round" on="true" color="#8d8d8f"/>
                  <v:fill on="false" color="#000000" opacity="0"/>
                </v:shape>
                <v:shape id="Shape 693" style="position:absolute;width:0;height:685;left:17397;top:33075;" coordsize="0,68580" path="m0,0l0,68580">
                  <v:stroke weight="0.72pt" endcap="flat" joinstyle="round" on="true" color="#8d8d8f"/>
                  <v:fill on="false" color="#000000" opacity="0"/>
                </v:shape>
                <v:shape id="Shape 694" style="position:absolute;width:0;height:685;left:27364;top:33075;" coordsize="0,68580" path="m0,0l0,68580">
                  <v:stroke weight="0.72pt" endcap="flat" joinstyle="round" on="true" color="#8d8d8f"/>
                  <v:fill on="false" color="#000000" opacity="0"/>
                </v:shape>
                <v:shape id="Shape 695" style="position:absolute;width:0;height:685;left:37315;top:33075;" coordsize="0,68580" path="m0,0l0,68580">
                  <v:stroke weight="0.72pt" endcap="flat" joinstyle="round" on="true" color="#8d8d8f"/>
                  <v:fill on="false" color="#000000" opacity="0"/>
                </v:shape>
                <v:rect id="Rectangle 696" style="position:absolute;width:1690;height:3390;left:11782;top:28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697" style="position:absolute;width:3373;height:3390;left:21118;top:250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14</w:t>
                        </w:r>
                      </w:p>
                    </w:txbxContent>
                  </v:textbox>
                </v:rect>
                <v:rect id="Rectangle 698" style="position:absolute;width:3373;height:3390;left:31207;top:6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81</w:t>
                        </w:r>
                      </w:p>
                    </w:txbxContent>
                  </v:textbox>
                </v:rect>
                <v:rect id="Rectangle 699" style="position:absolute;width:1690;height:3390;left:4202;top:31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700" style="position:absolute;width:3373;height:3390;left:2931;top:28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701" style="position:absolute;width:3373;height:3390;left:2931;top:24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702" style="position:absolute;width:3373;height:3390;left:2931;top:21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30</w:t>
                        </w:r>
                      </w:p>
                    </w:txbxContent>
                  </v:textbox>
                </v:rect>
                <v:rect id="Rectangle 703" style="position:absolute;width:3373;height:3390;left:2931;top:17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40</w:t>
                        </w:r>
                      </w:p>
                    </w:txbxContent>
                  </v:textbox>
                </v:rect>
                <v:rect id="Rectangle 704" style="position:absolute;width:3373;height:3390;left:2931;top:14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50</w:t>
                        </w:r>
                      </w:p>
                    </w:txbxContent>
                  </v:textbox>
                </v:rect>
                <v:rect id="Rectangle 705" style="position:absolute;width:3373;height:3390;left:2931;top:105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60</w:t>
                        </w:r>
                      </w:p>
                    </w:txbxContent>
                  </v:textbox>
                </v:rect>
                <v:rect id="Rectangle 706" style="position:absolute;width:3373;height:3390;left:2931;top:7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70</w:t>
                        </w:r>
                      </w:p>
                    </w:txbxContent>
                  </v:textbox>
                </v:rect>
                <v:rect id="Rectangle 707" style="position:absolute;width:3375;height:3394;left:2931;top:3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80</w:t>
                        </w:r>
                      </w:p>
                    </w:txbxContent>
                  </v:textbox>
                </v:rect>
                <v:rect id="Rectangle 708" style="position:absolute;width:3373;height:3390;left:293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90</w:t>
                        </w:r>
                      </w:p>
                    </w:txbxContent>
                  </v:textbox>
                </v:rect>
                <v:shape id="Shape 710" style="position:absolute;width:956;height:1631;left:7277;top:38631;" coordsize="95631,163129" path="m87376,0l95631,1498l95631,23037l75438,24079c69850,26607,62357,32410,53340,41516l28956,65824l95631,132509l95631,163129l0,67488l39878,27622c48895,18631,56261,12319,62103,8687c70358,3582,78740,686,87376,0x">
                  <v:stroke weight="0pt" endcap="flat" joinstyle="round" on="false" color="#000000" opacity="0"/>
                  <v:fill on="true" color="#292934"/>
                </v:shape>
                <v:shape id="Shape 711" style="position:absolute;width:632;height:771;left:8234;top:39691;" coordsize="63246,77134" path="m63246,0l63246,33650l61849,35377l20066,77134l0,57066l0,26446l21717,48166l46482,23464c54102,15832,59436,9139,62357,3373l63246,0x">
                  <v:stroke weight="0pt" endcap="flat" joinstyle="round" on="false" color="#000000" opacity="0"/>
                  <v:fill on="true" color="#292934"/>
                </v:shape>
                <v:shape id="Shape 712" style="position:absolute;width:632;height:785;left:8234;top:38646;" coordsize="63246,78546" path="m0,0l25273,4585c36322,9576,46990,17235,57277,27547l63246,35314l63246,78546l60579,68428c56388,60275,50038,51829,41275,43092c29210,31001,17907,23686,7366,21159l0,21539l0,0x">
                  <v:stroke weight="0pt" endcap="flat" joinstyle="round" on="false" color="#000000" opacity="0"/>
                  <v:fill on="true" color="#292934"/>
                </v:shape>
                <v:shape id="Shape 713" style="position:absolute;width:203;height:404;left:8663;top:37724;" coordsize="20320,40458" path="m20066,0l20320,108l20320,8056l20193,8001c16891,8001,14097,9144,11684,11430c9525,13716,8382,16510,8382,19812c8382,23114,9525,25908,11811,28194l20320,31893l20320,40458l5715,34163c1905,30353,0,25527,0,19939c0,14351,1905,9652,5842,5842c9652,1905,14478,0,20066,0x">
                  <v:stroke weight="0pt" endcap="flat" joinstyle="round" on="false" color="#000000" opacity="0"/>
                  <v:fill on="true" color="#292934"/>
                </v:shape>
                <v:shape id="Shape 714" style="position:absolute;width:245;height:1029;left:8866;top:38999;" coordsize="24511,102901" path="m0,0l14351,18674c19050,27514,22098,35769,23241,43414c24511,51072,24511,58083,23241,64458c21971,70821,19304,77361,15240,84067l0,102901l0,69251l3429,56241l0,43232l0,0x">
                  <v:stroke weight="0pt" endcap="flat" joinstyle="round" on="false" color="#000000" opacity="0"/>
                  <v:fill on="true" color="#292934"/>
                </v:shape>
                <v:shape id="Shape 715" style="position:absolute;width:776;height:1330;left:8869;top:37917;" coordsize="77693,133007" path="m57150,381c61722,889,66421,2667,71247,5715l77693,11504l77693,52400l64770,73012c59817,79692,56642,84773,55245,88252c53848,91720,53594,95123,54229,98463c54991,101816,56515,104711,59055,107188c62865,110973,67437,112700,72771,112357l77693,109713l77693,130109l68961,132563c59436,133007,51308,129743,44323,122733c40132,118631,37338,113957,35814,108687c34290,103429,34036,98260,35052,93180c35941,88100,37846,83147,40513,78308c42672,74778,46101,69863,51054,63500c61214,50673,67945,40640,71501,33274c69596,31369,68453,30099,67818,29464c62103,23749,56642,20955,51562,21336c44831,21717,37719,25527,30607,32639c23876,39370,20193,45466,19304,51054c18542,56515,20320,62992,24638,70485l8890,82486c4191,75273,1524,68402,762,61849c0,55245,1397,48260,4826,40894c8382,33401,13716,26035,20955,18923c28067,11684,34671,6731,40894,3937c46990,1143,52451,0,57150,381x">
                  <v:stroke weight="0pt" endcap="flat" joinstyle="round" on="false" color="#000000" opacity="0"/>
                  <v:fill on="true" color="#292934"/>
                </v:shape>
                <v:shape id="Shape 716" style="position:absolute;width:201;height:404;left:8866;top:37725;" coordsize="20193,40405" path="m0,0l14097,5988c18161,10052,20193,14751,20193,20339c20193,25927,18288,30626,14478,34563c10541,38500,5715,40405,127,40405l0,40351l0,31786l254,31896c3556,31896,6350,30753,8636,28467c10922,26308,11938,23514,11938,20085c11938,16783,10795,13862,8382,11576l0,7948l0,0x">
                  <v:stroke weight="0pt" endcap="flat" joinstyle="round" on="false" color="#000000" opacity="0"/>
                  <v:fill on="true" color="#292934"/>
                </v:shape>
                <v:shape id="Shape 717" style="position:absolute;width:658;height:1186;left:9646;top:38032;" coordsize="65817,118604" path="m0,0l7270,6530l26193,25580c39401,38788,48164,46789,52228,49710c56292,52504,60864,54726,65817,56149l51085,70982c46640,69509,42195,67007,37877,63489c37115,73217,35210,81434,32162,88153c29114,94858,24796,101005,19208,106580c14636,111184,10001,114692,5333,117105l0,118604l0,98209l11461,92052c16922,86578,20605,80520,22510,73865c24415,67210,24161,60797,22002,54637c20351,49964,16414,44376,10191,38153l4984,32946l0,40896l0,0x">
                  <v:stroke weight="0pt" endcap="flat" joinstyle="round" on="false" color="#000000" opacity="0"/>
                  <v:fill on="true" color="#292934"/>
                </v:shape>
                <v:shape id="Shape 718" style="position:absolute;width:980;height:1266;left:9646;top:37147;" coordsize="98044,126619" path="m48260,0l56515,18034c51054,19431,46482,21844,43053,25400c39878,28448,38100,32131,37465,36576c36830,40894,37719,45212,39878,49530c43434,56261,48133,62484,54102,68580l98044,112395l83820,126619l0,42799l12827,29972l25527,42672c22860,33528,21844,26543,22733,21971c23622,17272,25781,13335,29083,9906c33782,5207,40259,1778,48260,0x">
                  <v:stroke weight="0pt" endcap="flat" joinstyle="round" on="false" color="#000000" opacity="0"/>
                  <v:fill on="true" color="#292934"/>
                </v:shape>
                <v:shape id="Shape 719" style="position:absolute;width:1299;height:1299;left:9864;top:36577;" coordsize="129921,129921" path="m14224,0l129921,115697l115697,129921l0,14224l14224,0x">
                  <v:stroke weight="0pt" endcap="flat" joinstyle="round" on="false" color="#000000" opacity="0"/>
                  <v:fill on="true" color="#292934"/>
                </v:shape>
                <v:shape id="Shape 720" style="position:absolute;width:980;height:980;left:10543;top:36536;" coordsize="98044,98044" path="m14224,0l98044,83820l83820,98044l0,14224l14224,0x">
                  <v:stroke weight="0pt" endcap="flat" joinstyle="round" on="false" color="#000000" opacity="0"/>
                  <v:fill on="true" color="#292934"/>
                </v:shape>
                <v:shape id="Shape 721" style="position:absolute;width:306;height:304;left:10224;top:36217;" coordsize="30607,30480" path="m14224,0l30607,16383l16383,30480l0,14224l14224,0x">
                  <v:stroke weight="0pt" endcap="flat" joinstyle="round" on="false" color="#000000" opacity="0"/>
                  <v:fill on="true" color="#292934"/>
                </v:shape>
                <v:shape id="Shape 722" style="position:absolute;width:599;height:1350;left:11030;top:35640;" coordsize="59941,135071" path="m55118,0l59941,4814l59941,39945l52705,37719c43053,37084,34925,40005,28448,46355c22225,52705,19431,60579,20066,70104c20828,79756,26162,89535,36322,99695c41783,105156,47085,109347,52197,112268l59941,114872l59941,135071l41322,129111c34766,125698,28575,121095,22733,115316c14732,107315,8763,98425,4953,88773c1016,79121,0,69723,1905,60579c3683,51308,8255,43053,15748,35687c25654,25781,37719,21590,52197,23114l42037,13081l55118,0x">
                  <v:stroke weight="0pt" endcap="flat" joinstyle="round" on="false" color="#000000" opacity="0"/>
                  <v:fill on="true" color="#292934"/>
                </v:shape>
                <v:shape id="Shape 723" style="position:absolute;width:8;height:44;left:11621;top:35150;" coordsize="886,4405" path="m886,0l886,4405l0,3524l886,0x">
                  <v:stroke weight="0pt" endcap="flat" joinstyle="round" on="false" color="#000000" opacity="0"/>
                  <v:fill on="true" color="#292934"/>
                </v:shape>
                <v:shape id="Shape 724" style="position:absolute;width:943;height:1700;left:11630;top:35688;" coordsize="94364,170064" path="m0,0l67694,67575c80775,80657,88649,91198,91443,99325c94237,107454,94364,115962,91697,124852c89157,133743,83569,142506,75187,150887c65154,160920,54867,166636,44199,168287c33531,170064,23752,166255,14989,156983l30864,145173c35690,148856,40389,150380,44961,149745c51057,148729,57280,145300,63376,139204c69980,132600,73663,126250,74679,120026c75568,113804,74298,107707,70869,101738c68710,98056,62995,91706,53597,82435c54740,95896,50676,107326,41405,116598c29848,128155,16767,132854,2162,130949l0,130256l0,110057l6988,112407c16386,113042,24387,110120,30991,103517c37468,97039,40516,89038,39881,79513c39246,70115,33531,60082,22863,49287c17719,44144,12640,40207,7623,37476l0,35131l0,0x">
                  <v:stroke weight="0pt" endcap="flat" joinstyle="round" on="false" color="#000000" opacity="0"/>
                  <v:fill on="true" color="#292934"/>
                </v:shape>
                <v:shape id="Shape 725" style="position:absolute;width:1339;height:1193;left:11630;top:34958;" coordsize="133988,119380" path="m4829,0l34039,29337l48390,14986l59439,26035l45088,40386l94110,89409c98174,93472,100968,95759,102619,96520c104397,97155,106048,97282,107826,96774c109731,96393,111636,94996,113795,92964c115319,91313,117224,89154,119510,86106l133988,96647c130940,101473,127765,105537,124590,108712c119383,113792,114557,116967,110112,118237c105667,119380,101476,119253,97666,117729c93856,116332,87760,111252,79251,102743l30991,54483l20577,64897l9528,53848l19942,43434l0,23614l0,19209l4829,0x">
                  <v:stroke weight="0pt" endcap="flat" joinstyle="round" on="false" color="#000000" opacity="0"/>
                  <v:fill on="true" color="#292934"/>
                </v:shape>
                <v:shape id="Shape 727" style="position:absolute;width:2065;height:2064;left:12392;top:43245;" coordsize="206502,206477" path="m90805,0l206502,115710l191135,131026l136652,76479l76454,136627l131064,191160l115697,206477l0,90767l15367,75451l62865,122974l122936,62827l75438,15316l90805,0x">
                  <v:stroke weight="0pt" endcap="flat" joinstyle="round" on="false" color="#000000" opacity="0"/>
                  <v:fill on="true" color="#292934"/>
                </v:shape>
                <v:shape id="Shape 728" style="position:absolute;width:1289;height:1288;left:13766;top:42648;" coordsize="128905,128816" path="m76835,0l128905,115557l115697,128816l0,76873l14986,61875l83185,94081c90551,97561,97917,101397,105410,105601c102235,99923,98679,92850,94742,84379l62230,14605l76835,0x">
                  <v:stroke weight="0pt" endcap="flat" joinstyle="round" on="false" color="#000000" opacity="0"/>
                  <v:fill on="true" color="#292934"/>
                </v:shape>
                <v:shape id="Shape 729" style="position:absolute;width:475;height:1147;left:14814;top:42013;" coordsize="47561,114771" path="m47561,0l47561,17534l40846,18324c36544,19890,32576,22474,28956,26075c22479,32603,19177,40273,19050,49087c19050,57901,22352,66207,29210,73992l47561,55661l47561,79031l40132,86463l47561,91515l47561,114771l43323,113692c36227,110193,29273,105037,22479,98223c8382,84114,1143,69547,508,54497c0,39448,5588,26138,17145,14556c22733,8955,28765,4818,35242,2146l47561,0x">
                  <v:stroke weight="0pt" endcap="flat" joinstyle="round" on="false" color="#000000" opacity="0"/>
                  <v:fill on="true" color="#292934"/>
                </v:shape>
                <v:shape id="Shape 730" style="position:absolute;width:763;height:821;left:15289;top:42388;" coordsize="76390,82144" path="m67755,0c73978,10897,76390,21844,74867,32843c73343,43840,67755,54204,57976,63932c45657,76200,32195,82144,17463,81775l0,77330l0,54074l7049,58866c11875,61090,16701,62256,21527,62357c31052,62573,39434,59170,46418,52172c51626,46965,54674,41148,55563,34735c56579,28308,55055,21031,51245,12865l67755,0x">
                  <v:stroke weight="0pt" endcap="flat" joinstyle="round" on="false" color="#000000" opacity="0"/>
                  <v:fill on="true" color="#292934"/>
                </v:shape>
                <v:shape id="Shape 731" style="position:absolute;width:550;height:805;left:15289;top:41999;" coordsize="55055,80502" path="m8446,0c23178,533,37529,7709,51372,21552c52134,22390,53404,23685,55055,25426l0,80502l0,57132l28512,28651c20765,22238,13653,18733,7176,18161l0,19005l0,1472l8446,0x">
                  <v:stroke weight="0pt" endcap="flat" joinstyle="round" on="false" color="#000000" opacity="0"/>
                  <v:fill on="true" color="#292934"/>
                </v:shape>
                <v:shape id="Shape 732" style="position:absolute;width:980;height:1266;left:15563;top:41190;" coordsize="98044,126683" path="m48260,0l56515,18072c51054,19495,46482,21946,43053,25413c40005,28524,38100,32245,37465,36589c36957,40919,37719,45276,40005,49644c43434,56274,48133,62586,54229,68593l98044,112471l83820,126683l0,42863l12827,30074l25527,42774c22860,33566,21971,26644,22860,21984c23749,17323,25781,13335,29083,10020c33909,5232,40259,1892,48260,0x">
                  <v:stroke weight="0pt" endcap="flat" joinstyle="round" on="false" color="#000000" opacity="0"/>
                  <v:fill on="true" color="#292934"/>
                </v:shape>
                <v:shape id="Shape 733" style="position:absolute;width:1756;height:1500;left:15785;top:40415;" coordsize="175639,150051" path="m98171,0l97155,63145l175639,78705l175639,90114l167640,98108l97155,82957l96774,102603l129921,135839l115824,150051l0,34341l14224,20129l80264,86119l79756,18390l98171,0x">
                  <v:stroke weight="0pt" endcap="flat" joinstyle="round" on="false" color="#000000" opacity="0"/>
                  <v:fill on="true" color="#292934"/>
                </v:shape>
                <v:shape id="Shape 734" style="position:absolute;width:474;height:1147;left:17067;top:39761;" coordsize="47496,114746" path="m47496,0l47496,17528l40751,18317c36449,19882,32512,22466,28956,26067c22352,32595,19050,40265,19050,49079c18923,57893,22352,66186,29083,73984l47496,55590l47496,78960l40005,86455l47496,91513l47496,114746l43323,113684c36227,110185,29273,105029,22479,98215c8382,84106,1016,69539,508,54489c0,39440,5461,26117,17018,14548c22669,8941,28734,4804,35227,2134l47496,0x">
                  <v:stroke weight="0pt" endcap="flat" joinstyle="round" on="false" color="#000000" opacity="0"/>
                  <v:fill on="true" color="#292934"/>
                </v:shape>
                <v:shape id="Shape 735" style="position:absolute;width:95;height:114;left:17541;top:41202;" coordsize="9527,11409" path="m0,0l9527,1889l0,11409l0,0x">
                  <v:stroke weight="0pt" endcap="flat" joinstyle="round" on="false" color="#000000" opacity="0"/>
                  <v:fill on="true" color="#292934"/>
                </v:shape>
                <v:shape id="Shape 736" style="position:absolute;width:763;height:821;left:17541;top:40136;" coordsize="76329,82143" path="m67693,0c74043,10896,76329,21844,74805,32842c73281,43828,67693,54204,57914,63932c45722,76200,32260,82143,17528,81775l0,77313l0,54080l7082,58861c11908,61084,16702,62249,21465,62357c31117,62560,39372,59169,46357,52171c51564,46965,54612,41148,55628,34734c56517,28308,55120,21018,51310,12865l67693,0x">
                  <v:stroke weight="0pt" endcap="flat" joinstyle="round" on="false" color="#000000" opacity="0"/>
                  <v:fill on="true" color="#292934"/>
                </v:shape>
                <v:shape id="Shape 737" style="position:absolute;width:549;height:804;left:17541;top:39746;" coordsize="54993,80439" path="m8511,0c23243,534,37467,7709,51310,21552c52199,22390,53469,23686,54993,25413l0,80439l0,57070l28450,28651c20703,22238,13718,18733,7241,18161l0,19008l0,1480l8511,0x">
                  <v:stroke weight="0pt" endcap="flat" joinstyle="round" on="false" color="#000000" opacity="0"/>
                  <v:fill on="true" color="#292934"/>
                </v:shape>
                <v:shape id="Shape 738" style="position:absolute;width:1518;height:1395;left:17807;top:38818;" coordsize="151892,139598" path="m70866,838c75819,1689,80899,3709,85725,6922c88900,9030,93726,13360,100330,19939l151892,71488l137668,85687l86741,34709c80899,28918,76073,25146,72009,23381c68072,21615,63881,21285,59309,22390c54737,23495,50673,25946,46863,29731c40767,35776,37465,42926,36957,51156c36322,59398,41402,68885,52197,79616l97917,125387l83820,139598l0,55778l12700,42990l24638,54915c21590,39548,25908,26048,37465,14415c42545,9373,48133,5626,54229,3213c60198,788,65786,0,70866,838x">
                  <v:stroke weight="0pt" endcap="flat" joinstyle="round" on="false" color="#000000" opacity="0"/>
                  <v:fill on="true" color="#292934"/>
                </v:shape>
                <v:shape id="Shape 739" style="position:absolute;width:975;height:1646;left:18602;top:37788;" coordsize="97536,164630" path="m11303,0l97536,153187l86106,164630l0,11430l11303,0x">
                  <v:stroke weight="0pt" endcap="flat" joinstyle="round" on="false" color="#000000" opacity="0"/>
                  <v:fill on="true" color="#292934"/>
                </v:shape>
                <v:shape id="Shape 740" style="position:absolute;width:474;height:1147;left:19308;top:37520;" coordsize="47496,114721" path="m47496,0l47496,17509l40751,18282c36449,19853,32512,22457,28956,26076c22352,32553,19050,40301,19050,49064c18923,57826,22352,66208,29083,73956l47496,55542l47496,78910l40005,86401l47496,91493l47496,114721l43323,113659c36227,110163,29274,105013,22479,98213c8382,84115,1016,69510,508,54525c0,39412,5461,26076,17018,14519c22669,8931,28734,4804,35227,2137l47496,0x">
                  <v:stroke weight="0pt" endcap="flat" joinstyle="round" on="false" color="#000000" opacity="0"/>
                  <v:fill on="true" color="#292934"/>
                </v:shape>
                <v:shape id="Shape 741" style="position:absolute;width:46;height:93;left:19736;top:36761;" coordsize="4697,9389" path="m4697,0l4697,9389l0,4697l4697,0x">
                  <v:stroke weight="0pt" endcap="flat" joinstyle="round" on="false" color="#000000" opacity="0"/>
                  <v:fill on="true" color="#292934"/>
                </v:shape>
                <v:shape id="Shape 742" style="position:absolute;width:763;height:821;left:19783;top:37894;" coordsize="76329,82169" path="m67693,0c74043,10922,76329,21844,74805,32893c73281,43815,67693,54229,57914,64008c45722,76225,32260,82169,17528,81801l0,77341l0,54114l7082,58928c11908,61151,16702,62293,21465,62357c31117,62611,39372,59182,46357,52197c51564,46990,54612,41148,55628,34798c56517,28321,55120,21082,51310,12954l67693,0x">
                  <v:stroke weight="0pt" endcap="flat" joinstyle="round" on="false" color="#000000" opacity="0"/>
                  <v:fill on="true" color="#292934"/>
                </v:shape>
                <v:shape id="Shape 743" style="position:absolute;width:549;height:803;left:19783;top:37505;" coordsize="54993,80393" path="m8511,0c23243,508,37467,7747,51310,21590c52199,22352,53342,23622,54993,25400l0,80393l0,57025l28450,28575c20703,22225,13718,18669,7241,18161l0,18991l0,1482l8511,0x">
                  <v:stroke weight="0pt" endcap="flat" joinstyle="round" on="false" color="#000000" opacity="0"/>
                  <v:fill on="true" color="#292934"/>
                </v:shape>
                <v:shape id="Shape 744" style="position:absolute;width:1252;height:1299;left:19783;top:36666;" coordsize="125224,129921" path="m9527,0l125224,115697l111127,129921l0,18916l0,9527l9527,0x">
                  <v:stroke weight="0pt" endcap="flat" joinstyle="round" on="false" color="#000000" opacity="0"/>
                  <v:fill on="true" color="#292934"/>
                </v:shape>
                <v:shape id="Shape 745" style="position:absolute;width:1299;height:1299;left:20092;top:36310;" coordsize="129921,129921" path="m14224,0l129921,115697l115824,129921l0,14224l14224,0x">
                  <v:stroke weight="0pt" endcap="flat" joinstyle="round" on="false" color="#000000" opacity="0"/>
                  <v:fill on="true" color="#292934"/>
                </v:shape>
                <v:shape id="Shape 746" style="position:absolute;width:475;height:1147;left:20924;top:35903;" coordsize="47562,114723" path="m47562,0l47562,17550l40862,18340c36544,19896,32576,22468,28956,26087c22479,32564,19177,40311,19050,49074c19050,57964,22352,66219,29210,73966l47562,55664l47562,78982l40132,86412l47562,91462l47562,114723l43371,113654c36290,110161,29337,105018,22479,98223c8382,84126,1143,69521,635,54535c0,39422,5588,26087,17145,14530c22733,8942,28765,4814,35242,2148l47562,0x">
                  <v:stroke weight="0pt" endcap="flat" joinstyle="round" on="false" color="#000000" opacity="0"/>
                  <v:fill on="true" color="#292934"/>
                </v:shape>
                <v:shape id="Shape 747" style="position:absolute;width:763;height:821;left:21399;top:36277;" coordsize="76390,82169" path="m67754,0c73977,10922,76390,21844,74866,32893c73342,43942,67754,54229,57975,64008c45783,76200,32194,82169,17462,81788l0,77333l0,54072l7144,58928c11970,61151,16764,62294,21526,62357c31051,62611,39433,59182,46418,52197c51625,46990,54673,41148,55562,34798c56578,28321,55181,21082,51244,12954l67754,0x">
                  <v:stroke weight="0pt" endcap="flat" joinstyle="round" on="false" color="#000000" opacity="0"/>
                  <v:fill on="true" color="#292934"/>
                </v:shape>
                <v:shape id="Shape 748" style="position:absolute;width:550;height:804;left:21399;top:35888;" coordsize="55054,80454" path="m8445,0c23177,508,37528,7747,51371,21590c52260,22352,53403,23749,55054,25400l0,80454l0,57136l28511,28702c20764,22225,13652,18796,7302,18161l0,19022l0,1472l8445,0x">
                  <v:stroke weight="0pt" endcap="flat" joinstyle="round" on="false" color="#000000" opacity="0"/>
                  <v:fill on="true" color="#292934"/>
                </v:shape>
                <v:shape id="Shape 749" style="position:absolute;width:979;height:1267;left:21674;top:35079;" coordsize="97917,126746" path="m48133,0l56515,18034c50927,19558,46482,21971,42926,25400c39878,28575,37973,32258,37338,36576c36830,40894,37592,45339,39878,49657c43307,56261,48133,62611,54102,68580l97917,112522l83820,126746l0,42926l12700,30099l25400,42799c22733,33528,21844,26670,22733,21971c23622,17399,25654,13335,28956,10033c33782,5207,40132,1905,48133,0x">
                  <v:stroke weight="0pt" endcap="flat" joinstyle="round" on="false" color="#000000" opacity="0"/>
                  <v:fill on="true" color="#292934"/>
                </v:shape>
                <v:shape id="Shape 751" style="position:absolute;width:1781;height:1707;left:28612;top:37336;" coordsize="178181,170752" path="m81534,1016c90170,2032,99441,5334,109220,11176l99187,28702c91567,24638,84709,22098,78867,21336c72898,20574,66548,21590,59690,24257c52832,27051,46482,31369,40640,37211c33655,44196,28702,51308,25781,58547c22733,65786,21463,72771,21844,79375c22098,85979,23495,92202,25908,98044c30099,108204,36449,117348,44831,125768c55118,136080,65532,142939,76073,146329c86487,149720,96774,149708,106934,146291c117094,142862,125984,137338,133604,129718c140335,123063,145542,115316,149225,106426c153035,97663,155067,90043,155448,83947l133858,62357l99822,96393l86360,82804l135255,33782l178181,76708c176657,90170,173355,102489,168402,113538c163449,124511,156718,134239,148336,142659c137033,154026,124206,161912,110109,166332c95885,170752,81915,170726,67945,166256c53975,161785,41275,153861,29972,142494c18669,131242,10541,118364,5461,103886c381,89408,0,75438,4064,61849c8128,48260,16002,35687,27559,24130c35814,15875,44831,9652,54229,5588c63754,1524,72771,0,81534,1016x">
                  <v:stroke weight="0pt" endcap="flat" joinstyle="round" on="false" color="#000000" opacity="0"/>
                  <v:fill on="true" color="#292934"/>
                </v:shape>
                <v:shape id="Shape 752" style="position:absolute;width:619;height:1209;left:30068;top:36683;" coordsize="61914,120971" path="m57785,254l61914,1254l61914,21372l55499,19431c45466,18796,36957,21971,29972,28956c22860,36068,19558,44577,20193,54610c20828,64643,26543,74930,37211,85725c42608,91059,47911,95155,53102,98012l61914,100824l61914,120971l44132,116332c36893,112713,29718,107379,22606,100330c7112,84836,0,68961,1143,52832c2159,39497,7747,27559,18161,17272c29718,5715,42926,0,57785,254x">
                  <v:stroke weight="0pt" endcap="flat" joinstyle="round" on="false" color="#000000" opacity="0"/>
                  <v:fill on="true" color="#292934"/>
                </v:shape>
                <v:shape id="Shape 753" style="position:absolute;width:617;height:1210;left:30687;top:36696;" coordsize="61784,121047" path="m0,0l17572,4255c24605,7636,31431,12653,38035,19320c48830,30115,55688,40275,58736,49673c61657,59071,61784,68596,58990,78248c56196,87773,51116,96282,43877,103521c32066,115332,18858,121047,4126,120793l0,119717l0,99570l6412,101616c16445,102251,25081,98949,32193,91837c39178,84852,42353,76343,41718,66183c41083,56150,35241,45609,24192,34687c18985,29480,13842,25511,8746,22765l0,20119l0,0x">
                  <v:stroke weight="0pt" endcap="flat" joinstyle="round" on="false" color="#000000" opacity="0"/>
                  <v:fill on="true" color="#292934"/>
                </v:shape>
                <v:shape id="Shape 754" style="position:absolute;width:607;height:1655;left:30954;top:35326;" coordsize="60748,165541" path="m22479,0l60748,38269l60748,72192l52705,69342c42926,68453,34798,71247,28321,77597c21971,83947,19304,91821,20193,101219c21209,110617,27178,120904,38227,131953c43624,137351,48895,141478,54039,144351l60748,146524l60748,165541l51054,164719c41402,161163,32258,155194,23622,146558c15367,138176,9144,129159,5080,119634c1016,109982,0,100584,2032,91440c3937,82169,8382,74168,15240,67183c20320,62230,25908,58801,31877,56896c37973,55118,43942,54737,49911,55626l8382,14097l22479,0x">
                  <v:stroke weight="0pt" endcap="flat" joinstyle="round" on="false" color="#000000" opacity="0"/>
                  <v:fill on="true" color="#292934"/>
                </v:shape>
                <v:shape id="Shape 755" style="position:absolute;width:15;height:79;left:31546;top:35118;" coordsize="1566,7900" path="m1566,0l1566,7900l0,6334l1566,0x">
                  <v:stroke weight="0pt" endcap="flat" joinstyle="round" on="false" color="#000000" opacity="0"/>
                  <v:fill on="true" color="#292934"/>
                </v:shape>
                <v:shape id="Shape 756" style="position:absolute;width:774;height:1288;left:31561;top:35709;" coordsize="77428,128863" path="m0,0l77428,77428l64220,90636l53679,80096c56727,93685,53044,105622,42757,115910c36026,122640,28025,126959,18754,128863l0,127273l0,108255l8340,110956c18246,111718,26247,109051,32343,102955c38566,96732,41360,88859,40598,79460c39836,70062,34248,60156,23834,49742c18119,44027,12595,39614,7277,36503l0,33924l0,0x">
                  <v:stroke weight="0pt" endcap="flat" joinstyle="round" on="false" color="#000000" opacity="0"/>
                  <v:fill on="true" color="#292934"/>
                </v:shape>
                <v:shape id="Shape 757" style="position:absolute;width:1333;height:1193;left:31561;top:34955;" coordsize="133308,119380" path="m4022,0l33359,29210l47583,14986l58632,26035l44408,40259l93430,89281c97494,93345,100288,95758,101939,96393c103590,97028,105368,97155,107146,96774c108924,96266,110956,94996,112988,92837c114639,91313,116544,89027,118703,86106l133308,96647c130133,101473,126958,105410,123910,108585c118703,113792,113877,116967,109432,118110c104987,119380,100796,119253,96986,117729c93176,116205,86953,111252,78444,102616l30311,54483l19897,64897l8848,53848l19262,43434l0,24171l0,16271l4022,0x">
                  <v:stroke weight="0pt" endcap="flat" joinstyle="round" on="false" color="#000000" opacity="0"/>
                  <v:fill on="true" color="#292934"/>
                </v:shape>
                <v:rect id="Rectangle 758" style="position:absolute;width:11310;height:3390;left:-3960;top:1411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92934"/>
                            <w:sz w:val="36"/>
                          </w:rPr>
                          <w:t xml:space="preserve">Procent</w:t>
                        </w:r>
                      </w:p>
                    </w:txbxContent>
                  </v:textbox>
                </v:rect>
                <v:shape id="Picture 760" style="position:absolute;width:42230;height:28072;left:40196;top:1148;" filled="f">
                  <v:imagedata r:id="rId39"/>
                </v:shape>
              </v:group>
            </w:pict>
          </mc:Fallback>
        </mc:AlternateContent>
      </w:r>
    </w:p>
    <w:p w:rsidR="00A16AFC" w:rsidRDefault="00171DF7">
      <w:pPr>
        <w:pStyle w:val="Overskrift1"/>
        <w:ind w:left="546"/>
      </w:pPr>
      <w:r>
        <w:lastRenderedPageBreak/>
        <w:t>Grundlæggende positive erfaringer</w:t>
      </w:r>
    </w:p>
    <w:p w:rsidR="00A16AFC" w:rsidRDefault="00171DF7">
      <w:pPr>
        <w:spacing w:after="0"/>
        <w:ind w:left="1127"/>
      </w:pPr>
      <w:r>
        <w:rPr>
          <w:noProof/>
        </w:rPr>
        <w:drawing>
          <wp:inline distT="0" distB="0" distL="0" distR="0">
            <wp:extent cx="7315200" cy="4876800"/>
            <wp:effectExtent l="0" t="0" r="0" b="0"/>
            <wp:docPr id="768" name="Picture 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Picture 76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FC" w:rsidRDefault="00171DF7">
      <w:pPr>
        <w:spacing w:after="0" w:line="255" w:lineRule="auto"/>
        <w:ind w:left="546" w:hanging="10"/>
      </w:pPr>
      <w:r>
        <w:rPr>
          <w:rFonts w:ascii="Arial" w:eastAsia="Arial" w:hAnsi="Arial" w:cs="Arial"/>
          <w:color w:val="D2533C"/>
          <w:sz w:val="72"/>
        </w:rPr>
        <w:lastRenderedPageBreak/>
        <w:t>Er du tilfreds med at bo i seniorbofællesskab?</w:t>
      </w:r>
    </w:p>
    <w:p w:rsidR="00A16AFC" w:rsidRDefault="00171DF7">
      <w:pPr>
        <w:spacing w:after="0"/>
        <w:ind w:left="551"/>
      </w:pPr>
      <w:r>
        <w:rPr>
          <w:noProof/>
        </w:rPr>
        <mc:AlternateContent>
          <mc:Choice Requires="wpg">
            <w:drawing>
              <wp:inline distT="0" distB="0" distL="0" distR="0">
                <wp:extent cx="7950175" cy="4757065"/>
                <wp:effectExtent l="0" t="0" r="0" b="0"/>
                <wp:docPr id="8677" name="Group 8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0175" cy="4757065"/>
                          <a:chOff x="0" y="0"/>
                          <a:chExt cx="7950175" cy="4757065"/>
                        </a:xfrm>
                      </wpg:grpSpPr>
                      <wps:wsp>
                        <wps:cNvPr id="776" name="Shape 776"/>
                        <wps:cNvSpPr/>
                        <wps:spPr>
                          <a:xfrm>
                            <a:off x="945871" y="2889504"/>
                            <a:ext cx="2860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548">
                                <a:moveTo>
                                  <a:pt x="0" y="0"/>
                                </a:moveTo>
                                <a:lnTo>
                                  <a:pt x="28605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" name="Shape 777"/>
                        <wps:cNvSpPr/>
                        <wps:spPr>
                          <a:xfrm>
                            <a:off x="945871" y="2610612"/>
                            <a:ext cx="2860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548">
                                <a:moveTo>
                                  <a:pt x="0" y="0"/>
                                </a:moveTo>
                                <a:lnTo>
                                  <a:pt x="28605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" name="Shape 778"/>
                        <wps:cNvSpPr/>
                        <wps:spPr>
                          <a:xfrm>
                            <a:off x="945871" y="2331720"/>
                            <a:ext cx="2860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548">
                                <a:moveTo>
                                  <a:pt x="0" y="0"/>
                                </a:moveTo>
                                <a:lnTo>
                                  <a:pt x="28605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" name="Shape 779"/>
                        <wps:cNvSpPr/>
                        <wps:spPr>
                          <a:xfrm>
                            <a:off x="945871" y="2052828"/>
                            <a:ext cx="2860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548">
                                <a:moveTo>
                                  <a:pt x="0" y="0"/>
                                </a:moveTo>
                                <a:lnTo>
                                  <a:pt x="28605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" name="Shape 780"/>
                        <wps:cNvSpPr/>
                        <wps:spPr>
                          <a:xfrm>
                            <a:off x="945871" y="1773936"/>
                            <a:ext cx="2860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548">
                                <a:moveTo>
                                  <a:pt x="0" y="0"/>
                                </a:moveTo>
                                <a:lnTo>
                                  <a:pt x="28605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" name="Shape 781"/>
                        <wps:cNvSpPr/>
                        <wps:spPr>
                          <a:xfrm>
                            <a:off x="945871" y="1495044"/>
                            <a:ext cx="2860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548">
                                <a:moveTo>
                                  <a:pt x="0" y="0"/>
                                </a:moveTo>
                                <a:lnTo>
                                  <a:pt x="28605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" name="Shape 782"/>
                        <wps:cNvSpPr/>
                        <wps:spPr>
                          <a:xfrm>
                            <a:off x="945871" y="1216152"/>
                            <a:ext cx="2860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548">
                                <a:moveTo>
                                  <a:pt x="0" y="0"/>
                                </a:moveTo>
                                <a:lnTo>
                                  <a:pt x="28605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" name="Shape 783"/>
                        <wps:cNvSpPr/>
                        <wps:spPr>
                          <a:xfrm>
                            <a:off x="945871" y="937260"/>
                            <a:ext cx="2860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548">
                                <a:moveTo>
                                  <a:pt x="0" y="0"/>
                                </a:moveTo>
                                <a:lnTo>
                                  <a:pt x="28605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" name="Shape 784"/>
                        <wps:cNvSpPr/>
                        <wps:spPr>
                          <a:xfrm>
                            <a:off x="945871" y="658368"/>
                            <a:ext cx="2860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548">
                                <a:moveTo>
                                  <a:pt x="0" y="0"/>
                                </a:moveTo>
                                <a:lnTo>
                                  <a:pt x="28605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" name="Shape 785"/>
                        <wps:cNvSpPr/>
                        <wps:spPr>
                          <a:xfrm>
                            <a:off x="945871" y="379476"/>
                            <a:ext cx="2860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548">
                                <a:moveTo>
                                  <a:pt x="0" y="0"/>
                                </a:moveTo>
                                <a:lnTo>
                                  <a:pt x="28605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6" name="Shape 8886"/>
                        <wps:cNvSpPr/>
                        <wps:spPr>
                          <a:xfrm>
                            <a:off x="3138907" y="3112008"/>
                            <a:ext cx="38252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524" h="54864">
                                <a:moveTo>
                                  <a:pt x="0" y="0"/>
                                </a:moveTo>
                                <a:lnTo>
                                  <a:pt x="382524" y="0"/>
                                </a:lnTo>
                                <a:lnTo>
                                  <a:pt x="38252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A2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7" name="Shape 8887"/>
                        <wps:cNvSpPr/>
                        <wps:spPr>
                          <a:xfrm>
                            <a:off x="2184883" y="3084576"/>
                            <a:ext cx="38252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524" h="82296">
                                <a:moveTo>
                                  <a:pt x="0" y="0"/>
                                </a:moveTo>
                                <a:lnTo>
                                  <a:pt x="382524" y="0"/>
                                </a:lnTo>
                                <a:lnTo>
                                  <a:pt x="38252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A2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8" name="Shape 8888"/>
                        <wps:cNvSpPr/>
                        <wps:spPr>
                          <a:xfrm>
                            <a:off x="1232383" y="519684"/>
                            <a:ext cx="381000" cy="2647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2647188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2647188"/>
                                </a:lnTo>
                                <a:lnTo>
                                  <a:pt x="0" y="26471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A2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" name="Shape 789"/>
                        <wps:cNvSpPr/>
                        <wps:spPr>
                          <a:xfrm>
                            <a:off x="945871" y="379476"/>
                            <a:ext cx="0" cy="278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7396">
                                <a:moveTo>
                                  <a:pt x="0" y="278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" name="Shape 790"/>
                        <wps:cNvSpPr/>
                        <wps:spPr>
                          <a:xfrm>
                            <a:off x="877291" y="3166872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" name="Shape 791"/>
                        <wps:cNvSpPr/>
                        <wps:spPr>
                          <a:xfrm>
                            <a:off x="877291" y="2889504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" name="Shape 792"/>
                        <wps:cNvSpPr/>
                        <wps:spPr>
                          <a:xfrm>
                            <a:off x="877291" y="2610612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" name="Shape 793"/>
                        <wps:cNvSpPr/>
                        <wps:spPr>
                          <a:xfrm>
                            <a:off x="877291" y="2331720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" name="Shape 794"/>
                        <wps:cNvSpPr/>
                        <wps:spPr>
                          <a:xfrm>
                            <a:off x="877291" y="2052828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" name="Shape 795"/>
                        <wps:cNvSpPr/>
                        <wps:spPr>
                          <a:xfrm>
                            <a:off x="877291" y="1773936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" name="Shape 796"/>
                        <wps:cNvSpPr/>
                        <wps:spPr>
                          <a:xfrm>
                            <a:off x="877291" y="1495044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" name="Shape 797"/>
                        <wps:cNvSpPr/>
                        <wps:spPr>
                          <a:xfrm>
                            <a:off x="877291" y="1216152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" name="Shape 798"/>
                        <wps:cNvSpPr/>
                        <wps:spPr>
                          <a:xfrm>
                            <a:off x="877291" y="937260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" name="Shape 799"/>
                        <wps:cNvSpPr/>
                        <wps:spPr>
                          <a:xfrm>
                            <a:off x="877291" y="658368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" name="Shape 800"/>
                        <wps:cNvSpPr/>
                        <wps:spPr>
                          <a:xfrm>
                            <a:off x="877291" y="379476"/>
                            <a:ext cx="68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>
                                <a:moveTo>
                                  <a:pt x="0" y="0"/>
                                </a:moveTo>
                                <a:lnTo>
                                  <a:pt x="68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" name="Shape 801"/>
                        <wps:cNvSpPr/>
                        <wps:spPr>
                          <a:xfrm>
                            <a:off x="945871" y="3166872"/>
                            <a:ext cx="2860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548">
                                <a:moveTo>
                                  <a:pt x="0" y="0"/>
                                </a:moveTo>
                                <a:lnTo>
                                  <a:pt x="28605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" name="Shape 802"/>
                        <wps:cNvSpPr/>
                        <wps:spPr>
                          <a:xfrm>
                            <a:off x="945871" y="3166872"/>
                            <a:ext cx="0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84">
                                <a:moveTo>
                                  <a:pt x="0" y="0"/>
                                </a:moveTo>
                                <a:lnTo>
                                  <a:pt x="0" y="62484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" name="Shape 803"/>
                        <wps:cNvSpPr/>
                        <wps:spPr>
                          <a:xfrm>
                            <a:off x="1899895" y="3166872"/>
                            <a:ext cx="0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84">
                                <a:moveTo>
                                  <a:pt x="0" y="0"/>
                                </a:moveTo>
                                <a:lnTo>
                                  <a:pt x="0" y="62484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" name="Shape 804"/>
                        <wps:cNvSpPr/>
                        <wps:spPr>
                          <a:xfrm>
                            <a:off x="2853919" y="3166872"/>
                            <a:ext cx="0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84">
                                <a:moveTo>
                                  <a:pt x="0" y="0"/>
                                </a:moveTo>
                                <a:lnTo>
                                  <a:pt x="0" y="62484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" name="Shape 805"/>
                        <wps:cNvSpPr/>
                        <wps:spPr>
                          <a:xfrm>
                            <a:off x="3806419" y="3166872"/>
                            <a:ext cx="0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84">
                                <a:moveTo>
                                  <a:pt x="0" y="0"/>
                                </a:moveTo>
                                <a:lnTo>
                                  <a:pt x="0" y="62484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D8D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1290295" y="315595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95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" name="Rectangle 807"/>
                        <wps:cNvSpPr/>
                        <wps:spPr>
                          <a:xfrm>
                            <a:off x="2312899" y="2822194"/>
                            <a:ext cx="169091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3266669" y="2800858"/>
                            <a:ext cx="169091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622173" y="3034665"/>
                            <a:ext cx="169091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495071" y="2755773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495071" y="2476605"/>
                            <a:ext cx="337552" cy="339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495071" y="2198243"/>
                            <a:ext cx="337326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495071" y="1919351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495071" y="1640459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495071" y="1361567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495071" y="1083056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495071" y="804164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495071" y="525272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367970" y="246380"/>
                            <a:ext cx="50718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color w:val="292934"/>
                                  <w:sz w:val="3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Shape 821"/>
                        <wps:cNvSpPr/>
                        <wps:spPr>
                          <a:xfrm>
                            <a:off x="121717" y="4610494"/>
                            <a:ext cx="86919" cy="86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19" h="86919">
                                <a:moveTo>
                                  <a:pt x="12598" y="0"/>
                                </a:moveTo>
                                <a:lnTo>
                                  <a:pt x="86919" y="74320"/>
                                </a:lnTo>
                                <a:lnTo>
                                  <a:pt x="74320" y="86919"/>
                                </a:lnTo>
                                <a:lnTo>
                                  <a:pt x="0" y="12598"/>
                                </a:lnTo>
                                <a:lnTo>
                                  <a:pt x="125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" name="Shape 822"/>
                        <wps:cNvSpPr/>
                        <wps:spPr>
                          <a:xfrm>
                            <a:off x="0" y="4606950"/>
                            <a:ext cx="149974" cy="150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74" h="150114">
                                <a:moveTo>
                                  <a:pt x="81318" y="0"/>
                                </a:moveTo>
                                <a:lnTo>
                                  <a:pt x="93421" y="12103"/>
                                </a:lnTo>
                                <a:lnTo>
                                  <a:pt x="59487" y="46038"/>
                                </a:lnTo>
                                <a:lnTo>
                                  <a:pt x="149974" y="136538"/>
                                </a:lnTo>
                                <a:lnTo>
                                  <a:pt x="136398" y="150114"/>
                                </a:lnTo>
                                <a:lnTo>
                                  <a:pt x="45910" y="59627"/>
                                </a:lnTo>
                                <a:lnTo>
                                  <a:pt x="12103" y="93421"/>
                                </a:lnTo>
                                <a:lnTo>
                                  <a:pt x="0" y="81318"/>
                                </a:lnTo>
                                <a:lnTo>
                                  <a:pt x="813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" name="Shape 823"/>
                        <wps:cNvSpPr/>
                        <wps:spPr>
                          <a:xfrm>
                            <a:off x="93447" y="4582224"/>
                            <a:ext cx="27076" cy="2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76" h="27077">
                                <a:moveTo>
                                  <a:pt x="12598" y="0"/>
                                </a:moveTo>
                                <a:lnTo>
                                  <a:pt x="27076" y="14491"/>
                                </a:lnTo>
                                <a:lnTo>
                                  <a:pt x="14491" y="27077"/>
                                </a:lnTo>
                                <a:lnTo>
                                  <a:pt x="0" y="12598"/>
                                </a:lnTo>
                                <a:lnTo>
                                  <a:pt x="125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" name="Shape 824"/>
                        <wps:cNvSpPr/>
                        <wps:spPr>
                          <a:xfrm>
                            <a:off x="125425" y="4550245"/>
                            <a:ext cx="115189" cy="115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" h="115189">
                                <a:moveTo>
                                  <a:pt x="12598" y="0"/>
                                </a:moveTo>
                                <a:lnTo>
                                  <a:pt x="115189" y="102591"/>
                                </a:lnTo>
                                <a:lnTo>
                                  <a:pt x="102591" y="115189"/>
                                </a:lnTo>
                                <a:lnTo>
                                  <a:pt x="0" y="12598"/>
                                </a:lnTo>
                                <a:lnTo>
                                  <a:pt x="125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" name="Shape 825"/>
                        <wps:cNvSpPr/>
                        <wps:spPr>
                          <a:xfrm>
                            <a:off x="169037" y="4494403"/>
                            <a:ext cx="107125" cy="135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25" h="135408">
                                <a:moveTo>
                                  <a:pt x="23851" y="0"/>
                                </a:moveTo>
                                <a:lnTo>
                                  <a:pt x="32944" y="12878"/>
                                </a:lnTo>
                                <a:cubicBezTo>
                                  <a:pt x="29870" y="15024"/>
                                  <a:pt x="27165" y="17259"/>
                                  <a:pt x="24829" y="19596"/>
                                </a:cubicBezTo>
                                <a:cubicBezTo>
                                  <a:pt x="21006" y="23419"/>
                                  <a:pt x="19114" y="26937"/>
                                  <a:pt x="19164" y="30163"/>
                                </a:cubicBezTo>
                                <a:cubicBezTo>
                                  <a:pt x="19202" y="33376"/>
                                  <a:pt x="21463" y="37224"/>
                                  <a:pt x="25946" y="41707"/>
                                </a:cubicBezTo>
                                <a:lnTo>
                                  <a:pt x="32804" y="48565"/>
                                </a:lnTo>
                                <a:lnTo>
                                  <a:pt x="47295" y="34074"/>
                                </a:lnTo>
                                <a:lnTo>
                                  <a:pt x="57087" y="43879"/>
                                </a:lnTo>
                                <a:lnTo>
                                  <a:pt x="42609" y="58357"/>
                                </a:lnTo>
                                <a:lnTo>
                                  <a:pt x="107125" y="122885"/>
                                </a:lnTo>
                                <a:lnTo>
                                  <a:pt x="94602" y="135408"/>
                                </a:lnTo>
                                <a:lnTo>
                                  <a:pt x="30074" y="70891"/>
                                </a:lnTo>
                                <a:lnTo>
                                  <a:pt x="18948" y="82017"/>
                                </a:lnTo>
                                <a:lnTo>
                                  <a:pt x="9157" y="72225"/>
                                </a:lnTo>
                                <a:lnTo>
                                  <a:pt x="20282" y="61087"/>
                                </a:lnTo>
                                <a:lnTo>
                                  <a:pt x="12370" y="53188"/>
                                </a:lnTo>
                                <a:cubicBezTo>
                                  <a:pt x="7379" y="48197"/>
                                  <a:pt x="4115" y="44044"/>
                                  <a:pt x="2578" y="40729"/>
                                </a:cubicBezTo>
                                <a:cubicBezTo>
                                  <a:pt x="521" y="36246"/>
                                  <a:pt x="0" y="31471"/>
                                  <a:pt x="1029" y="26378"/>
                                </a:cubicBezTo>
                                <a:cubicBezTo>
                                  <a:pt x="2057" y="21298"/>
                                  <a:pt x="5321" y="16002"/>
                                  <a:pt x="10833" y="10490"/>
                                </a:cubicBezTo>
                                <a:cubicBezTo>
                                  <a:pt x="14376" y="6947"/>
                                  <a:pt x="18720" y="3454"/>
                                  <a:pt x="238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" name="Shape 826"/>
                        <wps:cNvSpPr/>
                        <wps:spPr>
                          <a:xfrm>
                            <a:off x="226035" y="4480776"/>
                            <a:ext cx="86919" cy="112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19" h="112319">
                                <a:moveTo>
                                  <a:pt x="42761" y="0"/>
                                </a:moveTo>
                                <a:lnTo>
                                  <a:pt x="50114" y="16015"/>
                                </a:lnTo>
                                <a:cubicBezTo>
                                  <a:pt x="45212" y="17285"/>
                                  <a:pt x="41224" y="19457"/>
                                  <a:pt x="38138" y="22530"/>
                                </a:cubicBezTo>
                                <a:cubicBezTo>
                                  <a:pt x="35395" y="25286"/>
                                  <a:pt x="33744" y="28588"/>
                                  <a:pt x="33210" y="32436"/>
                                </a:cubicBezTo>
                                <a:cubicBezTo>
                                  <a:pt x="32677" y="36284"/>
                                  <a:pt x="33414" y="40145"/>
                                  <a:pt x="35420" y="44018"/>
                                </a:cubicBezTo>
                                <a:cubicBezTo>
                                  <a:pt x="38494" y="49899"/>
                                  <a:pt x="42697" y="55487"/>
                                  <a:pt x="48006" y="60808"/>
                                </a:cubicBezTo>
                                <a:lnTo>
                                  <a:pt x="86919" y="99721"/>
                                </a:lnTo>
                                <a:lnTo>
                                  <a:pt x="74320" y="112319"/>
                                </a:lnTo>
                                <a:lnTo>
                                  <a:pt x="0" y="37998"/>
                                </a:lnTo>
                                <a:lnTo>
                                  <a:pt x="11341" y="26657"/>
                                </a:lnTo>
                                <a:lnTo>
                                  <a:pt x="22606" y="37922"/>
                                </a:lnTo>
                                <a:cubicBezTo>
                                  <a:pt x="20231" y="29756"/>
                                  <a:pt x="19418" y="23609"/>
                                  <a:pt x="20193" y="19482"/>
                                </a:cubicBezTo>
                                <a:cubicBezTo>
                                  <a:pt x="20968" y="15354"/>
                                  <a:pt x="22822" y="11824"/>
                                  <a:pt x="25756" y="8877"/>
                                </a:cubicBezTo>
                                <a:cubicBezTo>
                                  <a:pt x="29997" y="4636"/>
                                  <a:pt x="35674" y="1677"/>
                                  <a:pt x="427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" name="Shape 827"/>
                        <wps:cNvSpPr/>
                        <wps:spPr>
                          <a:xfrm>
                            <a:off x="287261" y="4426130"/>
                            <a:ext cx="42125" cy="101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25" h="101739">
                                <a:moveTo>
                                  <a:pt x="42125" y="0"/>
                                </a:moveTo>
                                <a:lnTo>
                                  <a:pt x="42125" y="15537"/>
                                </a:lnTo>
                                <a:lnTo>
                                  <a:pt x="36181" y="16237"/>
                                </a:lnTo>
                                <a:cubicBezTo>
                                  <a:pt x="32366" y="17626"/>
                                  <a:pt x="28861" y="19918"/>
                                  <a:pt x="25667" y="23112"/>
                                </a:cubicBezTo>
                                <a:cubicBezTo>
                                  <a:pt x="19876" y="28891"/>
                                  <a:pt x="16954" y="35698"/>
                                  <a:pt x="16878" y="43509"/>
                                </a:cubicBezTo>
                                <a:cubicBezTo>
                                  <a:pt x="16815" y="51332"/>
                                  <a:pt x="19812" y="58685"/>
                                  <a:pt x="25870" y="65594"/>
                                </a:cubicBezTo>
                                <a:lnTo>
                                  <a:pt x="42125" y="49338"/>
                                </a:lnTo>
                                <a:lnTo>
                                  <a:pt x="42125" y="70052"/>
                                </a:lnTo>
                                <a:lnTo>
                                  <a:pt x="35535" y="76643"/>
                                </a:lnTo>
                                <a:lnTo>
                                  <a:pt x="42125" y="81112"/>
                                </a:lnTo>
                                <a:lnTo>
                                  <a:pt x="42125" y="101739"/>
                                </a:lnTo>
                                <a:lnTo>
                                  <a:pt x="38414" y="100795"/>
                                </a:lnTo>
                                <a:cubicBezTo>
                                  <a:pt x="32128" y="97693"/>
                                  <a:pt x="25965" y="93121"/>
                                  <a:pt x="19926" y="87082"/>
                                </a:cubicBezTo>
                                <a:cubicBezTo>
                                  <a:pt x="7417" y="74573"/>
                                  <a:pt x="940" y="61644"/>
                                  <a:pt x="470" y="48309"/>
                                </a:cubicBezTo>
                                <a:cubicBezTo>
                                  <a:pt x="0" y="34961"/>
                                  <a:pt x="4902" y="23163"/>
                                  <a:pt x="15164" y="12889"/>
                                </a:cubicBezTo>
                                <a:cubicBezTo>
                                  <a:pt x="20136" y="7923"/>
                                  <a:pt x="25495" y="4256"/>
                                  <a:pt x="31245" y="1889"/>
                                </a:cubicBezTo>
                                <a:lnTo>
                                  <a:pt x="421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" name="Shape 828"/>
                        <wps:cNvSpPr/>
                        <wps:spPr>
                          <a:xfrm>
                            <a:off x="329387" y="4459313"/>
                            <a:ext cx="67755" cy="7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55" h="72834">
                                <a:moveTo>
                                  <a:pt x="60097" y="0"/>
                                </a:moveTo>
                                <a:cubicBezTo>
                                  <a:pt x="65647" y="9665"/>
                                  <a:pt x="67755" y="19367"/>
                                  <a:pt x="66396" y="29121"/>
                                </a:cubicBezTo>
                                <a:cubicBezTo>
                                  <a:pt x="65050" y="38874"/>
                                  <a:pt x="60046" y="48057"/>
                                  <a:pt x="51423" y="56693"/>
                                </a:cubicBezTo>
                                <a:cubicBezTo>
                                  <a:pt x="40552" y="67564"/>
                                  <a:pt x="28588" y="72834"/>
                                  <a:pt x="15520" y="72504"/>
                                </a:cubicBezTo>
                                <a:lnTo>
                                  <a:pt x="0" y="68556"/>
                                </a:lnTo>
                                <a:lnTo>
                                  <a:pt x="0" y="47928"/>
                                </a:lnTo>
                                <a:lnTo>
                                  <a:pt x="6297" y="52197"/>
                                </a:lnTo>
                                <a:cubicBezTo>
                                  <a:pt x="10576" y="54168"/>
                                  <a:pt x="14840" y="55201"/>
                                  <a:pt x="19089" y="55295"/>
                                </a:cubicBezTo>
                                <a:cubicBezTo>
                                  <a:pt x="27585" y="55473"/>
                                  <a:pt x="34925" y="52463"/>
                                  <a:pt x="41136" y="46266"/>
                                </a:cubicBezTo>
                                <a:cubicBezTo>
                                  <a:pt x="45746" y="41643"/>
                                  <a:pt x="48476" y="36487"/>
                                  <a:pt x="49327" y="30797"/>
                                </a:cubicBezTo>
                                <a:cubicBezTo>
                                  <a:pt x="50165" y="25108"/>
                                  <a:pt x="48883" y="18643"/>
                                  <a:pt x="45467" y="11417"/>
                                </a:cubicBezTo>
                                <a:lnTo>
                                  <a:pt x="600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" name="Shape 829"/>
                        <wps:cNvSpPr/>
                        <wps:spPr>
                          <a:xfrm>
                            <a:off x="329387" y="4424820"/>
                            <a:ext cx="48832" cy="71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2" h="71362">
                                <a:moveTo>
                                  <a:pt x="7544" y="0"/>
                                </a:moveTo>
                                <a:cubicBezTo>
                                  <a:pt x="20600" y="470"/>
                                  <a:pt x="33274" y="6833"/>
                                  <a:pt x="45543" y="19100"/>
                                </a:cubicBezTo>
                                <a:cubicBezTo>
                                  <a:pt x="46292" y="19850"/>
                                  <a:pt x="47384" y="20993"/>
                                  <a:pt x="48832" y="22530"/>
                                </a:cubicBezTo>
                                <a:lnTo>
                                  <a:pt x="0" y="71362"/>
                                </a:lnTo>
                                <a:lnTo>
                                  <a:pt x="0" y="50648"/>
                                </a:lnTo>
                                <a:lnTo>
                                  <a:pt x="25248" y="25400"/>
                                </a:lnTo>
                                <a:cubicBezTo>
                                  <a:pt x="18441" y="19710"/>
                                  <a:pt x="12154" y="16611"/>
                                  <a:pt x="6427" y="16090"/>
                                </a:cubicBezTo>
                                <a:lnTo>
                                  <a:pt x="0" y="16847"/>
                                </a:lnTo>
                                <a:lnTo>
                                  <a:pt x="0" y="1310"/>
                                </a:lnTo>
                                <a:lnTo>
                                  <a:pt x="75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" name="Shape 830"/>
                        <wps:cNvSpPr/>
                        <wps:spPr>
                          <a:xfrm>
                            <a:off x="365049" y="4303293"/>
                            <a:ext cx="53858" cy="146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58" h="146778">
                                <a:moveTo>
                                  <a:pt x="19926" y="0"/>
                                </a:moveTo>
                                <a:lnTo>
                                  <a:pt x="53858" y="33932"/>
                                </a:lnTo>
                                <a:lnTo>
                                  <a:pt x="53858" y="64017"/>
                                </a:lnTo>
                                <a:lnTo>
                                  <a:pt x="46723" y="61519"/>
                                </a:lnTo>
                                <a:cubicBezTo>
                                  <a:pt x="38049" y="60681"/>
                                  <a:pt x="30836" y="63119"/>
                                  <a:pt x="25095" y="68859"/>
                                </a:cubicBezTo>
                                <a:cubicBezTo>
                                  <a:pt x="19507" y="74460"/>
                                  <a:pt x="17107" y="81420"/>
                                  <a:pt x="17932" y="89751"/>
                                </a:cubicBezTo>
                                <a:cubicBezTo>
                                  <a:pt x="18745" y="98082"/>
                                  <a:pt x="24079" y="107163"/>
                                  <a:pt x="33922" y="117005"/>
                                </a:cubicBezTo>
                                <a:cubicBezTo>
                                  <a:pt x="38678" y="121768"/>
                                  <a:pt x="43336" y="125425"/>
                                  <a:pt x="47895" y="127980"/>
                                </a:cubicBezTo>
                                <a:lnTo>
                                  <a:pt x="53858" y="129920"/>
                                </a:lnTo>
                                <a:lnTo>
                                  <a:pt x="53858" y="146778"/>
                                </a:lnTo>
                                <a:lnTo>
                                  <a:pt x="45250" y="146050"/>
                                </a:lnTo>
                                <a:cubicBezTo>
                                  <a:pt x="36665" y="142926"/>
                                  <a:pt x="28575" y="137567"/>
                                  <a:pt x="20968" y="129960"/>
                                </a:cubicBezTo>
                                <a:cubicBezTo>
                                  <a:pt x="13551" y="122543"/>
                                  <a:pt x="8065" y="114567"/>
                                  <a:pt x="4496" y="106058"/>
                                </a:cubicBezTo>
                                <a:cubicBezTo>
                                  <a:pt x="927" y="97549"/>
                                  <a:pt x="0" y="89205"/>
                                  <a:pt x="1727" y="81039"/>
                                </a:cubicBezTo>
                                <a:cubicBezTo>
                                  <a:pt x="3454" y="72873"/>
                                  <a:pt x="7366" y="65736"/>
                                  <a:pt x="13487" y="59627"/>
                                </a:cubicBezTo>
                                <a:cubicBezTo>
                                  <a:pt x="17958" y="55144"/>
                                  <a:pt x="22898" y="52096"/>
                                  <a:pt x="28283" y="50495"/>
                                </a:cubicBezTo>
                                <a:cubicBezTo>
                                  <a:pt x="33668" y="48882"/>
                                  <a:pt x="38976" y="48502"/>
                                  <a:pt x="44209" y="49340"/>
                                </a:cubicBezTo>
                                <a:lnTo>
                                  <a:pt x="7391" y="12522"/>
                                </a:lnTo>
                                <a:lnTo>
                                  <a:pt x="199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" name="Shape 831"/>
                        <wps:cNvSpPr/>
                        <wps:spPr>
                          <a:xfrm>
                            <a:off x="418907" y="4337225"/>
                            <a:ext cx="68659" cy="114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59" h="114252">
                                <a:moveTo>
                                  <a:pt x="0" y="0"/>
                                </a:moveTo>
                                <a:lnTo>
                                  <a:pt x="68659" y="68659"/>
                                </a:lnTo>
                                <a:lnTo>
                                  <a:pt x="56975" y="80356"/>
                                </a:lnTo>
                                <a:lnTo>
                                  <a:pt x="47590" y="70970"/>
                                </a:lnTo>
                                <a:cubicBezTo>
                                  <a:pt x="50257" y="83061"/>
                                  <a:pt x="47005" y="93665"/>
                                  <a:pt x="37861" y="102810"/>
                                </a:cubicBezTo>
                                <a:cubicBezTo>
                                  <a:pt x="31943" y="108740"/>
                                  <a:pt x="24857" y="112550"/>
                                  <a:pt x="16627" y="114252"/>
                                </a:cubicBezTo>
                                <a:lnTo>
                                  <a:pt x="0" y="112846"/>
                                </a:lnTo>
                                <a:lnTo>
                                  <a:pt x="0" y="95988"/>
                                </a:lnTo>
                                <a:lnTo>
                                  <a:pt x="7419" y="98403"/>
                                </a:lnTo>
                                <a:cubicBezTo>
                                  <a:pt x="16144" y="99101"/>
                                  <a:pt x="23244" y="96726"/>
                                  <a:pt x="28705" y="91265"/>
                                </a:cubicBezTo>
                                <a:cubicBezTo>
                                  <a:pt x="34204" y="85766"/>
                                  <a:pt x="36629" y="78832"/>
                                  <a:pt x="35982" y="70488"/>
                                </a:cubicBezTo>
                                <a:cubicBezTo>
                                  <a:pt x="35321" y="62131"/>
                                  <a:pt x="30381" y="53343"/>
                                  <a:pt x="21135" y="44097"/>
                                </a:cubicBezTo>
                                <a:cubicBezTo>
                                  <a:pt x="16055" y="39011"/>
                                  <a:pt x="11156" y="35093"/>
                                  <a:pt x="6443" y="32342"/>
                                </a:cubicBezTo>
                                <a:lnTo>
                                  <a:pt x="0" y="300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" name="Shape 832"/>
                        <wps:cNvSpPr/>
                        <wps:spPr>
                          <a:xfrm>
                            <a:off x="442443" y="4268000"/>
                            <a:ext cx="110338" cy="109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38" h="109030">
                                <a:moveTo>
                                  <a:pt x="48933" y="762"/>
                                </a:moveTo>
                                <a:cubicBezTo>
                                  <a:pt x="53899" y="1537"/>
                                  <a:pt x="59182" y="3925"/>
                                  <a:pt x="64783" y="7938"/>
                                </a:cubicBezTo>
                                <a:lnTo>
                                  <a:pt x="54140" y="21933"/>
                                </a:lnTo>
                                <a:cubicBezTo>
                                  <a:pt x="49759" y="18669"/>
                                  <a:pt x="45149" y="17297"/>
                                  <a:pt x="40322" y="17843"/>
                                </a:cubicBezTo>
                                <a:cubicBezTo>
                                  <a:pt x="35496" y="18377"/>
                                  <a:pt x="30632" y="21095"/>
                                  <a:pt x="25730" y="25997"/>
                                </a:cubicBezTo>
                                <a:cubicBezTo>
                                  <a:pt x="19939" y="31776"/>
                                  <a:pt x="16777" y="36868"/>
                                  <a:pt x="16218" y="41250"/>
                                </a:cubicBezTo>
                                <a:cubicBezTo>
                                  <a:pt x="15646" y="45631"/>
                                  <a:pt x="16650" y="49111"/>
                                  <a:pt x="19215" y="51676"/>
                                </a:cubicBezTo>
                                <a:cubicBezTo>
                                  <a:pt x="20853" y="53315"/>
                                  <a:pt x="22835" y="54267"/>
                                  <a:pt x="25171" y="54547"/>
                                </a:cubicBezTo>
                                <a:cubicBezTo>
                                  <a:pt x="27546" y="54877"/>
                                  <a:pt x="30277" y="54382"/>
                                  <a:pt x="33363" y="53074"/>
                                </a:cubicBezTo>
                                <a:cubicBezTo>
                                  <a:pt x="35090" y="52286"/>
                                  <a:pt x="39865" y="49644"/>
                                  <a:pt x="47701" y="45174"/>
                                </a:cubicBezTo>
                                <a:cubicBezTo>
                                  <a:pt x="58991" y="38633"/>
                                  <a:pt x="67158" y="34366"/>
                                  <a:pt x="72199" y="32360"/>
                                </a:cubicBezTo>
                                <a:cubicBezTo>
                                  <a:pt x="77241" y="30353"/>
                                  <a:pt x="82207" y="29794"/>
                                  <a:pt x="87109" y="30683"/>
                                </a:cubicBezTo>
                                <a:cubicBezTo>
                                  <a:pt x="91999" y="31572"/>
                                  <a:pt x="96596" y="34163"/>
                                  <a:pt x="100889" y="38456"/>
                                </a:cubicBezTo>
                                <a:cubicBezTo>
                                  <a:pt x="105093" y="42647"/>
                                  <a:pt x="107823" y="47828"/>
                                  <a:pt x="109080" y="53988"/>
                                </a:cubicBezTo>
                                <a:cubicBezTo>
                                  <a:pt x="110338" y="60147"/>
                                  <a:pt x="109677" y="66548"/>
                                  <a:pt x="107086" y="73190"/>
                                </a:cubicBezTo>
                                <a:cubicBezTo>
                                  <a:pt x="104496" y="79845"/>
                                  <a:pt x="100279" y="86081"/>
                                  <a:pt x="94450" y="91923"/>
                                </a:cubicBezTo>
                                <a:cubicBezTo>
                                  <a:pt x="84798" y="101575"/>
                                  <a:pt x="75425" y="106934"/>
                                  <a:pt x="66357" y="107976"/>
                                </a:cubicBezTo>
                                <a:cubicBezTo>
                                  <a:pt x="57277" y="109030"/>
                                  <a:pt x="48095" y="106312"/>
                                  <a:pt x="38811" y="99822"/>
                                </a:cubicBezTo>
                                <a:lnTo>
                                  <a:pt x="49314" y="85408"/>
                                </a:lnTo>
                                <a:cubicBezTo>
                                  <a:pt x="55004" y="89700"/>
                                  <a:pt x="60782" y="91580"/>
                                  <a:pt x="66637" y="91046"/>
                                </a:cubicBezTo>
                                <a:cubicBezTo>
                                  <a:pt x="72492" y="90500"/>
                                  <a:pt x="78283" y="87363"/>
                                  <a:pt x="84023" y="81636"/>
                                </a:cubicBezTo>
                                <a:cubicBezTo>
                                  <a:pt x="89814" y="75845"/>
                                  <a:pt x="92926" y="70371"/>
                                  <a:pt x="93370" y="65215"/>
                                </a:cubicBezTo>
                                <a:cubicBezTo>
                                  <a:pt x="93815" y="60058"/>
                                  <a:pt x="92443" y="55893"/>
                                  <a:pt x="89268" y="52731"/>
                                </a:cubicBezTo>
                                <a:cubicBezTo>
                                  <a:pt x="86424" y="49886"/>
                                  <a:pt x="82956" y="48882"/>
                                  <a:pt x="78842" y="49721"/>
                                </a:cubicBezTo>
                                <a:cubicBezTo>
                                  <a:pt x="75997" y="50317"/>
                                  <a:pt x="70282" y="53187"/>
                                  <a:pt x="61697" y="58331"/>
                                </a:cubicBezTo>
                                <a:cubicBezTo>
                                  <a:pt x="50127" y="65227"/>
                                  <a:pt x="41707" y="69621"/>
                                  <a:pt x="36436" y="71475"/>
                                </a:cubicBezTo>
                                <a:cubicBezTo>
                                  <a:pt x="31166" y="73343"/>
                                  <a:pt x="26099" y="73698"/>
                                  <a:pt x="21247" y="72530"/>
                                </a:cubicBezTo>
                                <a:cubicBezTo>
                                  <a:pt x="16396" y="71362"/>
                                  <a:pt x="12154" y="68961"/>
                                  <a:pt x="8509" y="65329"/>
                                </a:cubicBezTo>
                                <a:cubicBezTo>
                                  <a:pt x="5207" y="62014"/>
                                  <a:pt x="2896" y="58191"/>
                                  <a:pt x="1588" y="53848"/>
                                </a:cubicBezTo>
                                <a:cubicBezTo>
                                  <a:pt x="279" y="49505"/>
                                  <a:pt x="0" y="45098"/>
                                  <a:pt x="749" y="40615"/>
                                </a:cubicBezTo>
                                <a:cubicBezTo>
                                  <a:pt x="1257" y="37211"/>
                                  <a:pt x="2705" y="33312"/>
                                  <a:pt x="5080" y="28931"/>
                                </a:cubicBezTo>
                                <a:cubicBezTo>
                                  <a:pt x="7468" y="24549"/>
                                  <a:pt x="10592" y="20422"/>
                                  <a:pt x="14465" y="16548"/>
                                </a:cubicBezTo>
                                <a:cubicBezTo>
                                  <a:pt x="20295" y="10719"/>
                                  <a:pt x="26251" y="6439"/>
                                  <a:pt x="32347" y="3708"/>
                                </a:cubicBezTo>
                                <a:cubicBezTo>
                                  <a:pt x="38430" y="978"/>
                                  <a:pt x="43955" y="0"/>
                                  <a:pt x="48933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" name="Shape 833"/>
                        <wps:cNvSpPr/>
                        <wps:spPr>
                          <a:xfrm>
                            <a:off x="495554" y="4179126"/>
                            <a:ext cx="86500" cy="145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00" h="145923">
                                <a:moveTo>
                                  <a:pt x="10084" y="0"/>
                                </a:moveTo>
                                <a:lnTo>
                                  <a:pt x="86500" y="135775"/>
                                </a:lnTo>
                                <a:lnTo>
                                  <a:pt x="76352" y="145923"/>
                                </a:lnTo>
                                <a:lnTo>
                                  <a:pt x="0" y="10084"/>
                                </a:lnTo>
                                <a:lnTo>
                                  <a:pt x="100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" name="Shape 834"/>
                        <wps:cNvSpPr/>
                        <wps:spPr>
                          <a:xfrm>
                            <a:off x="545160" y="4109225"/>
                            <a:ext cx="175019" cy="164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019" h="164744">
                                <a:moveTo>
                                  <a:pt x="99200" y="114"/>
                                </a:moveTo>
                                <a:cubicBezTo>
                                  <a:pt x="107239" y="228"/>
                                  <a:pt x="115519" y="4534"/>
                                  <a:pt x="124003" y="13030"/>
                                </a:cubicBezTo>
                                <a:lnTo>
                                  <a:pt x="175019" y="64046"/>
                                </a:lnTo>
                                <a:lnTo>
                                  <a:pt x="162496" y="76568"/>
                                </a:lnTo>
                                <a:lnTo>
                                  <a:pt x="115684" y="29756"/>
                                </a:lnTo>
                                <a:cubicBezTo>
                                  <a:pt x="110642" y="24714"/>
                                  <a:pt x="106604" y="21501"/>
                                  <a:pt x="103568" y="20091"/>
                                </a:cubicBezTo>
                                <a:cubicBezTo>
                                  <a:pt x="100533" y="18694"/>
                                  <a:pt x="97269" y="18390"/>
                                  <a:pt x="93777" y="19190"/>
                                </a:cubicBezTo>
                                <a:cubicBezTo>
                                  <a:pt x="90272" y="19977"/>
                                  <a:pt x="87084" y="21818"/>
                                  <a:pt x="84188" y="24714"/>
                                </a:cubicBezTo>
                                <a:cubicBezTo>
                                  <a:pt x="78956" y="29934"/>
                                  <a:pt x="76365" y="36017"/>
                                  <a:pt x="76378" y="42938"/>
                                </a:cubicBezTo>
                                <a:cubicBezTo>
                                  <a:pt x="76403" y="49873"/>
                                  <a:pt x="80239" y="57163"/>
                                  <a:pt x="87897" y="64808"/>
                                </a:cubicBezTo>
                                <a:lnTo>
                                  <a:pt x="131077" y="107988"/>
                                </a:lnTo>
                                <a:lnTo>
                                  <a:pt x="118478" y="120586"/>
                                </a:lnTo>
                                <a:lnTo>
                                  <a:pt x="70193" y="72301"/>
                                </a:lnTo>
                                <a:cubicBezTo>
                                  <a:pt x="64592" y="66700"/>
                                  <a:pt x="59360" y="63525"/>
                                  <a:pt x="54508" y="62789"/>
                                </a:cubicBezTo>
                                <a:cubicBezTo>
                                  <a:pt x="49657" y="62039"/>
                                  <a:pt x="44907" y="63995"/>
                                  <a:pt x="40234" y="68669"/>
                                </a:cubicBezTo>
                                <a:cubicBezTo>
                                  <a:pt x="36690" y="72212"/>
                                  <a:pt x="34341" y="76416"/>
                                  <a:pt x="33198" y="81293"/>
                                </a:cubicBezTo>
                                <a:cubicBezTo>
                                  <a:pt x="32055" y="86170"/>
                                  <a:pt x="32614" y="91084"/>
                                  <a:pt x="34849" y="96025"/>
                                </a:cubicBezTo>
                                <a:cubicBezTo>
                                  <a:pt x="37084" y="100978"/>
                                  <a:pt x="41593" y="106832"/>
                                  <a:pt x="48349" y="113589"/>
                                </a:cubicBezTo>
                                <a:lnTo>
                                  <a:pt x="86919" y="152159"/>
                                </a:lnTo>
                                <a:lnTo>
                                  <a:pt x="74320" y="164744"/>
                                </a:lnTo>
                                <a:lnTo>
                                  <a:pt x="0" y="90424"/>
                                </a:lnTo>
                                <a:lnTo>
                                  <a:pt x="11265" y="79159"/>
                                </a:lnTo>
                                <a:lnTo>
                                  <a:pt x="21692" y="89586"/>
                                </a:lnTo>
                                <a:cubicBezTo>
                                  <a:pt x="20384" y="83617"/>
                                  <a:pt x="20561" y="77584"/>
                                  <a:pt x="22212" y="71501"/>
                                </a:cubicBezTo>
                                <a:cubicBezTo>
                                  <a:pt x="23876" y="65405"/>
                                  <a:pt x="27178" y="59893"/>
                                  <a:pt x="32118" y="54953"/>
                                </a:cubicBezTo>
                                <a:cubicBezTo>
                                  <a:pt x="37630" y="49441"/>
                                  <a:pt x="43282" y="46075"/>
                                  <a:pt x="49085" y="44831"/>
                                </a:cubicBezTo>
                                <a:cubicBezTo>
                                  <a:pt x="54902" y="43599"/>
                                  <a:pt x="60579" y="44310"/>
                                  <a:pt x="66129" y="46965"/>
                                </a:cubicBezTo>
                                <a:cubicBezTo>
                                  <a:pt x="63335" y="32410"/>
                                  <a:pt x="66650" y="20422"/>
                                  <a:pt x="76073" y="10998"/>
                                </a:cubicBezTo>
                                <a:cubicBezTo>
                                  <a:pt x="83439" y="3632"/>
                                  <a:pt x="91148" y="0"/>
                                  <a:pt x="99200" y="1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" name="Shape 835"/>
                        <wps:cNvSpPr/>
                        <wps:spPr>
                          <a:xfrm>
                            <a:off x="678447" y="4034952"/>
                            <a:ext cx="42138" cy="101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38" h="101743">
                                <a:moveTo>
                                  <a:pt x="42138" y="0"/>
                                </a:moveTo>
                                <a:lnTo>
                                  <a:pt x="42138" y="15560"/>
                                </a:lnTo>
                                <a:lnTo>
                                  <a:pt x="36181" y="16237"/>
                                </a:lnTo>
                                <a:cubicBezTo>
                                  <a:pt x="32360" y="17618"/>
                                  <a:pt x="28854" y="19904"/>
                                  <a:pt x="25654" y="23079"/>
                                </a:cubicBezTo>
                                <a:cubicBezTo>
                                  <a:pt x="19875" y="28921"/>
                                  <a:pt x="16942" y="35652"/>
                                  <a:pt x="16878" y="43526"/>
                                </a:cubicBezTo>
                                <a:cubicBezTo>
                                  <a:pt x="16802" y="51273"/>
                                  <a:pt x="19799" y="58639"/>
                                  <a:pt x="25870" y="65624"/>
                                </a:cubicBezTo>
                                <a:lnTo>
                                  <a:pt x="42138" y="49356"/>
                                </a:lnTo>
                                <a:lnTo>
                                  <a:pt x="42138" y="70020"/>
                                </a:lnTo>
                                <a:lnTo>
                                  <a:pt x="35522" y="76648"/>
                                </a:lnTo>
                                <a:lnTo>
                                  <a:pt x="42138" y="81132"/>
                                </a:lnTo>
                                <a:lnTo>
                                  <a:pt x="42138" y="101743"/>
                                </a:lnTo>
                                <a:lnTo>
                                  <a:pt x="38395" y="100789"/>
                                </a:lnTo>
                                <a:cubicBezTo>
                                  <a:pt x="32115" y="97685"/>
                                  <a:pt x="25959" y="93113"/>
                                  <a:pt x="19914" y="87075"/>
                                </a:cubicBezTo>
                                <a:cubicBezTo>
                                  <a:pt x="7417" y="74565"/>
                                  <a:pt x="927" y="61687"/>
                                  <a:pt x="457" y="48352"/>
                                </a:cubicBezTo>
                                <a:cubicBezTo>
                                  <a:pt x="0" y="35017"/>
                                  <a:pt x="4889" y="23206"/>
                                  <a:pt x="15164" y="12919"/>
                                </a:cubicBezTo>
                                <a:cubicBezTo>
                                  <a:pt x="20129" y="7966"/>
                                  <a:pt x="25489" y="4283"/>
                                  <a:pt x="31234" y="1902"/>
                                </a:cubicBezTo>
                                <a:lnTo>
                                  <a:pt x="421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" name="Shape 836"/>
                        <wps:cNvSpPr/>
                        <wps:spPr>
                          <a:xfrm>
                            <a:off x="720585" y="4068191"/>
                            <a:ext cx="67679" cy="72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9" h="72771">
                                <a:moveTo>
                                  <a:pt x="60059" y="0"/>
                                </a:moveTo>
                                <a:cubicBezTo>
                                  <a:pt x="65647" y="9652"/>
                                  <a:pt x="67679" y="19304"/>
                                  <a:pt x="66409" y="29083"/>
                                </a:cubicBezTo>
                                <a:cubicBezTo>
                                  <a:pt x="65012" y="38811"/>
                                  <a:pt x="60059" y="48006"/>
                                  <a:pt x="51423" y="56629"/>
                                </a:cubicBezTo>
                                <a:cubicBezTo>
                                  <a:pt x="40501" y="67501"/>
                                  <a:pt x="28563" y="72771"/>
                                  <a:pt x="15482" y="72454"/>
                                </a:cubicBezTo>
                                <a:lnTo>
                                  <a:pt x="0" y="68504"/>
                                </a:lnTo>
                                <a:lnTo>
                                  <a:pt x="0" y="47893"/>
                                </a:lnTo>
                                <a:lnTo>
                                  <a:pt x="6259" y="52135"/>
                                </a:lnTo>
                                <a:cubicBezTo>
                                  <a:pt x="10529" y="54105"/>
                                  <a:pt x="14784" y="55137"/>
                                  <a:pt x="19038" y="55232"/>
                                </a:cubicBezTo>
                                <a:cubicBezTo>
                                  <a:pt x="27547" y="55423"/>
                                  <a:pt x="34913" y="52413"/>
                                  <a:pt x="41136" y="46203"/>
                                </a:cubicBezTo>
                                <a:cubicBezTo>
                                  <a:pt x="45708" y="41592"/>
                                  <a:pt x="48502" y="36437"/>
                                  <a:pt x="49264" y="30734"/>
                                </a:cubicBezTo>
                                <a:cubicBezTo>
                                  <a:pt x="50153" y="25019"/>
                                  <a:pt x="48883" y="18542"/>
                                  <a:pt x="45454" y="11303"/>
                                </a:cubicBezTo>
                                <a:lnTo>
                                  <a:pt x="600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" name="Shape 837"/>
                        <wps:cNvSpPr/>
                        <wps:spPr>
                          <a:xfrm>
                            <a:off x="720585" y="4033647"/>
                            <a:ext cx="48756" cy="71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56" h="71325">
                                <a:moveTo>
                                  <a:pt x="7481" y="0"/>
                                </a:moveTo>
                                <a:cubicBezTo>
                                  <a:pt x="20562" y="508"/>
                                  <a:pt x="33262" y="6858"/>
                                  <a:pt x="45581" y="19050"/>
                                </a:cubicBezTo>
                                <a:cubicBezTo>
                                  <a:pt x="46216" y="19812"/>
                                  <a:pt x="47359" y="20955"/>
                                  <a:pt x="48756" y="22479"/>
                                </a:cubicBezTo>
                                <a:lnTo>
                                  <a:pt x="0" y="71325"/>
                                </a:lnTo>
                                <a:lnTo>
                                  <a:pt x="0" y="50661"/>
                                </a:lnTo>
                                <a:lnTo>
                                  <a:pt x="25261" y="25400"/>
                                </a:lnTo>
                                <a:cubicBezTo>
                                  <a:pt x="18403" y="19685"/>
                                  <a:pt x="12180" y="16637"/>
                                  <a:pt x="6465" y="16129"/>
                                </a:cubicBezTo>
                                <a:lnTo>
                                  <a:pt x="0" y="16864"/>
                                </a:lnTo>
                                <a:lnTo>
                                  <a:pt x="0" y="1305"/>
                                </a:lnTo>
                                <a:lnTo>
                                  <a:pt x="74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" name="Shape 838"/>
                        <wps:cNvSpPr/>
                        <wps:spPr>
                          <a:xfrm>
                            <a:off x="756260" y="3939667"/>
                            <a:ext cx="53132" cy="119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32" h="119642">
                                <a:moveTo>
                                  <a:pt x="48895" y="0"/>
                                </a:moveTo>
                                <a:lnTo>
                                  <a:pt x="53132" y="4229"/>
                                </a:lnTo>
                                <a:lnTo>
                                  <a:pt x="53132" y="35387"/>
                                </a:lnTo>
                                <a:lnTo>
                                  <a:pt x="46736" y="33401"/>
                                </a:lnTo>
                                <a:cubicBezTo>
                                  <a:pt x="38100" y="32893"/>
                                  <a:pt x="30988" y="35433"/>
                                  <a:pt x="25273" y="41148"/>
                                </a:cubicBezTo>
                                <a:cubicBezTo>
                                  <a:pt x="19685" y="46736"/>
                                  <a:pt x="17145" y="53721"/>
                                  <a:pt x="17780" y="62230"/>
                                </a:cubicBezTo>
                                <a:cubicBezTo>
                                  <a:pt x="18415" y="70612"/>
                                  <a:pt x="23241" y="79375"/>
                                  <a:pt x="32258" y="88392"/>
                                </a:cubicBezTo>
                                <a:cubicBezTo>
                                  <a:pt x="37084" y="93218"/>
                                  <a:pt x="41783" y="96933"/>
                                  <a:pt x="46307" y="99520"/>
                                </a:cubicBezTo>
                                <a:lnTo>
                                  <a:pt x="53132" y="101812"/>
                                </a:lnTo>
                                <a:lnTo>
                                  <a:pt x="53132" y="119642"/>
                                </a:lnTo>
                                <a:lnTo>
                                  <a:pt x="36655" y="114443"/>
                                </a:lnTo>
                                <a:cubicBezTo>
                                  <a:pt x="30829" y="111442"/>
                                  <a:pt x="25337" y="107379"/>
                                  <a:pt x="20193" y="102235"/>
                                </a:cubicBezTo>
                                <a:cubicBezTo>
                                  <a:pt x="13081" y="95123"/>
                                  <a:pt x="7874" y="87249"/>
                                  <a:pt x="4445" y="78740"/>
                                </a:cubicBezTo>
                                <a:cubicBezTo>
                                  <a:pt x="1016" y="70104"/>
                                  <a:pt x="0" y="61849"/>
                                  <a:pt x="1651" y="53721"/>
                                </a:cubicBezTo>
                                <a:cubicBezTo>
                                  <a:pt x="3302" y="45466"/>
                                  <a:pt x="7366" y="38100"/>
                                  <a:pt x="13970" y="31623"/>
                                </a:cubicBezTo>
                                <a:cubicBezTo>
                                  <a:pt x="22733" y="22860"/>
                                  <a:pt x="33528" y="19177"/>
                                  <a:pt x="46228" y="20574"/>
                                </a:cubicBezTo>
                                <a:lnTo>
                                  <a:pt x="37338" y="11557"/>
                                </a:lnTo>
                                <a:lnTo>
                                  <a:pt x="488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" name="Shape 839"/>
                        <wps:cNvSpPr/>
                        <wps:spPr>
                          <a:xfrm>
                            <a:off x="809392" y="3943896"/>
                            <a:ext cx="71709" cy="150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09" h="150711">
                                <a:moveTo>
                                  <a:pt x="0" y="0"/>
                                </a:moveTo>
                                <a:lnTo>
                                  <a:pt x="60025" y="59906"/>
                                </a:lnTo>
                                <a:lnTo>
                                  <a:pt x="71709" y="73091"/>
                                </a:lnTo>
                                <a:lnTo>
                                  <a:pt x="71709" y="125982"/>
                                </a:lnTo>
                                <a:lnTo>
                                  <a:pt x="66756" y="133820"/>
                                </a:lnTo>
                                <a:cubicBezTo>
                                  <a:pt x="57866" y="142710"/>
                                  <a:pt x="48722" y="147790"/>
                                  <a:pt x="39197" y="149314"/>
                                </a:cubicBezTo>
                                <a:cubicBezTo>
                                  <a:pt x="29799" y="150711"/>
                                  <a:pt x="21163" y="147409"/>
                                  <a:pt x="13289" y="139154"/>
                                </a:cubicBezTo>
                                <a:lnTo>
                                  <a:pt x="27386" y="128740"/>
                                </a:lnTo>
                                <a:cubicBezTo>
                                  <a:pt x="31704" y="132042"/>
                                  <a:pt x="35895" y="133312"/>
                                  <a:pt x="39832" y="132804"/>
                                </a:cubicBezTo>
                                <a:cubicBezTo>
                                  <a:pt x="45293" y="131915"/>
                                  <a:pt x="50754" y="128867"/>
                                  <a:pt x="56215" y="123406"/>
                                </a:cubicBezTo>
                                <a:cubicBezTo>
                                  <a:pt x="62057" y="117564"/>
                                  <a:pt x="65359" y="111976"/>
                                  <a:pt x="66248" y="106388"/>
                                </a:cubicBezTo>
                                <a:cubicBezTo>
                                  <a:pt x="67010" y="100927"/>
                                  <a:pt x="65867" y="95466"/>
                                  <a:pt x="62819" y="90259"/>
                                </a:cubicBezTo>
                                <a:cubicBezTo>
                                  <a:pt x="60914" y="86957"/>
                                  <a:pt x="55834" y="81242"/>
                                  <a:pt x="47579" y="73114"/>
                                </a:cubicBezTo>
                                <a:cubicBezTo>
                                  <a:pt x="48595" y="85052"/>
                                  <a:pt x="44912" y="95212"/>
                                  <a:pt x="36784" y="103467"/>
                                </a:cubicBezTo>
                                <a:cubicBezTo>
                                  <a:pt x="26497" y="113627"/>
                                  <a:pt x="14940" y="117818"/>
                                  <a:pt x="1986" y="116040"/>
                                </a:cubicBezTo>
                                <a:lnTo>
                                  <a:pt x="0" y="115414"/>
                                </a:lnTo>
                                <a:lnTo>
                                  <a:pt x="0" y="97583"/>
                                </a:lnTo>
                                <a:lnTo>
                                  <a:pt x="6177" y="99657"/>
                                </a:lnTo>
                                <a:cubicBezTo>
                                  <a:pt x="14559" y="100292"/>
                                  <a:pt x="21671" y="97625"/>
                                  <a:pt x="27513" y="91783"/>
                                </a:cubicBezTo>
                                <a:cubicBezTo>
                                  <a:pt x="33228" y="86068"/>
                                  <a:pt x="35895" y="78956"/>
                                  <a:pt x="35387" y="70574"/>
                                </a:cubicBezTo>
                                <a:cubicBezTo>
                                  <a:pt x="34879" y="62192"/>
                                  <a:pt x="29799" y="53302"/>
                                  <a:pt x="20274" y="43777"/>
                                </a:cubicBezTo>
                                <a:cubicBezTo>
                                  <a:pt x="15765" y="39205"/>
                                  <a:pt x="11288" y="35713"/>
                                  <a:pt x="6843" y="33284"/>
                                </a:cubicBezTo>
                                <a:lnTo>
                                  <a:pt x="0" y="31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" name="Shape 840"/>
                        <wps:cNvSpPr/>
                        <wps:spPr>
                          <a:xfrm>
                            <a:off x="839064" y="3874416"/>
                            <a:ext cx="42037" cy="101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37" h="101718">
                                <a:moveTo>
                                  <a:pt x="42037" y="0"/>
                                </a:moveTo>
                                <a:lnTo>
                                  <a:pt x="42037" y="15502"/>
                                </a:lnTo>
                                <a:lnTo>
                                  <a:pt x="36132" y="16228"/>
                                </a:lnTo>
                                <a:cubicBezTo>
                                  <a:pt x="32322" y="17626"/>
                                  <a:pt x="28829" y="19912"/>
                                  <a:pt x="25654" y="23087"/>
                                </a:cubicBezTo>
                                <a:cubicBezTo>
                                  <a:pt x="19812" y="28802"/>
                                  <a:pt x="16891" y="35660"/>
                                  <a:pt x="16764" y="43534"/>
                                </a:cubicBezTo>
                                <a:cubicBezTo>
                                  <a:pt x="16764" y="51281"/>
                                  <a:pt x="19812" y="58647"/>
                                  <a:pt x="25781" y="65505"/>
                                </a:cubicBezTo>
                                <a:lnTo>
                                  <a:pt x="42037" y="49299"/>
                                </a:lnTo>
                                <a:lnTo>
                                  <a:pt x="42037" y="69965"/>
                                </a:lnTo>
                                <a:lnTo>
                                  <a:pt x="35433" y="76554"/>
                                </a:lnTo>
                                <a:lnTo>
                                  <a:pt x="42037" y="81035"/>
                                </a:lnTo>
                                <a:lnTo>
                                  <a:pt x="42037" y="101718"/>
                                </a:lnTo>
                                <a:lnTo>
                                  <a:pt x="38386" y="100795"/>
                                </a:lnTo>
                                <a:cubicBezTo>
                                  <a:pt x="32099" y="97699"/>
                                  <a:pt x="25908" y="93127"/>
                                  <a:pt x="19812" y="87095"/>
                                </a:cubicBezTo>
                                <a:cubicBezTo>
                                  <a:pt x="7366" y="74522"/>
                                  <a:pt x="889" y="61568"/>
                                  <a:pt x="381" y="48233"/>
                                </a:cubicBezTo>
                                <a:cubicBezTo>
                                  <a:pt x="0" y="34898"/>
                                  <a:pt x="4826" y="23087"/>
                                  <a:pt x="15113" y="12800"/>
                                </a:cubicBezTo>
                                <a:cubicBezTo>
                                  <a:pt x="20066" y="7847"/>
                                  <a:pt x="25432" y="4195"/>
                                  <a:pt x="31194" y="1846"/>
                                </a:cubicBezTo>
                                <a:lnTo>
                                  <a:pt x="42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" name="Shape 841"/>
                        <wps:cNvSpPr/>
                        <wps:spPr>
                          <a:xfrm>
                            <a:off x="881101" y="4016986"/>
                            <a:ext cx="11938" cy="52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8" h="52891">
                                <a:moveTo>
                                  <a:pt x="0" y="0"/>
                                </a:moveTo>
                                <a:lnTo>
                                  <a:pt x="2286" y="2580"/>
                                </a:lnTo>
                                <a:cubicBezTo>
                                  <a:pt x="5810" y="7263"/>
                                  <a:pt x="8192" y="11390"/>
                                  <a:pt x="9398" y="15010"/>
                                </a:cubicBezTo>
                                <a:cubicBezTo>
                                  <a:pt x="11811" y="22249"/>
                                  <a:pt x="11938" y="29742"/>
                                  <a:pt x="9652" y="37616"/>
                                </a:cubicBezTo>
                                <a:lnTo>
                                  <a:pt x="0" y="528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" name="Shape 842"/>
                        <wps:cNvSpPr/>
                        <wps:spPr>
                          <a:xfrm>
                            <a:off x="881101" y="3907536"/>
                            <a:ext cx="67818" cy="72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" h="72898">
                                <a:moveTo>
                                  <a:pt x="60071" y="0"/>
                                </a:moveTo>
                                <a:cubicBezTo>
                                  <a:pt x="65659" y="9652"/>
                                  <a:pt x="67818" y="19431"/>
                                  <a:pt x="66421" y="29210"/>
                                </a:cubicBezTo>
                                <a:cubicBezTo>
                                  <a:pt x="65024" y="38862"/>
                                  <a:pt x="60071" y="48133"/>
                                  <a:pt x="51435" y="56769"/>
                                </a:cubicBezTo>
                                <a:cubicBezTo>
                                  <a:pt x="40640" y="67564"/>
                                  <a:pt x="28575" y="72898"/>
                                  <a:pt x="15494" y="72517"/>
                                </a:cubicBezTo>
                                <a:lnTo>
                                  <a:pt x="0" y="68599"/>
                                </a:lnTo>
                                <a:lnTo>
                                  <a:pt x="0" y="47915"/>
                                </a:lnTo>
                                <a:lnTo>
                                  <a:pt x="6334" y="52213"/>
                                </a:lnTo>
                                <a:cubicBezTo>
                                  <a:pt x="10636" y="54197"/>
                                  <a:pt x="14923" y="55245"/>
                                  <a:pt x="19177" y="55372"/>
                                </a:cubicBezTo>
                                <a:cubicBezTo>
                                  <a:pt x="27559" y="55499"/>
                                  <a:pt x="34925" y="52451"/>
                                  <a:pt x="41148" y="46355"/>
                                </a:cubicBezTo>
                                <a:cubicBezTo>
                                  <a:pt x="45847" y="41656"/>
                                  <a:pt x="48514" y="36576"/>
                                  <a:pt x="49403" y="30861"/>
                                </a:cubicBezTo>
                                <a:cubicBezTo>
                                  <a:pt x="50165" y="25146"/>
                                  <a:pt x="48895" y="18669"/>
                                  <a:pt x="45466" y="11430"/>
                                </a:cubicBezTo>
                                <a:lnTo>
                                  <a:pt x="60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" name="Shape 843"/>
                        <wps:cNvSpPr/>
                        <wps:spPr>
                          <a:xfrm>
                            <a:off x="881101" y="3873119"/>
                            <a:ext cx="48895" cy="71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95" h="71262">
                                <a:moveTo>
                                  <a:pt x="7620" y="0"/>
                                </a:moveTo>
                                <a:cubicBezTo>
                                  <a:pt x="20701" y="381"/>
                                  <a:pt x="33274" y="6731"/>
                                  <a:pt x="45593" y="19050"/>
                                </a:cubicBezTo>
                                <a:cubicBezTo>
                                  <a:pt x="46355" y="19812"/>
                                  <a:pt x="47371" y="20955"/>
                                  <a:pt x="48895" y="22479"/>
                                </a:cubicBezTo>
                                <a:lnTo>
                                  <a:pt x="0" y="71262"/>
                                </a:lnTo>
                                <a:lnTo>
                                  <a:pt x="0" y="50596"/>
                                </a:lnTo>
                                <a:lnTo>
                                  <a:pt x="25273" y="25400"/>
                                </a:lnTo>
                                <a:cubicBezTo>
                                  <a:pt x="18415" y="19685"/>
                                  <a:pt x="12192" y="16510"/>
                                  <a:pt x="6477" y="16002"/>
                                </a:cubicBezTo>
                                <a:lnTo>
                                  <a:pt x="0" y="16799"/>
                                </a:lnTo>
                                <a:lnTo>
                                  <a:pt x="0" y="1297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" name="Shape 844"/>
                        <wps:cNvSpPr/>
                        <wps:spPr>
                          <a:xfrm>
                            <a:off x="888975" y="3798951"/>
                            <a:ext cx="119634" cy="105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34" h="105791">
                                <a:moveTo>
                                  <a:pt x="4953" y="0"/>
                                </a:moveTo>
                                <a:lnTo>
                                  <a:pt x="30988" y="25908"/>
                                </a:lnTo>
                                <a:lnTo>
                                  <a:pt x="43561" y="13208"/>
                                </a:lnTo>
                                <a:lnTo>
                                  <a:pt x="53467" y="23114"/>
                                </a:lnTo>
                                <a:lnTo>
                                  <a:pt x="40767" y="35687"/>
                                </a:lnTo>
                                <a:lnTo>
                                  <a:pt x="84201" y="79248"/>
                                </a:lnTo>
                                <a:cubicBezTo>
                                  <a:pt x="87757" y="82804"/>
                                  <a:pt x="90297" y="84836"/>
                                  <a:pt x="91821" y="85471"/>
                                </a:cubicBezTo>
                                <a:cubicBezTo>
                                  <a:pt x="93218" y="85979"/>
                                  <a:pt x="94869" y="86106"/>
                                  <a:pt x="96393" y="85725"/>
                                </a:cubicBezTo>
                                <a:cubicBezTo>
                                  <a:pt x="98044" y="85344"/>
                                  <a:pt x="99822" y="84201"/>
                                  <a:pt x="101600" y="82296"/>
                                </a:cubicBezTo>
                                <a:cubicBezTo>
                                  <a:pt x="102997" y="80899"/>
                                  <a:pt x="104648" y="78994"/>
                                  <a:pt x="106680" y="76327"/>
                                </a:cubicBezTo>
                                <a:lnTo>
                                  <a:pt x="119634" y="85598"/>
                                </a:lnTo>
                                <a:cubicBezTo>
                                  <a:pt x="116840" y="89916"/>
                                  <a:pt x="114046" y="93472"/>
                                  <a:pt x="111252" y="96266"/>
                                </a:cubicBezTo>
                                <a:cubicBezTo>
                                  <a:pt x="106680" y="100838"/>
                                  <a:pt x="102362" y="103632"/>
                                  <a:pt x="98425" y="104775"/>
                                </a:cubicBezTo>
                                <a:cubicBezTo>
                                  <a:pt x="94488" y="105791"/>
                                  <a:pt x="90805" y="105664"/>
                                  <a:pt x="87376" y="104394"/>
                                </a:cubicBezTo>
                                <a:cubicBezTo>
                                  <a:pt x="83947" y="102997"/>
                                  <a:pt x="78486" y="98552"/>
                                  <a:pt x="70993" y="91059"/>
                                </a:cubicBezTo>
                                <a:lnTo>
                                  <a:pt x="28194" y="48260"/>
                                </a:lnTo>
                                <a:lnTo>
                                  <a:pt x="18923" y="57531"/>
                                </a:lnTo>
                                <a:lnTo>
                                  <a:pt x="9144" y="47752"/>
                                </a:lnTo>
                                <a:lnTo>
                                  <a:pt x="18415" y="38481"/>
                                </a:lnTo>
                                <a:lnTo>
                                  <a:pt x="0" y="20066"/>
                                </a:lnTo>
                                <a:lnTo>
                                  <a:pt x="49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5" name="Shape 845"/>
                        <wps:cNvSpPr/>
                        <wps:spPr>
                          <a:xfrm>
                            <a:off x="968731" y="3719195"/>
                            <a:ext cx="119634" cy="105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34" h="105791">
                                <a:moveTo>
                                  <a:pt x="4953" y="0"/>
                                </a:moveTo>
                                <a:lnTo>
                                  <a:pt x="30988" y="25908"/>
                                </a:lnTo>
                                <a:lnTo>
                                  <a:pt x="43561" y="13335"/>
                                </a:lnTo>
                                <a:lnTo>
                                  <a:pt x="53340" y="23114"/>
                                </a:lnTo>
                                <a:lnTo>
                                  <a:pt x="40767" y="35687"/>
                                </a:lnTo>
                                <a:lnTo>
                                  <a:pt x="84201" y="79248"/>
                                </a:lnTo>
                                <a:cubicBezTo>
                                  <a:pt x="87757" y="82804"/>
                                  <a:pt x="90297" y="84836"/>
                                  <a:pt x="91821" y="85471"/>
                                </a:cubicBezTo>
                                <a:cubicBezTo>
                                  <a:pt x="93218" y="86106"/>
                                  <a:pt x="94742" y="86106"/>
                                  <a:pt x="96393" y="85725"/>
                                </a:cubicBezTo>
                                <a:cubicBezTo>
                                  <a:pt x="98044" y="85344"/>
                                  <a:pt x="99695" y="84201"/>
                                  <a:pt x="101600" y="82296"/>
                                </a:cubicBezTo>
                                <a:cubicBezTo>
                                  <a:pt x="102997" y="80899"/>
                                  <a:pt x="104648" y="78994"/>
                                  <a:pt x="106680" y="76327"/>
                                </a:cubicBezTo>
                                <a:lnTo>
                                  <a:pt x="119634" y="85598"/>
                                </a:lnTo>
                                <a:cubicBezTo>
                                  <a:pt x="116840" y="89916"/>
                                  <a:pt x="114046" y="93472"/>
                                  <a:pt x="111252" y="96266"/>
                                </a:cubicBezTo>
                                <a:cubicBezTo>
                                  <a:pt x="106680" y="100838"/>
                                  <a:pt x="102362" y="103632"/>
                                  <a:pt x="98425" y="104775"/>
                                </a:cubicBezTo>
                                <a:cubicBezTo>
                                  <a:pt x="94488" y="105791"/>
                                  <a:pt x="90805" y="105664"/>
                                  <a:pt x="87376" y="104394"/>
                                </a:cubicBezTo>
                                <a:cubicBezTo>
                                  <a:pt x="83947" y="102997"/>
                                  <a:pt x="78486" y="98552"/>
                                  <a:pt x="70993" y="91059"/>
                                </a:cubicBezTo>
                                <a:lnTo>
                                  <a:pt x="28194" y="48260"/>
                                </a:lnTo>
                                <a:lnTo>
                                  <a:pt x="18923" y="57531"/>
                                </a:lnTo>
                                <a:lnTo>
                                  <a:pt x="9144" y="47752"/>
                                </a:lnTo>
                                <a:lnTo>
                                  <a:pt x="18415" y="38481"/>
                                </a:lnTo>
                                <a:lnTo>
                                  <a:pt x="0" y="20066"/>
                                </a:lnTo>
                                <a:lnTo>
                                  <a:pt x="49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" name="Shape 846"/>
                        <wps:cNvSpPr/>
                        <wps:spPr>
                          <a:xfrm>
                            <a:off x="1024738" y="3707384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95" h="86995">
                                <a:moveTo>
                                  <a:pt x="12573" y="0"/>
                                </a:moveTo>
                                <a:lnTo>
                                  <a:pt x="86995" y="74422"/>
                                </a:lnTo>
                                <a:lnTo>
                                  <a:pt x="74295" y="86995"/>
                                </a:lnTo>
                                <a:lnTo>
                                  <a:pt x="0" y="12700"/>
                                </a:lnTo>
                                <a:lnTo>
                                  <a:pt x="125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" name="Shape 847"/>
                        <wps:cNvSpPr/>
                        <wps:spPr>
                          <a:xfrm>
                            <a:off x="996544" y="3679190"/>
                            <a:ext cx="27051" cy="27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1" h="27051">
                                <a:moveTo>
                                  <a:pt x="12573" y="0"/>
                                </a:moveTo>
                                <a:lnTo>
                                  <a:pt x="27051" y="14478"/>
                                </a:lnTo>
                                <a:lnTo>
                                  <a:pt x="14478" y="27051"/>
                                </a:lnTo>
                                <a:lnTo>
                                  <a:pt x="0" y="12573"/>
                                </a:lnTo>
                                <a:lnTo>
                                  <a:pt x="125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" name="Shape 848"/>
                        <wps:cNvSpPr/>
                        <wps:spPr>
                          <a:xfrm>
                            <a:off x="1028421" y="3647186"/>
                            <a:ext cx="115189" cy="115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" h="115189">
                                <a:moveTo>
                                  <a:pt x="12700" y="0"/>
                                </a:moveTo>
                                <a:lnTo>
                                  <a:pt x="115189" y="102616"/>
                                </a:lnTo>
                                <a:lnTo>
                                  <a:pt x="102616" y="115189"/>
                                </a:lnTo>
                                <a:lnTo>
                                  <a:pt x="0" y="12573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" name="Shape 849"/>
                        <wps:cNvSpPr/>
                        <wps:spPr>
                          <a:xfrm>
                            <a:off x="1070966" y="3592449"/>
                            <a:ext cx="107188" cy="135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88" h="135382">
                                <a:moveTo>
                                  <a:pt x="23876" y="0"/>
                                </a:moveTo>
                                <a:lnTo>
                                  <a:pt x="33020" y="12827"/>
                                </a:lnTo>
                                <a:cubicBezTo>
                                  <a:pt x="29972" y="14986"/>
                                  <a:pt x="27178" y="17272"/>
                                  <a:pt x="24892" y="19558"/>
                                </a:cubicBezTo>
                                <a:cubicBezTo>
                                  <a:pt x="21082" y="23368"/>
                                  <a:pt x="19177" y="26924"/>
                                  <a:pt x="19177" y="30099"/>
                                </a:cubicBezTo>
                                <a:cubicBezTo>
                                  <a:pt x="19304" y="33401"/>
                                  <a:pt x="21463" y="37211"/>
                                  <a:pt x="26035" y="41656"/>
                                </a:cubicBezTo>
                                <a:lnTo>
                                  <a:pt x="32893" y="48514"/>
                                </a:lnTo>
                                <a:lnTo>
                                  <a:pt x="47371" y="34036"/>
                                </a:lnTo>
                                <a:lnTo>
                                  <a:pt x="57150" y="43815"/>
                                </a:lnTo>
                                <a:lnTo>
                                  <a:pt x="42672" y="58293"/>
                                </a:lnTo>
                                <a:lnTo>
                                  <a:pt x="107188" y="122809"/>
                                </a:lnTo>
                                <a:lnTo>
                                  <a:pt x="94615" y="135382"/>
                                </a:lnTo>
                                <a:lnTo>
                                  <a:pt x="30099" y="70866"/>
                                </a:lnTo>
                                <a:lnTo>
                                  <a:pt x="19050" y="82042"/>
                                </a:lnTo>
                                <a:lnTo>
                                  <a:pt x="9144" y="72136"/>
                                </a:lnTo>
                                <a:lnTo>
                                  <a:pt x="20320" y="61087"/>
                                </a:lnTo>
                                <a:lnTo>
                                  <a:pt x="12446" y="53213"/>
                                </a:lnTo>
                                <a:cubicBezTo>
                                  <a:pt x="7366" y="48133"/>
                                  <a:pt x="4191" y="44069"/>
                                  <a:pt x="2667" y="40767"/>
                                </a:cubicBezTo>
                                <a:cubicBezTo>
                                  <a:pt x="508" y="36195"/>
                                  <a:pt x="0" y="31496"/>
                                  <a:pt x="1143" y="26416"/>
                                </a:cubicBezTo>
                                <a:cubicBezTo>
                                  <a:pt x="2159" y="21209"/>
                                  <a:pt x="5334" y="16002"/>
                                  <a:pt x="10922" y="10414"/>
                                </a:cubicBezTo>
                                <a:cubicBezTo>
                                  <a:pt x="14478" y="6985"/>
                                  <a:pt x="18796" y="3429"/>
                                  <a:pt x="238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" name="Shape 850"/>
                        <wps:cNvSpPr/>
                        <wps:spPr>
                          <a:xfrm>
                            <a:off x="1127989" y="3578733"/>
                            <a:ext cx="86995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95" h="112395">
                                <a:moveTo>
                                  <a:pt x="42799" y="0"/>
                                </a:moveTo>
                                <a:lnTo>
                                  <a:pt x="50165" y="16129"/>
                                </a:lnTo>
                                <a:cubicBezTo>
                                  <a:pt x="45212" y="17399"/>
                                  <a:pt x="41275" y="19558"/>
                                  <a:pt x="38227" y="22606"/>
                                </a:cubicBezTo>
                                <a:cubicBezTo>
                                  <a:pt x="35433" y="25400"/>
                                  <a:pt x="33782" y="28702"/>
                                  <a:pt x="33274" y="32512"/>
                                </a:cubicBezTo>
                                <a:cubicBezTo>
                                  <a:pt x="32639" y="36322"/>
                                  <a:pt x="33401" y="40259"/>
                                  <a:pt x="35433" y="44069"/>
                                </a:cubicBezTo>
                                <a:cubicBezTo>
                                  <a:pt x="38481" y="49911"/>
                                  <a:pt x="42672" y="55499"/>
                                  <a:pt x="48006" y="60833"/>
                                </a:cubicBezTo>
                                <a:lnTo>
                                  <a:pt x="86995" y="99822"/>
                                </a:lnTo>
                                <a:lnTo>
                                  <a:pt x="74295" y="112395"/>
                                </a:lnTo>
                                <a:lnTo>
                                  <a:pt x="0" y="38100"/>
                                </a:lnTo>
                                <a:lnTo>
                                  <a:pt x="11303" y="26670"/>
                                </a:lnTo>
                                <a:lnTo>
                                  <a:pt x="22606" y="37973"/>
                                </a:lnTo>
                                <a:cubicBezTo>
                                  <a:pt x="20193" y="29845"/>
                                  <a:pt x="19431" y="23622"/>
                                  <a:pt x="20193" y="19558"/>
                                </a:cubicBezTo>
                                <a:cubicBezTo>
                                  <a:pt x="20955" y="15367"/>
                                  <a:pt x="22860" y="11938"/>
                                  <a:pt x="25781" y="8890"/>
                                </a:cubicBezTo>
                                <a:cubicBezTo>
                                  <a:pt x="29972" y="4699"/>
                                  <a:pt x="35687" y="1778"/>
                                  <a:pt x="427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" name="Shape 851"/>
                        <wps:cNvSpPr/>
                        <wps:spPr>
                          <a:xfrm>
                            <a:off x="1190346" y="3523042"/>
                            <a:ext cx="42099" cy="101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9" h="101762">
                                <a:moveTo>
                                  <a:pt x="42099" y="0"/>
                                </a:moveTo>
                                <a:lnTo>
                                  <a:pt x="42099" y="15562"/>
                                </a:lnTo>
                                <a:lnTo>
                                  <a:pt x="36132" y="16273"/>
                                </a:lnTo>
                                <a:cubicBezTo>
                                  <a:pt x="32321" y="17654"/>
                                  <a:pt x="28829" y="19940"/>
                                  <a:pt x="25654" y="23178"/>
                                </a:cubicBezTo>
                                <a:cubicBezTo>
                                  <a:pt x="19812" y="28894"/>
                                  <a:pt x="16891" y="35752"/>
                                  <a:pt x="16891" y="43499"/>
                                </a:cubicBezTo>
                                <a:cubicBezTo>
                                  <a:pt x="16764" y="51373"/>
                                  <a:pt x="19812" y="58739"/>
                                  <a:pt x="25781" y="65597"/>
                                </a:cubicBezTo>
                                <a:lnTo>
                                  <a:pt x="42099" y="49279"/>
                                </a:lnTo>
                                <a:lnTo>
                                  <a:pt x="42099" y="70107"/>
                                </a:lnTo>
                                <a:lnTo>
                                  <a:pt x="35560" y="76646"/>
                                </a:lnTo>
                                <a:lnTo>
                                  <a:pt x="42099" y="81112"/>
                                </a:lnTo>
                                <a:lnTo>
                                  <a:pt x="42099" y="101762"/>
                                </a:lnTo>
                                <a:lnTo>
                                  <a:pt x="38417" y="100823"/>
                                </a:lnTo>
                                <a:cubicBezTo>
                                  <a:pt x="32131" y="97728"/>
                                  <a:pt x="25971" y="93156"/>
                                  <a:pt x="19939" y="87060"/>
                                </a:cubicBezTo>
                                <a:cubicBezTo>
                                  <a:pt x="7366" y="74614"/>
                                  <a:pt x="889" y="61660"/>
                                  <a:pt x="381" y="48325"/>
                                </a:cubicBezTo>
                                <a:cubicBezTo>
                                  <a:pt x="0" y="34989"/>
                                  <a:pt x="4826" y="23178"/>
                                  <a:pt x="15113" y="12891"/>
                                </a:cubicBezTo>
                                <a:cubicBezTo>
                                  <a:pt x="20066" y="7939"/>
                                  <a:pt x="25432" y="4287"/>
                                  <a:pt x="31194" y="1922"/>
                                </a:cubicBezTo>
                                <a:lnTo>
                                  <a:pt x="42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" name="Shape 852"/>
                        <wps:cNvSpPr/>
                        <wps:spPr>
                          <a:xfrm>
                            <a:off x="1232444" y="3556254"/>
                            <a:ext cx="67756" cy="72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56" h="72898">
                                <a:moveTo>
                                  <a:pt x="60136" y="0"/>
                                </a:moveTo>
                                <a:cubicBezTo>
                                  <a:pt x="65597" y="9652"/>
                                  <a:pt x="67756" y="19431"/>
                                  <a:pt x="66359" y="29083"/>
                                </a:cubicBezTo>
                                <a:cubicBezTo>
                                  <a:pt x="65089" y="38862"/>
                                  <a:pt x="60009" y="48006"/>
                                  <a:pt x="51373" y="56642"/>
                                </a:cubicBezTo>
                                <a:cubicBezTo>
                                  <a:pt x="40578" y="67564"/>
                                  <a:pt x="28640" y="72898"/>
                                  <a:pt x="15559" y="72517"/>
                                </a:cubicBezTo>
                                <a:lnTo>
                                  <a:pt x="0" y="68550"/>
                                </a:lnTo>
                                <a:lnTo>
                                  <a:pt x="0" y="47901"/>
                                </a:lnTo>
                                <a:lnTo>
                                  <a:pt x="6288" y="52197"/>
                                </a:lnTo>
                                <a:cubicBezTo>
                                  <a:pt x="10575" y="54165"/>
                                  <a:pt x="14861" y="55182"/>
                                  <a:pt x="19115" y="55245"/>
                                </a:cubicBezTo>
                                <a:cubicBezTo>
                                  <a:pt x="27624" y="55499"/>
                                  <a:pt x="34863" y="52451"/>
                                  <a:pt x="41086" y="46228"/>
                                </a:cubicBezTo>
                                <a:cubicBezTo>
                                  <a:pt x="45785" y="41656"/>
                                  <a:pt x="48452" y="36449"/>
                                  <a:pt x="49341" y="30861"/>
                                </a:cubicBezTo>
                                <a:cubicBezTo>
                                  <a:pt x="50103" y="25146"/>
                                  <a:pt x="48833" y="18669"/>
                                  <a:pt x="45531" y="11430"/>
                                </a:cubicBezTo>
                                <a:lnTo>
                                  <a:pt x="601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" name="Shape 853"/>
                        <wps:cNvSpPr/>
                        <wps:spPr>
                          <a:xfrm>
                            <a:off x="1232444" y="3521710"/>
                            <a:ext cx="48833" cy="7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3" h="71440">
                                <a:moveTo>
                                  <a:pt x="7558" y="0"/>
                                </a:moveTo>
                                <a:cubicBezTo>
                                  <a:pt x="20639" y="508"/>
                                  <a:pt x="33212" y="6858"/>
                                  <a:pt x="45531" y="19177"/>
                                </a:cubicBezTo>
                                <a:cubicBezTo>
                                  <a:pt x="46293" y="19939"/>
                                  <a:pt x="47436" y="21082"/>
                                  <a:pt x="48833" y="22606"/>
                                </a:cubicBezTo>
                                <a:lnTo>
                                  <a:pt x="0" y="71440"/>
                                </a:lnTo>
                                <a:lnTo>
                                  <a:pt x="0" y="50612"/>
                                </a:lnTo>
                                <a:lnTo>
                                  <a:pt x="25211" y="25400"/>
                                </a:lnTo>
                                <a:cubicBezTo>
                                  <a:pt x="18480" y="19812"/>
                                  <a:pt x="12130" y="16637"/>
                                  <a:pt x="6415" y="16129"/>
                                </a:cubicBezTo>
                                <a:lnTo>
                                  <a:pt x="0" y="16894"/>
                                </a:lnTo>
                                <a:lnTo>
                                  <a:pt x="0" y="1332"/>
                                </a:lnTo>
                                <a:lnTo>
                                  <a:pt x="75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" name="Shape 854"/>
                        <wps:cNvSpPr/>
                        <wps:spPr>
                          <a:xfrm>
                            <a:off x="1268070" y="3400298"/>
                            <a:ext cx="53892" cy="14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92" h="146741">
                                <a:moveTo>
                                  <a:pt x="19939" y="0"/>
                                </a:moveTo>
                                <a:lnTo>
                                  <a:pt x="53892" y="33911"/>
                                </a:lnTo>
                                <a:lnTo>
                                  <a:pt x="53892" y="63976"/>
                                </a:lnTo>
                                <a:lnTo>
                                  <a:pt x="46736" y="61468"/>
                                </a:lnTo>
                                <a:cubicBezTo>
                                  <a:pt x="38100" y="60579"/>
                                  <a:pt x="30861" y="63119"/>
                                  <a:pt x="25146" y="68834"/>
                                </a:cubicBezTo>
                                <a:cubicBezTo>
                                  <a:pt x="19558" y="74422"/>
                                  <a:pt x="17145" y="81407"/>
                                  <a:pt x="17907" y="89662"/>
                                </a:cubicBezTo>
                                <a:cubicBezTo>
                                  <a:pt x="18796" y="98044"/>
                                  <a:pt x="24130" y="107061"/>
                                  <a:pt x="33909" y="116967"/>
                                </a:cubicBezTo>
                                <a:cubicBezTo>
                                  <a:pt x="38671" y="121730"/>
                                  <a:pt x="43339" y="125381"/>
                                  <a:pt x="47911" y="127937"/>
                                </a:cubicBezTo>
                                <a:lnTo>
                                  <a:pt x="53892" y="129895"/>
                                </a:lnTo>
                                <a:lnTo>
                                  <a:pt x="53892" y="146741"/>
                                </a:lnTo>
                                <a:lnTo>
                                  <a:pt x="45339" y="146050"/>
                                </a:lnTo>
                                <a:cubicBezTo>
                                  <a:pt x="36703" y="142875"/>
                                  <a:pt x="28575" y="137541"/>
                                  <a:pt x="20955" y="129921"/>
                                </a:cubicBezTo>
                                <a:cubicBezTo>
                                  <a:pt x="13589" y="122428"/>
                                  <a:pt x="8128" y="114554"/>
                                  <a:pt x="4572" y="106045"/>
                                </a:cubicBezTo>
                                <a:cubicBezTo>
                                  <a:pt x="1016" y="97536"/>
                                  <a:pt x="0" y="89154"/>
                                  <a:pt x="1778" y="81026"/>
                                </a:cubicBezTo>
                                <a:cubicBezTo>
                                  <a:pt x="3429" y="72771"/>
                                  <a:pt x="7366" y="65659"/>
                                  <a:pt x="13462" y="59563"/>
                                </a:cubicBezTo>
                                <a:cubicBezTo>
                                  <a:pt x="18034" y="55118"/>
                                  <a:pt x="22987" y="52070"/>
                                  <a:pt x="28321" y="50419"/>
                                </a:cubicBezTo>
                                <a:cubicBezTo>
                                  <a:pt x="33655" y="48768"/>
                                  <a:pt x="38989" y="48387"/>
                                  <a:pt x="44196" y="49276"/>
                                </a:cubicBezTo>
                                <a:lnTo>
                                  <a:pt x="7366" y="12446"/>
                                </a:lnTo>
                                <a:lnTo>
                                  <a:pt x="199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" name="Shape 855"/>
                        <wps:cNvSpPr/>
                        <wps:spPr>
                          <a:xfrm>
                            <a:off x="1321962" y="3434209"/>
                            <a:ext cx="68663" cy="1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63" h="114171">
                                <a:moveTo>
                                  <a:pt x="0" y="0"/>
                                </a:moveTo>
                                <a:lnTo>
                                  <a:pt x="68663" y="68578"/>
                                </a:lnTo>
                                <a:lnTo>
                                  <a:pt x="56979" y="80261"/>
                                </a:lnTo>
                                <a:lnTo>
                                  <a:pt x="47581" y="70991"/>
                                </a:lnTo>
                                <a:cubicBezTo>
                                  <a:pt x="50248" y="83056"/>
                                  <a:pt x="47073" y="93597"/>
                                  <a:pt x="37929" y="102741"/>
                                </a:cubicBezTo>
                                <a:cubicBezTo>
                                  <a:pt x="31960" y="108710"/>
                                  <a:pt x="24848" y="112519"/>
                                  <a:pt x="16593" y="114171"/>
                                </a:cubicBezTo>
                                <a:lnTo>
                                  <a:pt x="0" y="112830"/>
                                </a:lnTo>
                                <a:lnTo>
                                  <a:pt x="0" y="95984"/>
                                </a:lnTo>
                                <a:lnTo>
                                  <a:pt x="7449" y="98422"/>
                                </a:lnTo>
                                <a:cubicBezTo>
                                  <a:pt x="16085" y="99058"/>
                                  <a:pt x="23197" y="96644"/>
                                  <a:pt x="28658" y="91184"/>
                                </a:cubicBezTo>
                                <a:cubicBezTo>
                                  <a:pt x="34246" y="85722"/>
                                  <a:pt x="36659" y="78737"/>
                                  <a:pt x="36024" y="70483"/>
                                </a:cubicBezTo>
                                <a:cubicBezTo>
                                  <a:pt x="35262" y="62100"/>
                                  <a:pt x="30436" y="53337"/>
                                  <a:pt x="21165" y="44067"/>
                                </a:cubicBezTo>
                                <a:cubicBezTo>
                                  <a:pt x="16085" y="38987"/>
                                  <a:pt x="11195" y="35082"/>
                                  <a:pt x="6480" y="32335"/>
                                </a:cubicBezTo>
                                <a:lnTo>
                                  <a:pt x="0" y="300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" name="Shape 856"/>
                        <wps:cNvSpPr/>
                        <wps:spPr>
                          <a:xfrm>
                            <a:off x="1344397" y="3366008"/>
                            <a:ext cx="110363" cy="10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3" h="109093">
                                <a:moveTo>
                                  <a:pt x="48895" y="762"/>
                                </a:moveTo>
                                <a:cubicBezTo>
                                  <a:pt x="53975" y="1524"/>
                                  <a:pt x="59182" y="3937"/>
                                  <a:pt x="64770" y="8001"/>
                                </a:cubicBezTo>
                                <a:lnTo>
                                  <a:pt x="54229" y="21971"/>
                                </a:lnTo>
                                <a:cubicBezTo>
                                  <a:pt x="49784" y="18669"/>
                                  <a:pt x="45212" y="17272"/>
                                  <a:pt x="40386" y="17907"/>
                                </a:cubicBezTo>
                                <a:cubicBezTo>
                                  <a:pt x="35560" y="18415"/>
                                  <a:pt x="30607" y="21082"/>
                                  <a:pt x="25781" y="26035"/>
                                </a:cubicBezTo>
                                <a:cubicBezTo>
                                  <a:pt x="19939" y="31750"/>
                                  <a:pt x="16764" y="36830"/>
                                  <a:pt x="16256" y="41275"/>
                                </a:cubicBezTo>
                                <a:cubicBezTo>
                                  <a:pt x="15621" y="45593"/>
                                  <a:pt x="16637" y="49149"/>
                                  <a:pt x="19304" y="51689"/>
                                </a:cubicBezTo>
                                <a:cubicBezTo>
                                  <a:pt x="20828" y="53340"/>
                                  <a:pt x="22860" y="54229"/>
                                  <a:pt x="25146" y="54610"/>
                                </a:cubicBezTo>
                                <a:cubicBezTo>
                                  <a:pt x="27559" y="54864"/>
                                  <a:pt x="30353" y="54356"/>
                                  <a:pt x="33401" y="53086"/>
                                </a:cubicBezTo>
                                <a:cubicBezTo>
                                  <a:pt x="35052" y="52324"/>
                                  <a:pt x="39878" y="49657"/>
                                  <a:pt x="47752" y="45212"/>
                                </a:cubicBezTo>
                                <a:cubicBezTo>
                                  <a:pt x="59055" y="38608"/>
                                  <a:pt x="67183" y="34417"/>
                                  <a:pt x="72263" y="32385"/>
                                </a:cubicBezTo>
                                <a:cubicBezTo>
                                  <a:pt x="77216" y="30353"/>
                                  <a:pt x="82169" y="29845"/>
                                  <a:pt x="87122" y="30734"/>
                                </a:cubicBezTo>
                                <a:cubicBezTo>
                                  <a:pt x="92075" y="31623"/>
                                  <a:pt x="96647" y="34163"/>
                                  <a:pt x="100965" y="38481"/>
                                </a:cubicBezTo>
                                <a:cubicBezTo>
                                  <a:pt x="105156" y="42672"/>
                                  <a:pt x="107823" y="47879"/>
                                  <a:pt x="109093" y="53975"/>
                                </a:cubicBezTo>
                                <a:cubicBezTo>
                                  <a:pt x="110363" y="60198"/>
                                  <a:pt x="109728" y="66548"/>
                                  <a:pt x="107061" y="73152"/>
                                </a:cubicBezTo>
                                <a:cubicBezTo>
                                  <a:pt x="104521" y="79884"/>
                                  <a:pt x="100330" y="86106"/>
                                  <a:pt x="94488" y="91948"/>
                                </a:cubicBezTo>
                                <a:cubicBezTo>
                                  <a:pt x="84836" y="101600"/>
                                  <a:pt x="75438" y="106934"/>
                                  <a:pt x="66421" y="107950"/>
                                </a:cubicBezTo>
                                <a:cubicBezTo>
                                  <a:pt x="57277" y="109093"/>
                                  <a:pt x="48133" y="106299"/>
                                  <a:pt x="38862" y="99822"/>
                                </a:cubicBezTo>
                                <a:lnTo>
                                  <a:pt x="49276" y="85471"/>
                                </a:lnTo>
                                <a:cubicBezTo>
                                  <a:pt x="54991" y="89662"/>
                                  <a:pt x="60833" y="91567"/>
                                  <a:pt x="66675" y="91059"/>
                                </a:cubicBezTo>
                                <a:cubicBezTo>
                                  <a:pt x="72517" y="90551"/>
                                  <a:pt x="78359" y="87376"/>
                                  <a:pt x="84074" y="81661"/>
                                </a:cubicBezTo>
                                <a:cubicBezTo>
                                  <a:pt x="89789" y="75819"/>
                                  <a:pt x="92964" y="70359"/>
                                  <a:pt x="93345" y="65278"/>
                                </a:cubicBezTo>
                                <a:cubicBezTo>
                                  <a:pt x="93853" y="60071"/>
                                  <a:pt x="92456" y="55880"/>
                                  <a:pt x="89281" y="52705"/>
                                </a:cubicBezTo>
                                <a:cubicBezTo>
                                  <a:pt x="86487" y="49911"/>
                                  <a:pt x="82931" y="48895"/>
                                  <a:pt x="78867" y="49784"/>
                                </a:cubicBezTo>
                                <a:cubicBezTo>
                                  <a:pt x="76073" y="50292"/>
                                  <a:pt x="70358" y="53213"/>
                                  <a:pt x="61722" y="58293"/>
                                </a:cubicBezTo>
                                <a:cubicBezTo>
                                  <a:pt x="50165" y="65278"/>
                                  <a:pt x="41783" y="69596"/>
                                  <a:pt x="36449" y="71501"/>
                                </a:cubicBezTo>
                                <a:cubicBezTo>
                                  <a:pt x="31242" y="73406"/>
                                  <a:pt x="26162" y="73660"/>
                                  <a:pt x="21336" y="72517"/>
                                </a:cubicBezTo>
                                <a:cubicBezTo>
                                  <a:pt x="16383" y="71374"/>
                                  <a:pt x="12192" y="68961"/>
                                  <a:pt x="8509" y="65278"/>
                                </a:cubicBezTo>
                                <a:cubicBezTo>
                                  <a:pt x="5207" y="61976"/>
                                  <a:pt x="2921" y="58166"/>
                                  <a:pt x="1651" y="53848"/>
                                </a:cubicBezTo>
                                <a:cubicBezTo>
                                  <a:pt x="254" y="49530"/>
                                  <a:pt x="0" y="45085"/>
                                  <a:pt x="762" y="40640"/>
                                </a:cubicBezTo>
                                <a:cubicBezTo>
                                  <a:pt x="1270" y="37211"/>
                                  <a:pt x="2667" y="33274"/>
                                  <a:pt x="5080" y="28956"/>
                                </a:cubicBezTo>
                                <a:cubicBezTo>
                                  <a:pt x="7493" y="24511"/>
                                  <a:pt x="10668" y="20447"/>
                                  <a:pt x="14478" y="16510"/>
                                </a:cubicBezTo>
                                <a:cubicBezTo>
                                  <a:pt x="20320" y="10668"/>
                                  <a:pt x="26289" y="6477"/>
                                  <a:pt x="32385" y="3683"/>
                                </a:cubicBezTo>
                                <a:cubicBezTo>
                                  <a:pt x="38481" y="1016"/>
                                  <a:pt x="43942" y="0"/>
                                  <a:pt x="48895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" name="Shape 858"/>
                        <wps:cNvSpPr/>
                        <wps:spPr>
                          <a:xfrm>
                            <a:off x="1488796" y="4072636"/>
                            <a:ext cx="183134" cy="18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134" h="183096">
                                <a:moveTo>
                                  <a:pt x="80518" y="0"/>
                                </a:moveTo>
                                <a:lnTo>
                                  <a:pt x="183134" y="102616"/>
                                </a:lnTo>
                                <a:lnTo>
                                  <a:pt x="169545" y="116192"/>
                                </a:lnTo>
                                <a:lnTo>
                                  <a:pt x="121158" y="67831"/>
                                </a:lnTo>
                                <a:lnTo>
                                  <a:pt x="67818" y="121158"/>
                                </a:lnTo>
                                <a:lnTo>
                                  <a:pt x="116205" y="169520"/>
                                </a:lnTo>
                                <a:lnTo>
                                  <a:pt x="102616" y="183096"/>
                                </a:lnTo>
                                <a:lnTo>
                                  <a:pt x="0" y="80505"/>
                                </a:lnTo>
                                <a:lnTo>
                                  <a:pt x="13589" y="66929"/>
                                </a:lnTo>
                                <a:lnTo>
                                  <a:pt x="55753" y="109055"/>
                                </a:lnTo>
                                <a:lnTo>
                                  <a:pt x="109093" y="55728"/>
                                </a:lnTo>
                                <a:lnTo>
                                  <a:pt x="66929" y="13589"/>
                                </a:lnTo>
                                <a:lnTo>
                                  <a:pt x="80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" name="Shape 859"/>
                        <wps:cNvSpPr/>
                        <wps:spPr>
                          <a:xfrm>
                            <a:off x="1610843" y="4019423"/>
                            <a:ext cx="114427" cy="114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427" h="114249">
                                <a:moveTo>
                                  <a:pt x="68199" y="0"/>
                                </a:moveTo>
                                <a:lnTo>
                                  <a:pt x="114427" y="102489"/>
                                </a:lnTo>
                                <a:lnTo>
                                  <a:pt x="102616" y="114249"/>
                                </a:lnTo>
                                <a:lnTo>
                                  <a:pt x="0" y="68199"/>
                                </a:lnTo>
                                <a:lnTo>
                                  <a:pt x="13335" y="54864"/>
                                </a:lnTo>
                                <a:lnTo>
                                  <a:pt x="73787" y="83439"/>
                                </a:lnTo>
                                <a:cubicBezTo>
                                  <a:pt x="80391" y="86525"/>
                                  <a:pt x="86868" y="89941"/>
                                  <a:pt x="93599" y="93663"/>
                                </a:cubicBezTo>
                                <a:cubicBezTo>
                                  <a:pt x="90805" y="88633"/>
                                  <a:pt x="87630" y="82296"/>
                                  <a:pt x="84074" y="74803"/>
                                </a:cubicBezTo>
                                <a:lnTo>
                                  <a:pt x="55245" y="12954"/>
                                </a:lnTo>
                                <a:lnTo>
                                  <a:pt x="681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" name="Shape 860"/>
                        <wps:cNvSpPr/>
                        <wps:spPr>
                          <a:xfrm>
                            <a:off x="1704442" y="3962707"/>
                            <a:ext cx="42037" cy="101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37" h="101729">
                                <a:moveTo>
                                  <a:pt x="42037" y="0"/>
                                </a:moveTo>
                                <a:lnTo>
                                  <a:pt x="42037" y="15545"/>
                                </a:lnTo>
                                <a:lnTo>
                                  <a:pt x="36132" y="16218"/>
                                </a:lnTo>
                                <a:cubicBezTo>
                                  <a:pt x="32321" y="17600"/>
                                  <a:pt x="28829" y="19886"/>
                                  <a:pt x="25654" y="23061"/>
                                </a:cubicBezTo>
                                <a:cubicBezTo>
                                  <a:pt x="19812" y="28903"/>
                                  <a:pt x="16891" y="35633"/>
                                  <a:pt x="16764" y="43508"/>
                                </a:cubicBezTo>
                                <a:cubicBezTo>
                                  <a:pt x="16764" y="51382"/>
                                  <a:pt x="19812" y="58620"/>
                                  <a:pt x="25781" y="65606"/>
                                </a:cubicBezTo>
                                <a:lnTo>
                                  <a:pt x="42037" y="49349"/>
                                </a:lnTo>
                                <a:lnTo>
                                  <a:pt x="42037" y="70050"/>
                                </a:lnTo>
                                <a:lnTo>
                                  <a:pt x="35433" y="76655"/>
                                </a:lnTo>
                                <a:lnTo>
                                  <a:pt x="42037" y="81128"/>
                                </a:lnTo>
                                <a:lnTo>
                                  <a:pt x="42037" y="101729"/>
                                </a:lnTo>
                                <a:lnTo>
                                  <a:pt x="38386" y="100785"/>
                                </a:lnTo>
                                <a:cubicBezTo>
                                  <a:pt x="32099" y="97673"/>
                                  <a:pt x="25908" y="93101"/>
                                  <a:pt x="19812" y="87069"/>
                                </a:cubicBezTo>
                                <a:cubicBezTo>
                                  <a:pt x="7366" y="74623"/>
                                  <a:pt x="889" y="61669"/>
                                  <a:pt x="381" y="48333"/>
                                </a:cubicBezTo>
                                <a:cubicBezTo>
                                  <a:pt x="0" y="34999"/>
                                  <a:pt x="4826" y="23188"/>
                                  <a:pt x="15113" y="12900"/>
                                </a:cubicBezTo>
                                <a:cubicBezTo>
                                  <a:pt x="20066" y="7948"/>
                                  <a:pt x="25432" y="4264"/>
                                  <a:pt x="31194" y="1883"/>
                                </a:cubicBezTo>
                                <a:lnTo>
                                  <a:pt x="420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" name="Shape 861"/>
                        <wps:cNvSpPr/>
                        <wps:spPr>
                          <a:xfrm>
                            <a:off x="1746479" y="3995928"/>
                            <a:ext cx="67818" cy="72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" h="72771">
                                <a:moveTo>
                                  <a:pt x="60071" y="0"/>
                                </a:moveTo>
                                <a:cubicBezTo>
                                  <a:pt x="65659" y="9652"/>
                                  <a:pt x="67818" y="19304"/>
                                  <a:pt x="66421" y="29083"/>
                                </a:cubicBezTo>
                                <a:cubicBezTo>
                                  <a:pt x="65024" y="38862"/>
                                  <a:pt x="60071" y="48006"/>
                                  <a:pt x="51435" y="56642"/>
                                </a:cubicBezTo>
                                <a:cubicBezTo>
                                  <a:pt x="40640" y="67564"/>
                                  <a:pt x="28575" y="72771"/>
                                  <a:pt x="15494" y="72517"/>
                                </a:cubicBezTo>
                                <a:lnTo>
                                  <a:pt x="0" y="68509"/>
                                </a:lnTo>
                                <a:lnTo>
                                  <a:pt x="0" y="47907"/>
                                </a:lnTo>
                                <a:lnTo>
                                  <a:pt x="6334" y="52197"/>
                                </a:lnTo>
                                <a:cubicBezTo>
                                  <a:pt x="10636" y="54165"/>
                                  <a:pt x="14922" y="55182"/>
                                  <a:pt x="19177" y="55245"/>
                                </a:cubicBezTo>
                                <a:cubicBezTo>
                                  <a:pt x="27559" y="55499"/>
                                  <a:pt x="34925" y="52451"/>
                                  <a:pt x="41148" y="46228"/>
                                </a:cubicBezTo>
                                <a:cubicBezTo>
                                  <a:pt x="45847" y="41656"/>
                                  <a:pt x="48514" y="36449"/>
                                  <a:pt x="49403" y="30734"/>
                                </a:cubicBezTo>
                                <a:cubicBezTo>
                                  <a:pt x="50165" y="25019"/>
                                  <a:pt x="48895" y="18542"/>
                                  <a:pt x="45466" y="11430"/>
                                </a:cubicBezTo>
                                <a:lnTo>
                                  <a:pt x="60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" name="Shape 862"/>
                        <wps:cNvSpPr/>
                        <wps:spPr>
                          <a:xfrm>
                            <a:off x="1746479" y="3961384"/>
                            <a:ext cx="48895" cy="71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95" h="71374">
                                <a:moveTo>
                                  <a:pt x="7620" y="0"/>
                                </a:moveTo>
                                <a:cubicBezTo>
                                  <a:pt x="20701" y="508"/>
                                  <a:pt x="33274" y="6858"/>
                                  <a:pt x="45593" y="19050"/>
                                </a:cubicBezTo>
                                <a:cubicBezTo>
                                  <a:pt x="46355" y="19812"/>
                                  <a:pt x="47371" y="20955"/>
                                  <a:pt x="48895" y="22479"/>
                                </a:cubicBezTo>
                                <a:lnTo>
                                  <a:pt x="0" y="71374"/>
                                </a:lnTo>
                                <a:lnTo>
                                  <a:pt x="0" y="50673"/>
                                </a:lnTo>
                                <a:lnTo>
                                  <a:pt x="25273" y="25400"/>
                                </a:lnTo>
                                <a:cubicBezTo>
                                  <a:pt x="18415" y="19685"/>
                                  <a:pt x="12192" y="16637"/>
                                  <a:pt x="6477" y="16129"/>
                                </a:cubicBezTo>
                                <a:lnTo>
                                  <a:pt x="0" y="16868"/>
                                </a:lnTo>
                                <a:lnTo>
                                  <a:pt x="0" y="132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" name="Shape 863"/>
                        <wps:cNvSpPr/>
                        <wps:spPr>
                          <a:xfrm>
                            <a:off x="1770355" y="3890137"/>
                            <a:ext cx="86868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112395">
                                <a:moveTo>
                                  <a:pt x="42672" y="0"/>
                                </a:moveTo>
                                <a:lnTo>
                                  <a:pt x="50038" y="16129"/>
                                </a:lnTo>
                                <a:cubicBezTo>
                                  <a:pt x="45212" y="17272"/>
                                  <a:pt x="41148" y="19558"/>
                                  <a:pt x="38100" y="22606"/>
                                </a:cubicBezTo>
                                <a:cubicBezTo>
                                  <a:pt x="35306" y="25273"/>
                                  <a:pt x="33655" y="28575"/>
                                  <a:pt x="33147" y="32512"/>
                                </a:cubicBezTo>
                                <a:cubicBezTo>
                                  <a:pt x="32639" y="36322"/>
                                  <a:pt x="33401" y="40132"/>
                                  <a:pt x="35433" y="44069"/>
                                </a:cubicBezTo>
                                <a:cubicBezTo>
                                  <a:pt x="38481" y="49911"/>
                                  <a:pt x="42672" y="55499"/>
                                  <a:pt x="48006" y="60833"/>
                                </a:cubicBezTo>
                                <a:lnTo>
                                  <a:pt x="86868" y="99822"/>
                                </a:lnTo>
                                <a:lnTo>
                                  <a:pt x="74295" y="112395"/>
                                </a:lnTo>
                                <a:lnTo>
                                  <a:pt x="0" y="38100"/>
                                </a:lnTo>
                                <a:lnTo>
                                  <a:pt x="11303" y="26670"/>
                                </a:lnTo>
                                <a:lnTo>
                                  <a:pt x="22606" y="37973"/>
                                </a:lnTo>
                                <a:cubicBezTo>
                                  <a:pt x="20193" y="29845"/>
                                  <a:pt x="19431" y="23622"/>
                                  <a:pt x="20193" y="19558"/>
                                </a:cubicBezTo>
                                <a:cubicBezTo>
                                  <a:pt x="20955" y="15367"/>
                                  <a:pt x="22733" y="11811"/>
                                  <a:pt x="25781" y="8890"/>
                                </a:cubicBezTo>
                                <a:cubicBezTo>
                                  <a:pt x="29972" y="4699"/>
                                  <a:pt x="35687" y="1778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" name="Shape 864"/>
                        <wps:cNvSpPr/>
                        <wps:spPr>
                          <a:xfrm>
                            <a:off x="1790802" y="3820795"/>
                            <a:ext cx="155067" cy="132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67" h="132969">
                                <a:moveTo>
                                  <a:pt x="86995" y="0"/>
                                </a:moveTo>
                                <a:lnTo>
                                  <a:pt x="86106" y="56007"/>
                                </a:lnTo>
                                <a:lnTo>
                                  <a:pt x="155067" y="69597"/>
                                </a:lnTo>
                                <a:lnTo>
                                  <a:pt x="155067" y="80465"/>
                                </a:lnTo>
                                <a:lnTo>
                                  <a:pt x="148590" y="86995"/>
                                </a:lnTo>
                                <a:lnTo>
                                  <a:pt x="85979" y="73533"/>
                                </a:lnTo>
                                <a:lnTo>
                                  <a:pt x="85725" y="90932"/>
                                </a:lnTo>
                                <a:lnTo>
                                  <a:pt x="115189" y="120396"/>
                                </a:lnTo>
                                <a:lnTo>
                                  <a:pt x="102489" y="132969"/>
                                </a:lnTo>
                                <a:lnTo>
                                  <a:pt x="0" y="30353"/>
                                </a:lnTo>
                                <a:lnTo>
                                  <a:pt x="12573" y="17780"/>
                                </a:lnTo>
                                <a:lnTo>
                                  <a:pt x="70993" y="76327"/>
                                </a:lnTo>
                                <a:lnTo>
                                  <a:pt x="70612" y="16256"/>
                                </a:lnTo>
                                <a:lnTo>
                                  <a:pt x="869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" name="Shape 865"/>
                        <wps:cNvSpPr/>
                        <wps:spPr>
                          <a:xfrm>
                            <a:off x="1903705" y="3763323"/>
                            <a:ext cx="42164" cy="101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64" h="101744">
                                <a:moveTo>
                                  <a:pt x="42164" y="0"/>
                                </a:moveTo>
                                <a:lnTo>
                                  <a:pt x="42164" y="15547"/>
                                </a:lnTo>
                                <a:lnTo>
                                  <a:pt x="36243" y="16229"/>
                                </a:lnTo>
                                <a:cubicBezTo>
                                  <a:pt x="32417" y="17626"/>
                                  <a:pt x="28893" y="19944"/>
                                  <a:pt x="25654" y="23182"/>
                                </a:cubicBezTo>
                                <a:cubicBezTo>
                                  <a:pt x="19939" y="28897"/>
                                  <a:pt x="17018" y="35755"/>
                                  <a:pt x="16891" y="43502"/>
                                </a:cubicBezTo>
                                <a:cubicBezTo>
                                  <a:pt x="16891" y="51376"/>
                                  <a:pt x="19812" y="58743"/>
                                  <a:pt x="25908" y="65600"/>
                                </a:cubicBezTo>
                                <a:lnTo>
                                  <a:pt x="42164" y="49344"/>
                                </a:lnTo>
                                <a:lnTo>
                                  <a:pt x="42164" y="70060"/>
                                </a:lnTo>
                                <a:lnTo>
                                  <a:pt x="35560" y="76649"/>
                                </a:lnTo>
                                <a:lnTo>
                                  <a:pt x="42164" y="81144"/>
                                </a:lnTo>
                                <a:lnTo>
                                  <a:pt x="42164" y="101744"/>
                                </a:lnTo>
                                <a:lnTo>
                                  <a:pt x="38417" y="100780"/>
                                </a:lnTo>
                                <a:cubicBezTo>
                                  <a:pt x="32131" y="97668"/>
                                  <a:pt x="25971" y="93096"/>
                                  <a:pt x="19939" y="87063"/>
                                </a:cubicBezTo>
                                <a:cubicBezTo>
                                  <a:pt x="7493" y="74618"/>
                                  <a:pt x="1016" y="61663"/>
                                  <a:pt x="508" y="48328"/>
                                </a:cubicBezTo>
                                <a:cubicBezTo>
                                  <a:pt x="0" y="34993"/>
                                  <a:pt x="4953" y="23182"/>
                                  <a:pt x="15240" y="12895"/>
                                </a:cubicBezTo>
                                <a:cubicBezTo>
                                  <a:pt x="20193" y="7943"/>
                                  <a:pt x="25559" y="4291"/>
                                  <a:pt x="31305" y="1926"/>
                                </a:cubicBezTo>
                                <a:lnTo>
                                  <a:pt x="421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" name="Shape 866"/>
                        <wps:cNvSpPr/>
                        <wps:spPr>
                          <a:xfrm>
                            <a:off x="1945868" y="3890392"/>
                            <a:ext cx="9017" cy="10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7" h="10868">
                                <a:moveTo>
                                  <a:pt x="0" y="0"/>
                                </a:moveTo>
                                <a:lnTo>
                                  <a:pt x="9017" y="1777"/>
                                </a:lnTo>
                                <a:lnTo>
                                  <a:pt x="0" y="108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" name="Shape 867"/>
                        <wps:cNvSpPr/>
                        <wps:spPr>
                          <a:xfrm>
                            <a:off x="1945868" y="3796538"/>
                            <a:ext cx="67818" cy="72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" h="72771">
                                <a:moveTo>
                                  <a:pt x="60071" y="0"/>
                                </a:moveTo>
                                <a:cubicBezTo>
                                  <a:pt x="65659" y="9652"/>
                                  <a:pt x="67818" y="19304"/>
                                  <a:pt x="66421" y="29083"/>
                                </a:cubicBezTo>
                                <a:cubicBezTo>
                                  <a:pt x="65024" y="38862"/>
                                  <a:pt x="60071" y="48006"/>
                                  <a:pt x="51435" y="56642"/>
                                </a:cubicBezTo>
                                <a:cubicBezTo>
                                  <a:pt x="40513" y="67564"/>
                                  <a:pt x="28575" y="72771"/>
                                  <a:pt x="15494" y="72517"/>
                                </a:cubicBezTo>
                                <a:lnTo>
                                  <a:pt x="0" y="68528"/>
                                </a:lnTo>
                                <a:lnTo>
                                  <a:pt x="0" y="47929"/>
                                </a:lnTo>
                                <a:lnTo>
                                  <a:pt x="6271" y="52197"/>
                                </a:lnTo>
                                <a:cubicBezTo>
                                  <a:pt x="10541" y="54165"/>
                                  <a:pt x="14796" y="55181"/>
                                  <a:pt x="19050" y="55245"/>
                                </a:cubicBezTo>
                                <a:cubicBezTo>
                                  <a:pt x="27559" y="55499"/>
                                  <a:pt x="34925" y="52451"/>
                                  <a:pt x="41148" y="46228"/>
                                </a:cubicBezTo>
                                <a:cubicBezTo>
                                  <a:pt x="45720" y="41656"/>
                                  <a:pt x="48514" y="36449"/>
                                  <a:pt x="49276" y="30734"/>
                                </a:cubicBezTo>
                                <a:cubicBezTo>
                                  <a:pt x="50165" y="25146"/>
                                  <a:pt x="48895" y="18669"/>
                                  <a:pt x="45466" y="11430"/>
                                </a:cubicBezTo>
                                <a:lnTo>
                                  <a:pt x="60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" name="Shape 868"/>
                        <wps:cNvSpPr/>
                        <wps:spPr>
                          <a:xfrm>
                            <a:off x="1945868" y="3761994"/>
                            <a:ext cx="48895" cy="71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95" h="71389">
                                <a:moveTo>
                                  <a:pt x="7493" y="0"/>
                                </a:moveTo>
                                <a:cubicBezTo>
                                  <a:pt x="20574" y="508"/>
                                  <a:pt x="33274" y="6858"/>
                                  <a:pt x="45593" y="19177"/>
                                </a:cubicBezTo>
                                <a:cubicBezTo>
                                  <a:pt x="46355" y="19939"/>
                                  <a:pt x="47371" y="21082"/>
                                  <a:pt x="48895" y="22606"/>
                                </a:cubicBezTo>
                                <a:lnTo>
                                  <a:pt x="0" y="71389"/>
                                </a:lnTo>
                                <a:lnTo>
                                  <a:pt x="0" y="50673"/>
                                </a:lnTo>
                                <a:lnTo>
                                  <a:pt x="25273" y="25400"/>
                                </a:lnTo>
                                <a:cubicBezTo>
                                  <a:pt x="18415" y="19685"/>
                                  <a:pt x="12192" y="16637"/>
                                  <a:pt x="6477" y="16129"/>
                                </a:cubicBezTo>
                                <a:lnTo>
                                  <a:pt x="0" y="16875"/>
                                </a:lnTo>
                                <a:lnTo>
                                  <a:pt x="0" y="1329"/>
                                </a:lnTo>
                                <a:lnTo>
                                  <a:pt x="74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" name="Shape 869"/>
                        <wps:cNvSpPr/>
                        <wps:spPr>
                          <a:xfrm>
                            <a:off x="1969872" y="3679190"/>
                            <a:ext cx="13462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20" h="123825">
                                <a:moveTo>
                                  <a:pt x="62738" y="762"/>
                                </a:moveTo>
                                <a:cubicBezTo>
                                  <a:pt x="67310" y="1524"/>
                                  <a:pt x="71628" y="3302"/>
                                  <a:pt x="76073" y="6223"/>
                                </a:cubicBezTo>
                                <a:cubicBezTo>
                                  <a:pt x="78867" y="8001"/>
                                  <a:pt x="83185" y="11938"/>
                                  <a:pt x="89027" y="17780"/>
                                </a:cubicBezTo>
                                <a:lnTo>
                                  <a:pt x="134620" y="63373"/>
                                </a:lnTo>
                                <a:lnTo>
                                  <a:pt x="122047" y="76073"/>
                                </a:lnTo>
                                <a:lnTo>
                                  <a:pt x="76835" y="30861"/>
                                </a:lnTo>
                                <a:cubicBezTo>
                                  <a:pt x="71755" y="25654"/>
                                  <a:pt x="67437" y="22352"/>
                                  <a:pt x="63881" y="20701"/>
                                </a:cubicBezTo>
                                <a:cubicBezTo>
                                  <a:pt x="60325" y="19177"/>
                                  <a:pt x="56642" y="18923"/>
                                  <a:pt x="52578" y="19939"/>
                                </a:cubicBezTo>
                                <a:cubicBezTo>
                                  <a:pt x="48514" y="20828"/>
                                  <a:pt x="44831" y="22987"/>
                                  <a:pt x="41529" y="26416"/>
                                </a:cubicBezTo>
                                <a:cubicBezTo>
                                  <a:pt x="36195" y="31750"/>
                                  <a:pt x="33274" y="38100"/>
                                  <a:pt x="32766" y="45339"/>
                                </a:cubicBezTo>
                                <a:cubicBezTo>
                                  <a:pt x="32258" y="52705"/>
                                  <a:pt x="36703" y="61087"/>
                                  <a:pt x="46228" y="70612"/>
                                </a:cubicBezTo>
                                <a:lnTo>
                                  <a:pt x="86868" y="111252"/>
                                </a:lnTo>
                                <a:lnTo>
                                  <a:pt x="74295" y="123825"/>
                                </a:lnTo>
                                <a:lnTo>
                                  <a:pt x="0" y="49530"/>
                                </a:lnTo>
                                <a:lnTo>
                                  <a:pt x="11303" y="38100"/>
                                </a:lnTo>
                                <a:lnTo>
                                  <a:pt x="21844" y="48768"/>
                                </a:lnTo>
                                <a:cubicBezTo>
                                  <a:pt x="19177" y="35052"/>
                                  <a:pt x="22987" y="23114"/>
                                  <a:pt x="33274" y="12827"/>
                                </a:cubicBezTo>
                                <a:cubicBezTo>
                                  <a:pt x="37719" y="8382"/>
                                  <a:pt x="42672" y="5080"/>
                                  <a:pt x="48006" y="2921"/>
                                </a:cubicBezTo>
                                <a:cubicBezTo>
                                  <a:pt x="53340" y="762"/>
                                  <a:pt x="58293" y="0"/>
                                  <a:pt x="62738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" name="Shape 870"/>
                        <wps:cNvSpPr/>
                        <wps:spPr>
                          <a:xfrm>
                            <a:off x="2040865" y="3587496"/>
                            <a:ext cx="86614" cy="145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14" h="145923">
                                <a:moveTo>
                                  <a:pt x="10160" y="0"/>
                                </a:moveTo>
                                <a:lnTo>
                                  <a:pt x="86614" y="135763"/>
                                </a:lnTo>
                                <a:lnTo>
                                  <a:pt x="76454" y="145923"/>
                                </a:lnTo>
                                <a:lnTo>
                                  <a:pt x="0" y="10033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" name="Shape 871"/>
                        <wps:cNvSpPr/>
                        <wps:spPr>
                          <a:xfrm>
                            <a:off x="2104238" y="3562901"/>
                            <a:ext cx="42099" cy="101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9" h="101743">
                                <a:moveTo>
                                  <a:pt x="42099" y="0"/>
                                </a:moveTo>
                                <a:lnTo>
                                  <a:pt x="42099" y="15548"/>
                                </a:lnTo>
                                <a:lnTo>
                                  <a:pt x="36132" y="16229"/>
                                </a:lnTo>
                                <a:cubicBezTo>
                                  <a:pt x="32322" y="17610"/>
                                  <a:pt x="28829" y="19896"/>
                                  <a:pt x="25654" y="23071"/>
                                </a:cubicBezTo>
                                <a:cubicBezTo>
                                  <a:pt x="19812" y="28913"/>
                                  <a:pt x="16891" y="35644"/>
                                  <a:pt x="16891" y="43518"/>
                                </a:cubicBezTo>
                                <a:cubicBezTo>
                                  <a:pt x="16764" y="51265"/>
                                  <a:pt x="19812" y="58631"/>
                                  <a:pt x="25781" y="65616"/>
                                </a:cubicBezTo>
                                <a:lnTo>
                                  <a:pt x="42099" y="49299"/>
                                </a:lnTo>
                                <a:lnTo>
                                  <a:pt x="42099" y="70000"/>
                                </a:lnTo>
                                <a:lnTo>
                                  <a:pt x="35433" y="76665"/>
                                </a:lnTo>
                                <a:lnTo>
                                  <a:pt x="42099" y="81156"/>
                                </a:lnTo>
                                <a:lnTo>
                                  <a:pt x="42099" y="101743"/>
                                </a:lnTo>
                                <a:lnTo>
                                  <a:pt x="38418" y="100795"/>
                                </a:lnTo>
                                <a:cubicBezTo>
                                  <a:pt x="32131" y="97684"/>
                                  <a:pt x="25972" y="93112"/>
                                  <a:pt x="19939" y="87079"/>
                                </a:cubicBezTo>
                                <a:cubicBezTo>
                                  <a:pt x="7366" y="74633"/>
                                  <a:pt x="889" y="61679"/>
                                  <a:pt x="381" y="48344"/>
                                </a:cubicBezTo>
                                <a:cubicBezTo>
                                  <a:pt x="0" y="35009"/>
                                  <a:pt x="4826" y="23198"/>
                                  <a:pt x="15113" y="12911"/>
                                </a:cubicBezTo>
                                <a:cubicBezTo>
                                  <a:pt x="20066" y="7958"/>
                                  <a:pt x="25432" y="4275"/>
                                  <a:pt x="31194" y="1894"/>
                                </a:cubicBezTo>
                                <a:lnTo>
                                  <a:pt x="42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2" name="Shape 872"/>
                        <wps:cNvSpPr/>
                        <wps:spPr>
                          <a:xfrm>
                            <a:off x="2141703" y="3495614"/>
                            <a:ext cx="4633" cy="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3" h="9267">
                                <a:moveTo>
                                  <a:pt x="4633" y="0"/>
                                </a:moveTo>
                                <a:lnTo>
                                  <a:pt x="4633" y="9267"/>
                                </a:lnTo>
                                <a:lnTo>
                                  <a:pt x="0" y="4633"/>
                                </a:lnTo>
                                <a:lnTo>
                                  <a:pt x="46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" name="Shape 873"/>
                        <wps:cNvSpPr/>
                        <wps:spPr>
                          <a:xfrm>
                            <a:off x="2146336" y="3596132"/>
                            <a:ext cx="67757" cy="72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57" h="72772">
                                <a:moveTo>
                                  <a:pt x="60136" y="0"/>
                                </a:moveTo>
                                <a:cubicBezTo>
                                  <a:pt x="65598" y="9652"/>
                                  <a:pt x="67757" y="19304"/>
                                  <a:pt x="66360" y="29083"/>
                                </a:cubicBezTo>
                                <a:cubicBezTo>
                                  <a:pt x="64963" y="38862"/>
                                  <a:pt x="60010" y="48006"/>
                                  <a:pt x="51373" y="56642"/>
                                </a:cubicBezTo>
                                <a:cubicBezTo>
                                  <a:pt x="40579" y="67564"/>
                                  <a:pt x="28514" y="72772"/>
                                  <a:pt x="15560" y="72517"/>
                                </a:cubicBezTo>
                                <a:lnTo>
                                  <a:pt x="0" y="68512"/>
                                </a:lnTo>
                                <a:lnTo>
                                  <a:pt x="0" y="47925"/>
                                </a:lnTo>
                                <a:lnTo>
                                  <a:pt x="6273" y="52150"/>
                                </a:lnTo>
                                <a:cubicBezTo>
                                  <a:pt x="10575" y="54134"/>
                                  <a:pt x="14861" y="55182"/>
                                  <a:pt x="19116" y="55245"/>
                                </a:cubicBezTo>
                                <a:cubicBezTo>
                                  <a:pt x="27498" y="55372"/>
                                  <a:pt x="34864" y="52451"/>
                                  <a:pt x="41086" y="46228"/>
                                </a:cubicBezTo>
                                <a:cubicBezTo>
                                  <a:pt x="45786" y="41656"/>
                                  <a:pt x="48452" y="36449"/>
                                  <a:pt x="49342" y="30735"/>
                                </a:cubicBezTo>
                                <a:cubicBezTo>
                                  <a:pt x="50104" y="25019"/>
                                  <a:pt x="48833" y="18542"/>
                                  <a:pt x="45405" y="11303"/>
                                </a:cubicBezTo>
                                <a:lnTo>
                                  <a:pt x="601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" name="Shape 874"/>
                        <wps:cNvSpPr/>
                        <wps:spPr>
                          <a:xfrm>
                            <a:off x="2146336" y="3561588"/>
                            <a:ext cx="48833" cy="71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3" h="71313">
                                <a:moveTo>
                                  <a:pt x="7558" y="0"/>
                                </a:moveTo>
                                <a:cubicBezTo>
                                  <a:pt x="20639" y="508"/>
                                  <a:pt x="33213" y="6858"/>
                                  <a:pt x="45532" y="19050"/>
                                </a:cubicBezTo>
                                <a:cubicBezTo>
                                  <a:pt x="46293" y="19812"/>
                                  <a:pt x="47310" y="20955"/>
                                  <a:pt x="48833" y="22479"/>
                                </a:cubicBezTo>
                                <a:lnTo>
                                  <a:pt x="0" y="71313"/>
                                </a:lnTo>
                                <a:lnTo>
                                  <a:pt x="0" y="50612"/>
                                </a:lnTo>
                                <a:lnTo>
                                  <a:pt x="25211" y="25400"/>
                                </a:lnTo>
                                <a:cubicBezTo>
                                  <a:pt x="18354" y="19685"/>
                                  <a:pt x="12130" y="16637"/>
                                  <a:pt x="6416" y="16129"/>
                                </a:cubicBezTo>
                                <a:lnTo>
                                  <a:pt x="0" y="16861"/>
                                </a:lnTo>
                                <a:lnTo>
                                  <a:pt x="0" y="1313"/>
                                </a:lnTo>
                                <a:lnTo>
                                  <a:pt x="75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" name="Shape 875"/>
                        <wps:cNvSpPr/>
                        <wps:spPr>
                          <a:xfrm>
                            <a:off x="2146336" y="3487674"/>
                            <a:ext cx="110555" cy="115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55" h="115189">
                                <a:moveTo>
                                  <a:pt x="7939" y="0"/>
                                </a:moveTo>
                                <a:lnTo>
                                  <a:pt x="110555" y="102616"/>
                                </a:lnTo>
                                <a:lnTo>
                                  <a:pt x="97983" y="115189"/>
                                </a:lnTo>
                                <a:lnTo>
                                  <a:pt x="0" y="17206"/>
                                </a:lnTo>
                                <a:lnTo>
                                  <a:pt x="0" y="7939"/>
                                </a:lnTo>
                                <a:lnTo>
                                  <a:pt x="79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" name="Shape 876"/>
                        <wps:cNvSpPr/>
                        <wps:spPr>
                          <a:xfrm>
                            <a:off x="2172945" y="3456432"/>
                            <a:ext cx="115189" cy="115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" h="115189">
                                <a:moveTo>
                                  <a:pt x="12573" y="0"/>
                                </a:moveTo>
                                <a:lnTo>
                                  <a:pt x="115189" y="102616"/>
                                </a:lnTo>
                                <a:lnTo>
                                  <a:pt x="102616" y="115189"/>
                                </a:lnTo>
                                <a:lnTo>
                                  <a:pt x="0" y="12573"/>
                                </a:lnTo>
                                <a:lnTo>
                                  <a:pt x="125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" name="Shape 877"/>
                        <wps:cNvSpPr/>
                        <wps:spPr>
                          <a:xfrm>
                            <a:off x="2247494" y="3419531"/>
                            <a:ext cx="42164" cy="101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64" h="101785">
                                <a:moveTo>
                                  <a:pt x="42164" y="0"/>
                                </a:moveTo>
                                <a:lnTo>
                                  <a:pt x="42164" y="15566"/>
                                </a:lnTo>
                                <a:lnTo>
                                  <a:pt x="36227" y="16280"/>
                                </a:lnTo>
                                <a:cubicBezTo>
                                  <a:pt x="32417" y="17661"/>
                                  <a:pt x="28892" y="19947"/>
                                  <a:pt x="25654" y="23186"/>
                                </a:cubicBezTo>
                                <a:cubicBezTo>
                                  <a:pt x="19939" y="28901"/>
                                  <a:pt x="17018" y="35759"/>
                                  <a:pt x="16891" y="43505"/>
                                </a:cubicBezTo>
                                <a:cubicBezTo>
                                  <a:pt x="16891" y="51379"/>
                                  <a:pt x="19812" y="58746"/>
                                  <a:pt x="25908" y="65603"/>
                                </a:cubicBezTo>
                                <a:lnTo>
                                  <a:pt x="42164" y="49347"/>
                                </a:lnTo>
                                <a:lnTo>
                                  <a:pt x="42164" y="70048"/>
                                </a:lnTo>
                                <a:lnTo>
                                  <a:pt x="35560" y="76652"/>
                                </a:lnTo>
                                <a:lnTo>
                                  <a:pt x="42164" y="81147"/>
                                </a:lnTo>
                                <a:lnTo>
                                  <a:pt x="42164" y="101785"/>
                                </a:lnTo>
                                <a:lnTo>
                                  <a:pt x="38417" y="100830"/>
                                </a:lnTo>
                                <a:cubicBezTo>
                                  <a:pt x="32131" y="97735"/>
                                  <a:pt x="25971" y="93163"/>
                                  <a:pt x="19939" y="87066"/>
                                </a:cubicBezTo>
                                <a:cubicBezTo>
                                  <a:pt x="7493" y="74621"/>
                                  <a:pt x="1016" y="61666"/>
                                  <a:pt x="508" y="48332"/>
                                </a:cubicBezTo>
                                <a:cubicBezTo>
                                  <a:pt x="0" y="34997"/>
                                  <a:pt x="4953" y="23186"/>
                                  <a:pt x="15240" y="12898"/>
                                </a:cubicBezTo>
                                <a:cubicBezTo>
                                  <a:pt x="20193" y="7946"/>
                                  <a:pt x="25527" y="4294"/>
                                  <a:pt x="31258" y="1929"/>
                                </a:cubicBezTo>
                                <a:lnTo>
                                  <a:pt x="421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" name="Shape 878"/>
                        <wps:cNvSpPr/>
                        <wps:spPr>
                          <a:xfrm>
                            <a:off x="2289658" y="3452749"/>
                            <a:ext cx="67691" cy="72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91" h="72898">
                                <a:moveTo>
                                  <a:pt x="60071" y="0"/>
                                </a:moveTo>
                                <a:cubicBezTo>
                                  <a:pt x="65659" y="9652"/>
                                  <a:pt x="67691" y="19431"/>
                                  <a:pt x="66421" y="29083"/>
                                </a:cubicBezTo>
                                <a:cubicBezTo>
                                  <a:pt x="65024" y="38862"/>
                                  <a:pt x="60071" y="48133"/>
                                  <a:pt x="51435" y="56642"/>
                                </a:cubicBezTo>
                                <a:cubicBezTo>
                                  <a:pt x="40513" y="67564"/>
                                  <a:pt x="28575" y="72898"/>
                                  <a:pt x="15494" y="72517"/>
                                </a:cubicBezTo>
                                <a:lnTo>
                                  <a:pt x="0" y="68567"/>
                                </a:lnTo>
                                <a:lnTo>
                                  <a:pt x="0" y="47929"/>
                                </a:lnTo>
                                <a:lnTo>
                                  <a:pt x="6271" y="52197"/>
                                </a:lnTo>
                                <a:cubicBezTo>
                                  <a:pt x="10541" y="54166"/>
                                  <a:pt x="14796" y="55182"/>
                                  <a:pt x="19050" y="55245"/>
                                </a:cubicBezTo>
                                <a:cubicBezTo>
                                  <a:pt x="27559" y="55499"/>
                                  <a:pt x="34925" y="52451"/>
                                  <a:pt x="41148" y="46228"/>
                                </a:cubicBezTo>
                                <a:cubicBezTo>
                                  <a:pt x="45720" y="41656"/>
                                  <a:pt x="48514" y="36449"/>
                                  <a:pt x="49276" y="30861"/>
                                </a:cubicBezTo>
                                <a:cubicBezTo>
                                  <a:pt x="50165" y="25146"/>
                                  <a:pt x="48895" y="18669"/>
                                  <a:pt x="45466" y="11430"/>
                                </a:cubicBezTo>
                                <a:lnTo>
                                  <a:pt x="60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" name="Shape 879"/>
                        <wps:cNvSpPr/>
                        <wps:spPr>
                          <a:xfrm>
                            <a:off x="2289658" y="3418205"/>
                            <a:ext cx="48768" cy="71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71374">
                                <a:moveTo>
                                  <a:pt x="7493" y="0"/>
                                </a:moveTo>
                                <a:cubicBezTo>
                                  <a:pt x="20574" y="508"/>
                                  <a:pt x="33274" y="6858"/>
                                  <a:pt x="45466" y="19177"/>
                                </a:cubicBezTo>
                                <a:cubicBezTo>
                                  <a:pt x="46228" y="19939"/>
                                  <a:pt x="47371" y="21082"/>
                                  <a:pt x="48768" y="22606"/>
                                </a:cubicBezTo>
                                <a:lnTo>
                                  <a:pt x="0" y="71374"/>
                                </a:lnTo>
                                <a:lnTo>
                                  <a:pt x="0" y="50673"/>
                                </a:lnTo>
                                <a:lnTo>
                                  <a:pt x="25273" y="25400"/>
                                </a:lnTo>
                                <a:cubicBezTo>
                                  <a:pt x="18415" y="19812"/>
                                  <a:pt x="12192" y="16637"/>
                                  <a:pt x="6350" y="16129"/>
                                </a:cubicBezTo>
                                <a:lnTo>
                                  <a:pt x="0" y="16892"/>
                                </a:lnTo>
                                <a:lnTo>
                                  <a:pt x="0" y="1326"/>
                                </a:lnTo>
                                <a:lnTo>
                                  <a:pt x="74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" name="Shape 880"/>
                        <wps:cNvSpPr/>
                        <wps:spPr>
                          <a:xfrm>
                            <a:off x="2313407" y="3347085"/>
                            <a:ext cx="86995" cy="11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95" h="112268">
                                <a:moveTo>
                                  <a:pt x="42799" y="0"/>
                                </a:moveTo>
                                <a:lnTo>
                                  <a:pt x="50165" y="16002"/>
                                </a:lnTo>
                                <a:cubicBezTo>
                                  <a:pt x="45212" y="17272"/>
                                  <a:pt x="41275" y="19431"/>
                                  <a:pt x="38227" y="22479"/>
                                </a:cubicBezTo>
                                <a:cubicBezTo>
                                  <a:pt x="35433" y="25273"/>
                                  <a:pt x="33782" y="28575"/>
                                  <a:pt x="33274" y="32385"/>
                                </a:cubicBezTo>
                                <a:cubicBezTo>
                                  <a:pt x="32766" y="36195"/>
                                  <a:pt x="33401" y="40132"/>
                                  <a:pt x="35433" y="43942"/>
                                </a:cubicBezTo>
                                <a:cubicBezTo>
                                  <a:pt x="38481" y="49911"/>
                                  <a:pt x="42672" y="55499"/>
                                  <a:pt x="48006" y="60833"/>
                                </a:cubicBezTo>
                                <a:lnTo>
                                  <a:pt x="86995" y="99695"/>
                                </a:lnTo>
                                <a:lnTo>
                                  <a:pt x="74422" y="112268"/>
                                </a:lnTo>
                                <a:lnTo>
                                  <a:pt x="0" y="37973"/>
                                </a:lnTo>
                                <a:lnTo>
                                  <a:pt x="11430" y="26670"/>
                                </a:lnTo>
                                <a:lnTo>
                                  <a:pt x="22606" y="37846"/>
                                </a:lnTo>
                                <a:cubicBezTo>
                                  <a:pt x="20320" y="29718"/>
                                  <a:pt x="19431" y="23622"/>
                                  <a:pt x="20193" y="19431"/>
                                </a:cubicBezTo>
                                <a:cubicBezTo>
                                  <a:pt x="20955" y="15367"/>
                                  <a:pt x="22860" y="11811"/>
                                  <a:pt x="25781" y="8890"/>
                                </a:cubicBezTo>
                                <a:cubicBezTo>
                                  <a:pt x="30099" y="4572"/>
                                  <a:pt x="35687" y="1651"/>
                                  <a:pt x="427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" name="Shape 882"/>
                        <wps:cNvSpPr/>
                        <wps:spPr>
                          <a:xfrm>
                            <a:off x="2564359" y="4017772"/>
                            <a:ext cx="116078" cy="116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78" h="116193">
                                <a:moveTo>
                                  <a:pt x="13462" y="0"/>
                                </a:moveTo>
                                <a:lnTo>
                                  <a:pt x="116078" y="102616"/>
                                </a:lnTo>
                                <a:lnTo>
                                  <a:pt x="102489" y="116193"/>
                                </a:lnTo>
                                <a:lnTo>
                                  <a:pt x="0" y="13589"/>
                                </a:lnTo>
                                <a:lnTo>
                                  <a:pt x="134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" name="Shape 883"/>
                        <wps:cNvSpPr/>
                        <wps:spPr>
                          <a:xfrm>
                            <a:off x="2600300" y="3964940"/>
                            <a:ext cx="164211" cy="132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11" h="132969">
                                <a:moveTo>
                                  <a:pt x="86995" y="0"/>
                                </a:moveTo>
                                <a:lnTo>
                                  <a:pt x="86233" y="56007"/>
                                </a:lnTo>
                                <a:lnTo>
                                  <a:pt x="164211" y="71374"/>
                                </a:lnTo>
                                <a:lnTo>
                                  <a:pt x="148717" y="86995"/>
                                </a:lnTo>
                                <a:lnTo>
                                  <a:pt x="86106" y="73533"/>
                                </a:lnTo>
                                <a:lnTo>
                                  <a:pt x="85725" y="90932"/>
                                </a:lnTo>
                                <a:lnTo>
                                  <a:pt x="115189" y="120396"/>
                                </a:lnTo>
                                <a:lnTo>
                                  <a:pt x="102616" y="132969"/>
                                </a:lnTo>
                                <a:lnTo>
                                  <a:pt x="0" y="30353"/>
                                </a:lnTo>
                                <a:lnTo>
                                  <a:pt x="12573" y="17780"/>
                                </a:lnTo>
                                <a:lnTo>
                                  <a:pt x="71120" y="76327"/>
                                </a:lnTo>
                                <a:lnTo>
                                  <a:pt x="70739" y="16256"/>
                                </a:lnTo>
                                <a:lnTo>
                                  <a:pt x="869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" name="Shape 884"/>
                        <wps:cNvSpPr/>
                        <wps:spPr>
                          <a:xfrm>
                            <a:off x="2672563" y="3892677"/>
                            <a:ext cx="155067" cy="13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67" h="133096">
                                <a:moveTo>
                                  <a:pt x="86995" y="0"/>
                                </a:moveTo>
                                <a:lnTo>
                                  <a:pt x="86106" y="56007"/>
                                </a:lnTo>
                                <a:lnTo>
                                  <a:pt x="155067" y="69709"/>
                                </a:lnTo>
                                <a:lnTo>
                                  <a:pt x="155067" y="80518"/>
                                </a:lnTo>
                                <a:lnTo>
                                  <a:pt x="148590" y="86995"/>
                                </a:lnTo>
                                <a:lnTo>
                                  <a:pt x="85979" y="73533"/>
                                </a:lnTo>
                                <a:lnTo>
                                  <a:pt x="85725" y="91059"/>
                                </a:lnTo>
                                <a:lnTo>
                                  <a:pt x="115189" y="120523"/>
                                </a:lnTo>
                                <a:lnTo>
                                  <a:pt x="102616" y="133096"/>
                                </a:lnTo>
                                <a:lnTo>
                                  <a:pt x="0" y="30480"/>
                                </a:lnTo>
                                <a:lnTo>
                                  <a:pt x="12573" y="17907"/>
                                </a:lnTo>
                                <a:lnTo>
                                  <a:pt x="71120" y="76327"/>
                                </a:lnTo>
                                <a:lnTo>
                                  <a:pt x="70612" y="16383"/>
                                </a:lnTo>
                                <a:lnTo>
                                  <a:pt x="869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" name="Shape 885"/>
                        <wps:cNvSpPr/>
                        <wps:spPr>
                          <a:xfrm>
                            <a:off x="2785466" y="3835293"/>
                            <a:ext cx="42164" cy="101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64" h="101745">
                                <a:moveTo>
                                  <a:pt x="42164" y="0"/>
                                </a:moveTo>
                                <a:lnTo>
                                  <a:pt x="42164" y="15508"/>
                                </a:lnTo>
                                <a:lnTo>
                                  <a:pt x="36243" y="16236"/>
                                </a:lnTo>
                                <a:cubicBezTo>
                                  <a:pt x="32417" y="17633"/>
                                  <a:pt x="28892" y="19919"/>
                                  <a:pt x="25654" y="23094"/>
                                </a:cubicBezTo>
                                <a:cubicBezTo>
                                  <a:pt x="19939" y="28936"/>
                                  <a:pt x="17018" y="35667"/>
                                  <a:pt x="16891" y="43541"/>
                                </a:cubicBezTo>
                                <a:cubicBezTo>
                                  <a:pt x="16891" y="51288"/>
                                  <a:pt x="19812" y="58654"/>
                                  <a:pt x="25908" y="65512"/>
                                </a:cubicBezTo>
                                <a:lnTo>
                                  <a:pt x="42164" y="49306"/>
                                </a:lnTo>
                                <a:lnTo>
                                  <a:pt x="42164" y="70084"/>
                                </a:lnTo>
                                <a:lnTo>
                                  <a:pt x="35560" y="76688"/>
                                </a:lnTo>
                                <a:lnTo>
                                  <a:pt x="42164" y="81118"/>
                                </a:lnTo>
                                <a:lnTo>
                                  <a:pt x="42164" y="101745"/>
                                </a:lnTo>
                                <a:lnTo>
                                  <a:pt x="38417" y="100802"/>
                                </a:lnTo>
                                <a:cubicBezTo>
                                  <a:pt x="32131" y="97707"/>
                                  <a:pt x="25971" y="93135"/>
                                  <a:pt x="19939" y="87102"/>
                                </a:cubicBezTo>
                                <a:cubicBezTo>
                                  <a:pt x="7493" y="74529"/>
                                  <a:pt x="1016" y="61575"/>
                                  <a:pt x="508" y="48240"/>
                                </a:cubicBezTo>
                                <a:cubicBezTo>
                                  <a:pt x="0" y="34905"/>
                                  <a:pt x="4953" y="23094"/>
                                  <a:pt x="15240" y="12934"/>
                                </a:cubicBezTo>
                                <a:cubicBezTo>
                                  <a:pt x="20193" y="7918"/>
                                  <a:pt x="25559" y="4235"/>
                                  <a:pt x="31305" y="1870"/>
                                </a:cubicBezTo>
                                <a:lnTo>
                                  <a:pt x="421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" name="Shape 886"/>
                        <wps:cNvSpPr/>
                        <wps:spPr>
                          <a:xfrm>
                            <a:off x="2827630" y="3962386"/>
                            <a:ext cx="9017" cy="10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7" h="10809">
                                <a:moveTo>
                                  <a:pt x="0" y="0"/>
                                </a:moveTo>
                                <a:lnTo>
                                  <a:pt x="9017" y="1792"/>
                                </a:lnTo>
                                <a:lnTo>
                                  <a:pt x="0" y="108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" name="Shape 887"/>
                        <wps:cNvSpPr/>
                        <wps:spPr>
                          <a:xfrm>
                            <a:off x="2827630" y="3868420"/>
                            <a:ext cx="67818" cy="72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" h="72898">
                                <a:moveTo>
                                  <a:pt x="60071" y="0"/>
                                </a:moveTo>
                                <a:cubicBezTo>
                                  <a:pt x="65659" y="9652"/>
                                  <a:pt x="67818" y="19431"/>
                                  <a:pt x="66421" y="29210"/>
                                </a:cubicBezTo>
                                <a:cubicBezTo>
                                  <a:pt x="65024" y="38862"/>
                                  <a:pt x="60071" y="48133"/>
                                  <a:pt x="51435" y="56769"/>
                                </a:cubicBezTo>
                                <a:cubicBezTo>
                                  <a:pt x="40513" y="67564"/>
                                  <a:pt x="28575" y="72898"/>
                                  <a:pt x="15494" y="72517"/>
                                </a:cubicBezTo>
                                <a:lnTo>
                                  <a:pt x="0" y="68618"/>
                                </a:lnTo>
                                <a:lnTo>
                                  <a:pt x="0" y="47991"/>
                                </a:lnTo>
                                <a:lnTo>
                                  <a:pt x="6318" y="52229"/>
                                </a:lnTo>
                                <a:cubicBezTo>
                                  <a:pt x="10604" y="54197"/>
                                  <a:pt x="14859" y="55245"/>
                                  <a:pt x="19050" y="55372"/>
                                </a:cubicBezTo>
                                <a:cubicBezTo>
                                  <a:pt x="27559" y="55499"/>
                                  <a:pt x="34925" y="52451"/>
                                  <a:pt x="41148" y="46355"/>
                                </a:cubicBezTo>
                                <a:cubicBezTo>
                                  <a:pt x="45720" y="41656"/>
                                  <a:pt x="48514" y="36576"/>
                                  <a:pt x="49276" y="30861"/>
                                </a:cubicBezTo>
                                <a:cubicBezTo>
                                  <a:pt x="50165" y="25146"/>
                                  <a:pt x="48895" y="18669"/>
                                  <a:pt x="45466" y="11430"/>
                                </a:cubicBezTo>
                                <a:lnTo>
                                  <a:pt x="60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" name="Shape 888"/>
                        <wps:cNvSpPr/>
                        <wps:spPr>
                          <a:xfrm>
                            <a:off x="2827630" y="3834003"/>
                            <a:ext cx="48895" cy="71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95" h="71374">
                                <a:moveTo>
                                  <a:pt x="7493" y="0"/>
                                </a:moveTo>
                                <a:cubicBezTo>
                                  <a:pt x="20574" y="381"/>
                                  <a:pt x="33274" y="6731"/>
                                  <a:pt x="45593" y="19050"/>
                                </a:cubicBezTo>
                                <a:cubicBezTo>
                                  <a:pt x="46355" y="19812"/>
                                  <a:pt x="47371" y="20955"/>
                                  <a:pt x="48895" y="22479"/>
                                </a:cubicBezTo>
                                <a:lnTo>
                                  <a:pt x="0" y="71374"/>
                                </a:lnTo>
                                <a:lnTo>
                                  <a:pt x="0" y="50595"/>
                                </a:lnTo>
                                <a:lnTo>
                                  <a:pt x="25273" y="25400"/>
                                </a:lnTo>
                                <a:cubicBezTo>
                                  <a:pt x="18415" y="19685"/>
                                  <a:pt x="12192" y="16510"/>
                                  <a:pt x="6477" y="16002"/>
                                </a:cubicBezTo>
                                <a:lnTo>
                                  <a:pt x="0" y="16798"/>
                                </a:lnTo>
                                <a:lnTo>
                                  <a:pt x="0" y="1290"/>
                                </a:lnTo>
                                <a:lnTo>
                                  <a:pt x="74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" name="Shape 889"/>
                        <wps:cNvSpPr/>
                        <wps:spPr>
                          <a:xfrm>
                            <a:off x="2876398" y="3718814"/>
                            <a:ext cx="119634" cy="105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34" h="105918">
                                <a:moveTo>
                                  <a:pt x="5080" y="0"/>
                                </a:moveTo>
                                <a:lnTo>
                                  <a:pt x="30988" y="26035"/>
                                </a:lnTo>
                                <a:lnTo>
                                  <a:pt x="43688" y="13335"/>
                                </a:lnTo>
                                <a:lnTo>
                                  <a:pt x="53467" y="23114"/>
                                </a:lnTo>
                                <a:lnTo>
                                  <a:pt x="40767" y="35814"/>
                                </a:lnTo>
                                <a:lnTo>
                                  <a:pt x="84201" y="79248"/>
                                </a:lnTo>
                                <a:cubicBezTo>
                                  <a:pt x="87884" y="82804"/>
                                  <a:pt x="90424" y="84963"/>
                                  <a:pt x="91821" y="85598"/>
                                </a:cubicBezTo>
                                <a:cubicBezTo>
                                  <a:pt x="93345" y="86106"/>
                                  <a:pt x="94869" y="86233"/>
                                  <a:pt x="96393" y="85852"/>
                                </a:cubicBezTo>
                                <a:cubicBezTo>
                                  <a:pt x="98044" y="85471"/>
                                  <a:pt x="99822" y="84328"/>
                                  <a:pt x="101727" y="82423"/>
                                </a:cubicBezTo>
                                <a:cubicBezTo>
                                  <a:pt x="103124" y="81026"/>
                                  <a:pt x="104775" y="78994"/>
                                  <a:pt x="106680" y="76454"/>
                                </a:cubicBezTo>
                                <a:lnTo>
                                  <a:pt x="119634" y="85725"/>
                                </a:lnTo>
                                <a:cubicBezTo>
                                  <a:pt x="116840" y="90043"/>
                                  <a:pt x="114046" y="93599"/>
                                  <a:pt x="111252" y="96393"/>
                                </a:cubicBezTo>
                                <a:cubicBezTo>
                                  <a:pt x="106680" y="100965"/>
                                  <a:pt x="102362" y="103759"/>
                                  <a:pt x="98425" y="104775"/>
                                </a:cubicBezTo>
                                <a:cubicBezTo>
                                  <a:pt x="94488" y="105918"/>
                                  <a:pt x="90805" y="105791"/>
                                  <a:pt x="87376" y="104394"/>
                                </a:cubicBezTo>
                                <a:cubicBezTo>
                                  <a:pt x="84074" y="103124"/>
                                  <a:pt x="78613" y="98679"/>
                                  <a:pt x="70993" y="91059"/>
                                </a:cubicBezTo>
                                <a:lnTo>
                                  <a:pt x="28194" y="48387"/>
                                </a:lnTo>
                                <a:lnTo>
                                  <a:pt x="19050" y="57531"/>
                                </a:lnTo>
                                <a:lnTo>
                                  <a:pt x="9271" y="47752"/>
                                </a:lnTo>
                                <a:lnTo>
                                  <a:pt x="18415" y="38481"/>
                                </a:lnTo>
                                <a:lnTo>
                                  <a:pt x="0" y="20193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" name="Shape 890"/>
                        <wps:cNvSpPr/>
                        <wps:spPr>
                          <a:xfrm>
                            <a:off x="2932532" y="3707130"/>
                            <a:ext cx="86868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86868">
                                <a:moveTo>
                                  <a:pt x="12573" y="0"/>
                                </a:moveTo>
                                <a:lnTo>
                                  <a:pt x="86868" y="74295"/>
                                </a:lnTo>
                                <a:lnTo>
                                  <a:pt x="74295" y="86868"/>
                                </a:lnTo>
                                <a:lnTo>
                                  <a:pt x="0" y="12573"/>
                                </a:lnTo>
                                <a:lnTo>
                                  <a:pt x="125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" name="Shape 891"/>
                        <wps:cNvSpPr/>
                        <wps:spPr>
                          <a:xfrm>
                            <a:off x="2904211" y="3678809"/>
                            <a:ext cx="27051" cy="27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1" h="27178">
                                <a:moveTo>
                                  <a:pt x="12573" y="0"/>
                                </a:moveTo>
                                <a:lnTo>
                                  <a:pt x="27051" y="14478"/>
                                </a:lnTo>
                                <a:lnTo>
                                  <a:pt x="14478" y="27178"/>
                                </a:lnTo>
                                <a:lnTo>
                                  <a:pt x="0" y="12700"/>
                                </a:lnTo>
                                <a:lnTo>
                                  <a:pt x="125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" name="Shape 892"/>
                        <wps:cNvSpPr/>
                        <wps:spPr>
                          <a:xfrm>
                            <a:off x="2935072" y="3647948"/>
                            <a:ext cx="115189" cy="115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" h="115189">
                                <a:moveTo>
                                  <a:pt x="12700" y="0"/>
                                </a:moveTo>
                                <a:lnTo>
                                  <a:pt x="115189" y="102616"/>
                                </a:lnTo>
                                <a:lnTo>
                                  <a:pt x="102616" y="115189"/>
                                </a:lnTo>
                                <a:lnTo>
                                  <a:pt x="0" y="12573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" name="Shape 893"/>
                        <wps:cNvSpPr/>
                        <wps:spPr>
                          <a:xfrm>
                            <a:off x="2978760" y="3592068"/>
                            <a:ext cx="107061" cy="13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61" h="135509">
                                <a:moveTo>
                                  <a:pt x="23876" y="0"/>
                                </a:moveTo>
                                <a:lnTo>
                                  <a:pt x="32893" y="12954"/>
                                </a:lnTo>
                                <a:cubicBezTo>
                                  <a:pt x="29845" y="15113"/>
                                  <a:pt x="27178" y="17272"/>
                                  <a:pt x="24765" y="19685"/>
                                </a:cubicBezTo>
                                <a:cubicBezTo>
                                  <a:pt x="20955" y="23495"/>
                                  <a:pt x="19050" y="26924"/>
                                  <a:pt x="19177" y="30226"/>
                                </a:cubicBezTo>
                                <a:cubicBezTo>
                                  <a:pt x="19177" y="33401"/>
                                  <a:pt x="21463" y="37211"/>
                                  <a:pt x="25908" y="41783"/>
                                </a:cubicBezTo>
                                <a:lnTo>
                                  <a:pt x="32766" y="48641"/>
                                </a:lnTo>
                                <a:lnTo>
                                  <a:pt x="47244" y="34163"/>
                                </a:lnTo>
                                <a:lnTo>
                                  <a:pt x="57023" y="43942"/>
                                </a:lnTo>
                                <a:lnTo>
                                  <a:pt x="42545" y="58420"/>
                                </a:lnTo>
                                <a:lnTo>
                                  <a:pt x="107061" y="122936"/>
                                </a:lnTo>
                                <a:lnTo>
                                  <a:pt x="94615" y="135509"/>
                                </a:lnTo>
                                <a:lnTo>
                                  <a:pt x="30099" y="70993"/>
                                </a:lnTo>
                                <a:lnTo>
                                  <a:pt x="18923" y="82042"/>
                                </a:lnTo>
                                <a:lnTo>
                                  <a:pt x="9144" y="72263"/>
                                </a:lnTo>
                                <a:lnTo>
                                  <a:pt x="20193" y="61087"/>
                                </a:lnTo>
                                <a:lnTo>
                                  <a:pt x="12319" y="53213"/>
                                </a:lnTo>
                                <a:cubicBezTo>
                                  <a:pt x="7366" y="48260"/>
                                  <a:pt x="4064" y="44069"/>
                                  <a:pt x="2540" y="40767"/>
                                </a:cubicBezTo>
                                <a:cubicBezTo>
                                  <a:pt x="508" y="36322"/>
                                  <a:pt x="0" y="31496"/>
                                  <a:pt x="1016" y="26416"/>
                                </a:cubicBezTo>
                                <a:cubicBezTo>
                                  <a:pt x="2032" y="21336"/>
                                  <a:pt x="5334" y="16002"/>
                                  <a:pt x="10795" y="10541"/>
                                </a:cubicBezTo>
                                <a:cubicBezTo>
                                  <a:pt x="14351" y="6985"/>
                                  <a:pt x="18669" y="3429"/>
                                  <a:pt x="238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" name="Shape 894"/>
                        <wps:cNvSpPr/>
                        <wps:spPr>
                          <a:xfrm>
                            <a:off x="3035783" y="3578479"/>
                            <a:ext cx="86868" cy="11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112268">
                                <a:moveTo>
                                  <a:pt x="42672" y="0"/>
                                </a:moveTo>
                                <a:lnTo>
                                  <a:pt x="50038" y="16002"/>
                                </a:lnTo>
                                <a:cubicBezTo>
                                  <a:pt x="45212" y="17272"/>
                                  <a:pt x="41148" y="19431"/>
                                  <a:pt x="38100" y="22479"/>
                                </a:cubicBezTo>
                                <a:cubicBezTo>
                                  <a:pt x="35306" y="25273"/>
                                  <a:pt x="33655" y="28575"/>
                                  <a:pt x="33147" y="32385"/>
                                </a:cubicBezTo>
                                <a:cubicBezTo>
                                  <a:pt x="32639" y="36322"/>
                                  <a:pt x="33401" y="40132"/>
                                  <a:pt x="35306" y="44069"/>
                                </a:cubicBezTo>
                                <a:cubicBezTo>
                                  <a:pt x="38481" y="49911"/>
                                  <a:pt x="42672" y="55499"/>
                                  <a:pt x="48006" y="60833"/>
                                </a:cubicBezTo>
                                <a:lnTo>
                                  <a:pt x="86868" y="99695"/>
                                </a:lnTo>
                                <a:lnTo>
                                  <a:pt x="74295" y="112268"/>
                                </a:lnTo>
                                <a:lnTo>
                                  <a:pt x="0" y="37973"/>
                                </a:lnTo>
                                <a:lnTo>
                                  <a:pt x="11303" y="26670"/>
                                </a:lnTo>
                                <a:lnTo>
                                  <a:pt x="22606" y="37973"/>
                                </a:lnTo>
                                <a:cubicBezTo>
                                  <a:pt x="20193" y="29718"/>
                                  <a:pt x="19304" y="23622"/>
                                  <a:pt x="20193" y="19431"/>
                                </a:cubicBezTo>
                                <a:cubicBezTo>
                                  <a:pt x="20955" y="15367"/>
                                  <a:pt x="22733" y="11811"/>
                                  <a:pt x="25654" y="8890"/>
                                </a:cubicBezTo>
                                <a:cubicBezTo>
                                  <a:pt x="29972" y="4699"/>
                                  <a:pt x="35560" y="1651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" name="Shape 895"/>
                        <wps:cNvSpPr/>
                        <wps:spPr>
                          <a:xfrm>
                            <a:off x="3096997" y="3523804"/>
                            <a:ext cx="42099" cy="101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9" h="101762">
                                <a:moveTo>
                                  <a:pt x="42099" y="0"/>
                                </a:moveTo>
                                <a:lnTo>
                                  <a:pt x="42099" y="15562"/>
                                </a:lnTo>
                                <a:lnTo>
                                  <a:pt x="36132" y="16273"/>
                                </a:lnTo>
                                <a:cubicBezTo>
                                  <a:pt x="32321" y="17654"/>
                                  <a:pt x="28829" y="19940"/>
                                  <a:pt x="25654" y="23178"/>
                                </a:cubicBezTo>
                                <a:cubicBezTo>
                                  <a:pt x="19812" y="28894"/>
                                  <a:pt x="16891" y="35752"/>
                                  <a:pt x="16891" y="43499"/>
                                </a:cubicBezTo>
                                <a:cubicBezTo>
                                  <a:pt x="16764" y="51373"/>
                                  <a:pt x="19812" y="58739"/>
                                  <a:pt x="25781" y="65597"/>
                                </a:cubicBezTo>
                                <a:lnTo>
                                  <a:pt x="42099" y="49279"/>
                                </a:lnTo>
                                <a:lnTo>
                                  <a:pt x="42099" y="69995"/>
                                </a:lnTo>
                                <a:lnTo>
                                  <a:pt x="35433" y="76646"/>
                                </a:lnTo>
                                <a:lnTo>
                                  <a:pt x="42099" y="81160"/>
                                </a:lnTo>
                                <a:lnTo>
                                  <a:pt x="42099" y="101762"/>
                                </a:lnTo>
                                <a:lnTo>
                                  <a:pt x="38417" y="100823"/>
                                </a:lnTo>
                                <a:cubicBezTo>
                                  <a:pt x="32131" y="97728"/>
                                  <a:pt x="25972" y="93156"/>
                                  <a:pt x="19939" y="87060"/>
                                </a:cubicBezTo>
                                <a:cubicBezTo>
                                  <a:pt x="7366" y="74614"/>
                                  <a:pt x="889" y="61660"/>
                                  <a:pt x="381" y="48325"/>
                                </a:cubicBezTo>
                                <a:cubicBezTo>
                                  <a:pt x="0" y="34990"/>
                                  <a:pt x="4826" y="23178"/>
                                  <a:pt x="15113" y="12891"/>
                                </a:cubicBezTo>
                                <a:cubicBezTo>
                                  <a:pt x="20066" y="7939"/>
                                  <a:pt x="25432" y="4287"/>
                                  <a:pt x="31195" y="1922"/>
                                </a:cubicBezTo>
                                <a:lnTo>
                                  <a:pt x="42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" name="Shape 896"/>
                        <wps:cNvSpPr/>
                        <wps:spPr>
                          <a:xfrm>
                            <a:off x="3139095" y="3557016"/>
                            <a:ext cx="67756" cy="72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56" h="72898">
                                <a:moveTo>
                                  <a:pt x="60136" y="0"/>
                                </a:moveTo>
                                <a:cubicBezTo>
                                  <a:pt x="65597" y="9652"/>
                                  <a:pt x="67756" y="19431"/>
                                  <a:pt x="66360" y="29083"/>
                                </a:cubicBezTo>
                                <a:cubicBezTo>
                                  <a:pt x="64962" y="38862"/>
                                  <a:pt x="60010" y="48006"/>
                                  <a:pt x="51373" y="56642"/>
                                </a:cubicBezTo>
                                <a:cubicBezTo>
                                  <a:pt x="40578" y="67564"/>
                                  <a:pt x="28513" y="72898"/>
                                  <a:pt x="15560" y="72517"/>
                                </a:cubicBezTo>
                                <a:lnTo>
                                  <a:pt x="0" y="68550"/>
                                </a:lnTo>
                                <a:lnTo>
                                  <a:pt x="0" y="47948"/>
                                </a:lnTo>
                                <a:lnTo>
                                  <a:pt x="6272" y="52197"/>
                                </a:lnTo>
                                <a:cubicBezTo>
                                  <a:pt x="10575" y="54165"/>
                                  <a:pt x="14861" y="55181"/>
                                  <a:pt x="19116" y="55245"/>
                                </a:cubicBezTo>
                                <a:cubicBezTo>
                                  <a:pt x="27624" y="55499"/>
                                  <a:pt x="34863" y="52451"/>
                                  <a:pt x="41086" y="46228"/>
                                </a:cubicBezTo>
                                <a:cubicBezTo>
                                  <a:pt x="45785" y="41656"/>
                                  <a:pt x="48452" y="36449"/>
                                  <a:pt x="49341" y="30861"/>
                                </a:cubicBezTo>
                                <a:cubicBezTo>
                                  <a:pt x="50103" y="25146"/>
                                  <a:pt x="48833" y="18669"/>
                                  <a:pt x="45404" y="11430"/>
                                </a:cubicBezTo>
                                <a:lnTo>
                                  <a:pt x="601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" name="Shape 897"/>
                        <wps:cNvSpPr/>
                        <wps:spPr>
                          <a:xfrm>
                            <a:off x="3139095" y="3522472"/>
                            <a:ext cx="48833" cy="71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3" h="71328">
                                <a:moveTo>
                                  <a:pt x="7558" y="0"/>
                                </a:moveTo>
                                <a:cubicBezTo>
                                  <a:pt x="20639" y="508"/>
                                  <a:pt x="33212" y="6858"/>
                                  <a:pt x="45531" y="19177"/>
                                </a:cubicBezTo>
                                <a:cubicBezTo>
                                  <a:pt x="46293" y="19939"/>
                                  <a:pt x="47310" y="21082"/>
                                  <a:pt x="48833" y="22606"/>
                                </a:cubicBezTo>
                                <a:lnTo>
                                  <a:pt x="0" y="71328"/>
                                </a:lnTo>
                                <a:lnTo>
                                  <a:pt x="0" y="50612"/>
                                </a:lnTo>
                                <a:lnTo>
                                  <a:pt x="25211" y="25400"/>
                                </a:lnTo>
                                <a:cubicBezTo>
                                  <a:pt x="18480" y="19812"/>
                                  <a:pt x="12130" y="16637"/>
                                  <a:pt x="6416" y="16129"/>
                                </a:cubicBezTo>
                                <a:lnTo>
                                  <a:pt x="0" y="16894"/>
                                </a:lnTo>
                                <a:lnTo>
                                  <a:pt x="0" y="1332"/>
                                </a:lnTo>
                                <a:lnTo>
                                  <a:pt x="75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" name="Shape 898"/>
                        <wps:cNvSpPr/>
                        <wps:spPr>
                          <a:xfrm>
                            <a:off x="3175864" y="3399917"/>
                            <a:ext cx="53808" cy="14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08" h="146784">
                                <a:moveTo>
                                  <a:pt x="19812" y="0"/>
                                </a:moveTo>
                                <a:lnTo>
                                  <a:pt x="53808" y="33996"/>
                                </a:lnTo>
                                <a:lnTo>
                                  <a:pt x="53808" y="63966"/>
                                </a:lnTo>
                                <a:lnTo>
                                  <a:pt x="46736" y="61468"/>
                                </a:lnTo>
                                <a:cubicBezTo>
                                  <a:pt x="37973" y="60706"/>
                                  <a:pt x="30734" y="63119"/>
                                  <a:pt x="25019" y="68834"/>
                                </a:cubicBezTo>
                                <a:cubicBezTo>
                                  <a:pt x="19431" y="74422"/>
                                  <a:pt x="17018" y="81407"/>
                                  <a:pt x="17907" y="89789"/>
                                </a:cubicBezTo>
                                <a:cubicBezTo>
                                  <a:pt x="18669" y="98044"/>
                                  <a:pt x="24003" y="107188"/>
                                  <a:pt x="33909" y="116967"/>
                                </a:cubicBezTo>
                                <a:cubicBezTo>
                                  <a:pt x="38672" y="121729"/>
                                  <a:pt x="43307" y="125413"/>
                                  <a:pt x="47847" y="127984"/>
                                </a:cubicBezTo>
                                <a:lnTo>
                                  <a:pt x="53808" y="129924"/>
                                </a:lnTo>
                                <a:lnTo>
                                  <a:pt x="53808" y="146784"/>
                                </a:lnTo>
                                <a:lnTo>
                                  <a:pt x="45212" y="146050"/>
                                </a:lnTo>
                                <a:cubicBezTo>
                                  <a:pt x="36576" y="142875"/>
                                  <a:pt x="28575" y="137541"/>
                                  <a:pt x="20955" y="129921"/>
                                </a:cubicBezTo>
                                <a:cubicBezTo>
                                  <a:pt x="13462" y="122555"/>
                                  <a:pt x="8001" y="114554"/>
                                  <a:pt x="4445" y="106045"/>
                                </a:cubicBezTo>
                                <a:cubicBezTo>
                                  <a:pt x="889" y="97536"/>
                                  <a:pt x="0" y="89154"/>
                                  <a:pt x="1651" y="81026"/>
                                </a:cubicBezTo>
                                <a:cubicBezTo>
                                  <a:pt x="3429" y="72898"/>
                                  <a:pt x="7366" y="65786"/>
                                  <a:pt x="13462" y="59690"/>
                                </a:cubicBezTo>
                                <a:cubicBezTo>
                                  <a:pt x="17907" y="55118"/>
                                  <a:pt x="22860" y="52070"/>
                                  <a:pt x="28194" y="50546"/>
                                </a:cubicBezTo>
                                <a:cubicBezTo>
                                  <a:pt x="33655" y="48895"/>
                                  <a:pt x="38989" y="48514"/>
                                  <a:pt x="44196" y="49403"/>
                                </a:cubicBezTo>
                                <a:lnTo>
                                  <a:pt x="7366" y="12573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" name="Shape 899"/>
                        <wps:cNvSpPr/>
                        <wps:spPr>
                          <a:xfrm>
                            <a:off x="3229671" y="3433913"/>
                            <a:ext cx="68621" cy="11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21" h="114214">
                                <a:moveTo>
                                  <a:pt x="0" y="0"/>
                                </a:moveTo>
                                <a:lnTo>
                                  <a:pt x="68621" y="68620"/>
                                </a:lnTo>
                                <a:lnTo>
                                  <a:pt x="56936" y="80304"/>
                                </a:lnTo>
                                <a:lnTo>
                                  <a:pt x="47539" y="70907"/>
                                </a:lnTo>
                                <a:cubicBezTo>
                                  <a:pt x="50205" y="82971"/>
                                  <a:pt x="47030" y="93640"/>
                                  <a:pt x="37886" y="102783"/>
                                </a:cubicBezTo>
                                <a:cubicBezTo>
                                  <a:pt x="31917" y="108626"/>
                                  <a:pt x="24805" y="112435"/>
                                  <a:pt x="16677" y="114214"/>
                                </a:cubicBezTo>
                                <a:lnTo>
                                  <a:pt x="0" y="112789"/>
                                </a:lnTo>
                                <a:lnTo>
                                  <a:pt x="0" y="95928"/>
                                </a:lnTo>
                                <a:lnTo>
                                  <a:pt x="7407" y="98339"/>
                                </a:lnTo>
                                <a:cubicBezTo>
                                  <a:pt x="16170" y="99101"/>
                                  <a:pt x="23282" y="96688"/>
                                  <a:pt x="28742" y="91227"/>
                                </a:cubicBezTo>
                                <a:cubicBezTo>
                                  <a:pt x="34203" y="85766"/>
                                  <a:pt x="36616" y="78780"/>
                                  <a:pt x="35982" y="70398"/>
                                </a:cubicBezTo>
                                <a:cubicBezTo>
                                  <a:pt x="35346" y="62016"/>
                                  <a:pt x="30393" y="53254"/>
                                  <a:pt x="21122" y="43982"/>
                                </a:cubicBezTo>
                                <a:cubicBezTo>
                                  <a:pt x="16042" y="38902"/>
                                  <a:pt x="11153" y="34997"/>
                                  <a:pt x="6454" y="32251"/>
                                </a:cubicBezTo>
                                <a:lnTo>
                                  <a:pt x="0" y="299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" name="Shape 900"/>
                        <wps:cNvSpPr/>
                        <wps:spPr>
                          <a:xfrm>
                            <a:off x="3252191" y="3365754"/>
                            <a:ext cx="110236" cy="10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36" h="108966">
                                <a:moveTo>
                                  <a:pt x="48895" y="762"/>
                                </a:moveTo>
                                <a:cubicBezTo>
                                  <a:pt x="53848" y="1524"/>
                                  <a:pt x="59182" y="3937"/>
                                  <a:pt x="64770" y="7874"/>
                                </a:cubicBezTo>
                                <a:lnTo>
                                  <a:pt x="54102" y="21844"/>
                                </a:lnTo>
                                <a:cubicBezTo>
                                  <a:pt x="49657" y="18669"/>
                                  <a:pt x="45085" y="17272"/>
                                  <a:pt x="40259" y="17780"/>
                                </a:cubicBezTo>
                                <a:cubicBezTo>
                                  <a:pt x="35433" y="18288"/>
                                  <a:pt x="30607" y="21082"/>
                                  <a:pt x="25654" y="25908"/>
                                </a:cubicBezTo>
                                <a:cubicBezTo>
                                  <a:pt x="19939" y="31750"/>
                                  <a:pt x="16764" y="36830"/>
                                  <a:pt x="16129" y="41148"/>
                                </a:cubicBezTo>
                                <a:cubicBezTo>
                                  <a:pt x="15621" y="45593"/>
                                  <a:pt x="16637" y="49022"/>
                                  <a:pt x="19177" y="51689"/>
                                </a:cubicBezTo>
                                <a:cubicBezTo>
                                  <a:pt x="20828" y="53213"/>
                                  <a:pt x="22733" y="54229"/>
                                  <a:pt x="25146" y="54483"/>
                                </a:cubicBezTo>
                                <a:cubicBezTo>
                                  <a:pt x="27432" y="54864"/>
                                  <a:pt x="30226" y="54356"/>
                                  <a:pt x="33274" y="53086"/>
                                </a:cubicBezTo>
                                <a:cubicBezTo>
                                  <a:pt x="35052" y="52197"/>
                                  <a:pt x="39751" y="49657"/>
                                  <a:pt x="47625" y="45085"/>
                                </a:cubicBezTo>
                                <a:cubicBezTo>
                                  <a:pt x="58928" y="38608"/>
                                  <a:pt x="67056" y="34290"/>
                                  <a:pt x="72136" y="32258"/>
                                </a:cubicBezTo>
                                <a:cubicBezTo>
                                  <a:pt x="77216" y="30353"/>
                                  <a:pt x="82169" y="29718"/>
                                  <a:pt x="86995" y="30607"/>
                                </a:cubicBezTo>
                                <a:cubicBezTo>
                                  <a:pt x="91948" y="31496"/>
                                  <a:pt x="96520" y="34163"/>
                                  <a:pt x="100838" y="38354"/>
                                </a:cubicBezTo>
                                <a:cubicBezTo>
                                  <a:pt x="105029" y="42545"/>
                                  <a:pt x="107823" y="47752"/>
                                  <a:pt x="108966" y="53975"/>
                                </a:cubicBezTo>
                                <a:cubicBezTo>
                                  <a:pt x="110236" y="60071"/>
                                  <a:pt x="109601" y="66548"/>
                                  <a:pt x="107061" y="73152"/>
                                </a:cubicBezTo>
                                <a:cubicBezTo>
                                  <a:pt x="104394" y="79756"/>
                                  <a:pt x="100203" y="85979"/>
                                  <a:pt x="94361" y="91821"/>
                                </a:cubicBezTo>
                                <a:cubicBezTo>
                                  <a:pt x="84709" y="101473"/>
                                  <a:pt x="75311" y="106934"/>
                                  <a:pt x="66294" y="107950"/>
                                </a:cubicBezTo>
                                <a:cubicBezTo>
                                  <a:pt x="57277" y="108966"/>
                                  <a:pt x="48006" y="106299"/>
                                  <a:pt x="38735" y="99822"/>
                                </a:cubicBezTo>
                                <a:lnTo>
                                  <a:pt x="49276" y="85344"/>
                                </a:lnTo>
                                <a:cubicBezTo>
                                  <a:pt x="54991" y="89662"/>
                                  <a:pt x="60706" y="91567"/>
                                  <a:pt x="66548" y="91059"/>
                                </a:cubicBezTo>
                                <a:cubicBezTo>
                                  <a:pt x="72390" y="90424"/>
                                  <a:pt x="78232" y="87376"/>
                                  <a:pt x="83947" y="81534"/>
                                </a:cubicBezTo>
                                <a:cubicBezTo>
                                  <a:pt x="89789" y="75819"/>
                                  <a:pt x="92837" y="70358"/>
                                  <a:pt x="93345" y="65151"/>
                                </a:cubicBezTo>
                                <a:cubicBezTo>
                                  <a:pt x="93726" y="60071"/>
                                  <a:pt x="92329" y="55880"/>
                                  <a:pt x="89154" y="52705"/>
                                </a:cubicBezTo>
                                <a:cubicBezTo>
                                  <a:pt x="86360" y="49784"/>
                                  <a:pt x="82931" y="48768"/>
                                  <a:pt x="78740" y="49657"/>
                                </a:cubicBezTo>
                                <a:cubicBezTo>
                                  <a:pt x="75946" y="50292"/>
                                  <a:pt x="70231" y="53086"/>
                                  <a:pt x="61595" y="58293"/>
                                </a:cubicBezTo>
                                <a:cubicBezTo>
                                  <a:pt x="50038" y="65151"/>
                                  <a:pt x="41656" y="69596"/>
                                  <a:pt x="36322" y="71374"/>
                                </a:cubicBezTo>
                                <a:cubicBezTo>
                                  <a:pt x="31115" y="73279"/>
                                  <a:pt x="26035" y="73660"/>
                                  <a:pt x="21209" y="72517"/>
                                </a:cubicBezTo>
                                <a:cubicBezTo>
                                  <a:pt x="16383" y="71374"/>
                                  <a:pt x="12065" y="68961"/>
                                  <a:pt x="8509" y="65278"/>
                                </a:cubicBezTo>
                                <a:cubicBezTo>
                                  <a:pt x="5207" y="61976"/>
                                  <a:pt x="2794" y="58166"/>
                                  <a:pt x="1524" y="53848"/>
                                </a:cubicBezTo>
                                <a:cubicBezTo>
                                  <a:pt x="254" y="49403"/>
                                  <a:pt x="0" y="45085"/>
                                  <a:pt x="635" y="40513"/>
                                </a:cubicBezTo>
                                <a:cubicBezTo>
                                  <a:pt x="1143" y="37211"/>
                                  <a:pt x="2667" y="33274"/>
                                  <a:pt x="5080" y="28829"/>
                                </a:cubicBezTo>
                                <a:cubicBezTo>
                                  <a:pt x="7366" y="24511"/>
                                  <a:pt x="10541" y="20320"/>
                                  <a:pt x="14351" y="16510"/>
                                </a:cubicBezTo>
                                <a:cubicBezTo>
                                  <a:pt x="20193" y="10668"/>
                                  <a:pt x="26162" y="6350"/>
                                  <a:pt x="32258" y="3683"/>
                                </a:cubicBezTo>
                                <a:cubicBezTo>
                                  <a:pt x="38354" y="889"/>
                                  <a:pt x="43942" y="0"/>
                                  <a:pt x="48895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929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" name="Rectangle 901"/>
                        <wps:cNvSpPr/>
                        <wps:spPr>
                          <a:xfrm rot="-5399999">
                            <a:off x="-321180" y="1465390"/>
                            <a:ext cx="113102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6AFC" w:rsidRDefault="00171DF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92934"/>
                                  <w:sz w:val="36"/>
                                </w:rPr>
                                <w:t>Procent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3" name="Picture 90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958563" y="0"/>
                            <a:ext cx="2991612" cy="4328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677" style="width:625.998pt;height:374.572pt;mso-position-horizontal-relative:char;mso-position-vertical-relative:line" coordsize="79501,47570">
                <v:shape id="Shape 776" style="position:absolute;width:28605;height:0;left:9458;top:28895;" coordsize="2860548,0" path="m0,0l2860548,0">
                  <v:stroke weight="0.72pt" endcap="flat" joinstyle="round" on="true" color="#8d8d8f"/>
                  <v:fill on="false" color="#000000" opacity="0"/>
                </v:shape>
                <v:shape id="Shape 777" style="position:absolute;width:28605;height:0;left:9458;top:26106;" coordsize="2860548,0" path="m0,0l2860548,0">
                  <v:stroke weight="0.72pt" endcap="flat" joinstyle="round" on="true" color="#8d8d8f"/>
                  <v:fill on="false" color="#000000" opacity="0"/>
                </v:shape>
                <v:shape id="Shape 778" style="position:absolute;width:28605;height:0;left:9458;top:23317;" coordsize="2860548,0" path="m0,0l2860548,0">
                  <v:stroke weight="0.72pt" endcap="flat" joinstyle="round" on="true" color="#8d8d8f"/>
                  <v:fill on="false" color="#000000" opacity="0"/>
                </v:shape>
                <v:shape id="Shape 779" style="position:absolute;width:28605;height:0;left:9458;top:20528;" coordsize="2860548,0" path="m0,0l2860548,0">
                  <v:stroke weight="0.72pt" endcap="flat" joinstyle="round" on="true" color="#8d8d8f"/>
                  <v:fill on="false" color="#000000" opacity="0"/>
                </v:shape>
                <v:shape id="Shape 780" style="position:absolute;width:28605;height:0;left:9458;top:17739;" coordsize="2860548,0" path="m0,0l2860548,0">
                  <v:stroke weight="0.72pt" endcap="flat" joinstyle="round" on="true" color="#8d8d8f"/>
                  <v:fill on="false" color="#000000" opacity="0"/>
                </v:shape>
                <v:shape id="Shape 781" style="position:absolute;width:28605;height:0;left:9458;top:14950;" coordsize="2860548,0" path="m0,0l2860548,0">
                  <v:stroke weight="0.72pt" endcap="flat" joinstyle="round" on="true" color="#8d8d8f"/>
                  <v:fill on="false" color="#000000" opacity="0"/>
                </v:shape>
                <v:shape id="Shape 782" style="position:absolute;width:28605;height:0;left:9458;top:12161;" coordsize="2860548,0" path="m0,0l2860548,0">
                  <v:stroke weight="0.72pt" endcap="flat" joinstyle="round" on="true" color="#8d8d8f"/>
                  <v:fill on="false" color="#000000" opacity="0"/>
                </v:shape>
                <v:shape id="Shape 783" style="position:absolute;width:28605;height:0;left:9458;top:9372;" coordsize="2860548,0" path="m0,0l2860548,0">
                  <v:stroke weight="0.72pt" endcap="flat" joinstyle="round" on="true" color="#8d8d8f"/>
                  <v:fill on="false" color="#000000" opacity="0"/>
                </v:shape>
                <v:shape id="Shape 784" style="position:absolute;width:28605;height:0;left:9458;top:6583;" coordsize="2860548,0" path="m0,0l2860548,0">
                  <v:stroke weight="0.72pt" endcap="flat" joinstyle="round" on="true" color="#8d8d8f"/>
                  <v:fill on="false" color="#000000" opacity="0"/>
                </v:shape>
                <v:shape id="Shape 785" style="position:absolute;width:28605;height:0;left:9458;top:3794;" coordsize="2860548,0" path="m0,0l2860548,0">
                  <v:stroke weight="0.72pt" endcap="flat" joinstyle="round" on="true" color="#8d8d8f"/>
                  <v:fill on="false" color="#000000" opacity="0"/>
                </v:shape>
                <v:shape id="Shape 8889" style="position:absolute;width:3825;height:548;left:31389;top:31120;" coordsize="382524,54864" path="m0,0l382524,0l382524,54864l0,54864l0,0">
                  <v:stroke weight="0pt" endcap="flat" joinstyle="round" on="false" color="#000000" opacity="0"/>
                  <v:fill on="true" color="#93a299"/>
                </v:shape>
                <v:shape id="Shape 8890" style="position:absolute;width:3825;height:822;left:21848;top:30845;" coordsize="382524,82296" path="m0,0l382524,0l382524,82296l0,82296l0,0">
                  <v:stroke weight="0pt" endcap="flat" joinstyle="round" on="false" color="#000000" opacity="0"/>
                  <v:fill on="true" color="#93a299"/>
                </v:shape>
                <v:shape id="Shape 8891" style="position:absolute;width:3810;height:26471;left:12323;top:5196;" coordsize="381000,2647188" path="m0,0l381000,0l381000,2647188l0,2647188l0,0">
                  <v:stroke weight="0pt" endcap="flat" joinstyle="round" on="false" color="#000000" opacity="0"/>
                  <v:fill on="true" color="#93a299"/>
                </v:shape>
                <v:shape id="Shape 789" style="position:absolute;width:0;height:27873;left:9458;top:3794;" coordsize="0,2787396" path="m0,2787396l0,0">
                  <v:stroke weight="0.72pt" endcap="flat" joinstyle="round" on="true" color="#8d8d8f"/>
                  <v:fill on="false" color="#000000" opacity="0"/>
                </v:shape>
                <v:shape id="Shape 790" style="position:absolute;width:685;height:0;left:8772;top:31668;" coordsize="68580,0" path="m0,0l68580,0">
                  <v:stroke weight="0.72pt" endcap="flat" joinstyle="round" on="true" color="#8d8d8f"/>
                  <v:fill on="false" color="#000000" opacity="0"/>
                </v:shape>
                <v:shape id="Shape 791" style="position:absolute;width:685;height:0;left:8772;top:28895;" coordsize="68580,0" path="m0,0l68580,0">
                  <v:stroke weight="0.72pt" endcap="flat" joinstyle="round" on="true" color="#8d8d8f"/>
                  <v:fill on="false" color="#000000" opacity="0"/>
                </v:shape>
                <v:shape id="Shape 792" style="position:absolute;width:685;height:0;left:8772;top:26106;" coordsize="68580,0" path="m0,0l68580,0">
                  <v:stroke weight="0.72pt" endcap="flat" joinstyle="round" on="true" color="#8d8d8f"/>
                  <v:fill on="false" color="#000000" opacity="0"/>
                </v:shape>
                <v:shape id="Shape 793" style="position:absolute;width:685;height:0;left:8772;top:23317;" coordsize="68580,0" path="m0,0l68580,0">
                  <v:stroke weight="0.72pt" endcap="flat" joinstyle="round" on="true" color="#8d8d8f"/>
                  <v:fill on="false" color="#000000" opacity="0"/>
                </v:shape>
                <v:shape id="Shape 794" style="position:absolute;width:685;height:0;left:8772;top:20528;" coordsize="68580,0" path="m0,0l68580,0">
                  <v:stroke weight="0.72pt" endcap="flat" joinstyle="round" on="true" color="#8d8d8f"/>
                  <v:fill on="false" color="#000000" opacity="0"/>
                </v:shape>
                <v:shape id="Shape 795" style="position:absolute;width:685;height:0;left:8772;top:17739;" coordsize="68580,0" path="m0,0l68580,0">
                  <v:stroke weight="0.72pt" endcap="flat" joinstyle="round" on="true" color="#8d8d8f"/>
                  <v:fill on="false" color="#000000" opacity="0"/>
                </v:shape>
                <v:shape id="Shape 796" style="position:absolute;width:685;height:0;left:8772;top:14950;" coordsize="68580,0" path="m0,0l68580,0">
                  <v:stroke weight="0.72pt" endcap="flat" joinstyle="round" on="true" color="#8d8d8f"/>
                  <v:fill on="false" color="#000000" opacity="0"/>
                </v:shape>
                <v:shape id="Shape 797" style="position:absolute;width:685;height:0;left:8772;top:12161;" coordsize="68580,0" path="m0,0l68580,0">
                  <v:stroke weight="0.72pt" endcap="flat" joinstyle="round" on="true" color="#8d8d8f"/>
                  <v:fill on="false" color="#000000" opacity="0"/>
                </v:shape>
                <v:shape id="Shape 798" style="position:absolute;width:685;height:0;left:8772;top:9372;" coordsize="68580,0" path="m0,0l68580,0">
                  <v:stroke weight="0.72pt" endcap="flat" joinstyle="round" on="true" color="#8d8d8f"/>
                  <v:fill on="false" color="#000000" opacity="0"/>
                </v:shape>
                <v:shape id="Shape 799" style="position:absolute;width:685;height:0;left:8772;top:6583;" coordsize="68580,0" path="m0,0l68580,0">
                  <v:stroke weight="0.72pt" endcap="flat" joinstyle="round" on="true" color="#8d8d8f"/>
                  <v:fill on="false" color="#000000" opacity="0"/>
                </v:shape>
                <v:shape id="Shape 800" style="position:absolute;width:685;height:0;left:8772;top:3794;" coordsize="68580,0" path="m0,0l68580,0">
                  <v:stroke weight="0.72pt" endcap="flat" joinstyle="round" on="true" color="#8d8d8f"/>
                  <v:fill on="false" color="#000000" opacity="0"/>
                </v:shape>
                <v:shape id="Shape 801" style="position:absolute;width:28605;height:0;left:9458;top:31668;" coordsize="2860548,0" path="m0,0l2860548,0">
                  <v:stroke weight="0.72pt" endcap="flat" joinstyle="round" on="true" color="#8d8d8f"/>
                  <v:fill on="false" color="#000000" opacity="0"/>
                </v:shape>
                <v:shape id="Shape 802" style="position:absolute;width:0;height:624;left:9458;top:31668;" coordsize="0,62484" path="m0,0l0,62484">
                  <v:stroke weight="0.72pt" endcap="flat" joinstyle="round" on="true" color="#8d8d8f"/>
                  <v:fill on="false" color="#000000" opacity="0"/>
                </v:shape>
                <v:shape id="Shape 803" style="position:absolute;width:0;height:624;left:18998;top:31668;" coordsize="0,62484" path="m0,0l0,62484">
                  <v:stroke weight="0.72pt" endcap="flat" joinstyle="round" on="true" color="#8d8d8f"/>
                  <v:fill on="false" color="#000000" opacity="0"/>
                </v:shape>
                <v:shape id="Shape 804" style="position:absolute;width:0;height:624;left:28539;top:31668;" coordsize="0,62484" path="m0,0l0,62484">
                  <v:stroke weight="0.72pt" endcap="flat" joinstyle="round" on="true" color="#8d8d8f"/>
                  <v:fill on="false" color="#000000" opacity="0"/>
                </v:shape>
                <v:shape id="Shape 805" style="position:absolute;width:0;height:624;left:38064;top:31668;" coordsize="0,62484" path="m0,0l0,62484">
                  <v:stroke weight="0.72pt" endcap="flat" joinstyle="round" on="true" color="#8d8d8f"/>
                  <v:fill on="false" color="#000000" opacity="0"/>
                </v:shape>
                <v:rect id="Rectangle 806" style="position:absolute;width:3373;height:3390;left:12902;top:31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95</w:t>
                        </w:r>
                      </w:p>
                    </w:txbxContent>
                  </v:textbox>
                </v:rect>
                <v:rect id="Rectangle 807" style="position:absolute;width:1690;height:3390;left:23128;top:282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808" style="position:absolute;width:1690;height:3390;left:32666;top:280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809" style="position:absolute;width:1690;height:3390;left:6221;top:30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810" style="position:absolute;width:3373;height:3390;left:4950;top:27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811" style="position:absolute;width:3375;height:3394;left:4950;top:24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812" style="position:absolute;width:3373;height:3390;left:4950;top:21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30</w:t>
                        </w:r>
                      </w:p>
                    </w:txbxContent>
                  </v:textbox>
                </v:rect>
                <v:rect id="Rectangle 813" style="position:absolute;width:3373;height:3390;left:4950;top:19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40</w:t>
                        </w:r>
                      </w:p>
                    </w:txbxContent>
                  </v:textbox>
                </v:rect>
                <v:rect id="Rectangle 814" style="position:absolute;width:3373;height:3390;left:4950;top:16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50</w:t>
                        </w:r>
                      </w:p>
                    </w:txbxContent>
                  </v:textbox>
                </v:rect>
                <v:rect id="Rectangle 815" style="position:absolute;width:3373;height:3390;left:4950;top:13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60</w:t>
                        </w:r>
                      </w:p>
                    </w:txbxContent>
                  </v:textbox>
                </v:rect>
                <v:rect id="Rectangle 816" style="position:absolute;width:3373;height:3390;left:4950;top:10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70</w:t>
                        </w:r>
                      </w:p>
                    </w:txbxContent>
                  </v:textbox>
                </v:rect>
                <v:rect id="Rectangle 817" style="position:absolute;width:3373;height:3390;left:4950;top:80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80</w:t>
                        </w:r>
                      </w:p>
                    </w:txbxContent>
                  </v:textbox>
                </v:rect>
                <v:rect id="Rectangle 818" style="position:absolute;width:3373;height:3390;left:4950;top:5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90</w:t>
                        </w:r>
                      </w:p>
                    </w:txbxContent>
                  </v:textbox>
                </v:rect>
                <v:rect id="Rectangle 819" style="position:absolute;width:5071;height:3390;left:3679;top:2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92934"/>
                            <w:sz w:val="36"/>
                          </w:rPr>
                          <w:t xml:space="preserve">100</w:t>
                        </w:r>
                      </w:p>
                    </w:txbxContent>
                  </v:textbox>
                </v:rect>
                <v:shape id="Shape 821" style="position:absolute;width:869;height:869;left:1217;top:46104;" coordsize="86919,86919" path="m12598,0l86919,74320l74320,86919l0,12598l12598,0x">
                  <v:stroke weight="0pt" endcap="flat" joinstyle="round" on="false" color="#000000" opacity="0"/>
                  <v:fill on="true" color="#292934"/>
                </v:shape>
                <v:shape id="Shape 822" style="position:absolute;width:1499;height:1501;left:0;top:46069;" coordsize="149974,150114" path="m81318,0l93421,12103l59487,46038l149974,136538l136398,150114l45910,59627l12103,93421l0,81318l81318,0x">
                  <v:stroke weight="0pt" endcap="flat" joinstyle="round" on="false" color="#000000" opacity="0"/>
                  <v:fill on="true" color="#292934"/>
                </v:shape>
                <v:shape id="Shape 823" style="position:absolute;width:270;height:270;left:934;top:45822;" coordsize="27076,27077" path="m12598,0l27076,14491l14491,27077l0,12598l12598,0x">
                  <v:stroke weight="0pt" endcap="flat" joinstyle="round" on="false" color="#000000" opacity="0"/>
                  <v:fill on="true" color="#292934"/>
                </v:shape>
                <v:shape id="Shape 824" style="position:absolute;width:1151;height:1151;left:1254;top:45502;" coordsize="115189,115189" path="m12598,0l115189,102591l102591,115189l0,12598l12598,0x">
                  <v:stroke weight="0pt" endcap="flat" joinstyle="round" on="false" color="#000000" opacity="0"/>
                  <v:fill on="true" color="#292934"/>
                </v:shape>
                <v:shape id="Shape 825" style="position:absolute;width:1071;height:1354;left:1690;top:44944;" coordsize="107125,135408" path="m23851,0l32944,12878c29870,15024,27165,17259,24829,19596c21006,23419,19114,26937,19164,30163c19202,33376,21463,37224,25946,41707l32804,48565l47295,34074l57087,43879l42609,58357l107125,122885l94602,135408l30074,70891l18948,82017l9157,72225l20282,61087l12370,53188c7379,48197,4115,44044,2578,40729c521,36246,0,31471,1029,26378c2057,21298,5321,16002,10833,10490c14376,6947,18720,3454,23851,0x">
                  <v:stroke weight="0pt" endcap="flat" joinstyle="round" on="false" color="#000000" opacity="0"/>
                  <v:fill on="true" color="#292934"/>
                </v:shape>
                <v:shape id="Shape 826" style="position:absolute;width:869;height:1123;left:2260;top:44807;" coordsize="86919,112319" path="m42761,0l50114,16015c45212,17285,41224,19457,38138,22530c35395,25286,33744,28588,33210,32436c32677,36284,33414,40145,35420,44018c38494,49899,42697,55487,48006,60808l86919,99721l74320,112319l0,37998l11341,26657l22606,37922c20231,29756,19418,23609,20193,19482c20968,15354,22822,11824,25756,8877c29997,4636,35674,1677,42761,0x">
                  <v:stroke weight="0pt" endcap="flat" joinstyle="round" on="false" color="#000000" opacity="0"/>
                  <v:fill on="true" color="#292934"/>
                </v:shape>
                <v:shape id="Shape 827" style="position:absolute;width:421;height:1017;left:2872;top:44261;" coordsize="42125,101739" path="m42125,0l42125,15537l36181,16237c32366,17626,28861,19918,25667,23112c19876,28891,16954,35698,16878,43509c16815,51332,19812,58685,25870,65594l42125,49338l42125,70052l35535,76643l42125,81112l42125,101739l38414,100795c32128,97693,25965,93121,19926,87082c7417,74573,940,61644,470,48309c0,34961,4902,23163,15164,12889c20136,7923,25495,4256,31245,1889l42125,0x">
                  <v:stroke weight="0pt" endcap="flat" joinstyle="round" on="false" color="#000000" opacity="0"/>
                  <v:fill on="true" color="#292934"/>
                </v:shape>
                <v:shape id="Shape 828" style="position:absolute;width:677;height:728;left:3293;top:44593;" coordsize="67755,72834" path="m60097,0c65647,9665,67755,19367,66396,29121c65050,38874,60046,48057,51423,56693c40552,67564,28588,72834,15520,72504l0,68556l0,47928l6297,52197c10576,54168,14840,55201,19089,55295c27585,55473,34925,52463,41136,46266c45746,41643,48476,36487,49327,30797c50165,25108,48883,18643,45467,11417l60097,0x">
                  <v:stroke weight="0pt" endcap="flat" joinstyle="round" on="false" color="#000000" opacity="0"/>
                  <v:fill on="true" color="#292934"/>
                </v:shape>
                <v:shape id="Shape 829" style="position:absolute;width:488;height:713;left:3293;top:44248;" coordsize="48832,71362" path="m7544,0c20600,470,33274,6833,45543,19100c46292,19850,47384,20993,48832,22530l0,71362l0,50648l25248,25400c18441,19710,12154,16611,6427,16090l0,16847l0,1310l7544,0x">
                  <v:stroke weight="0pt" endcap="flat" joinstyle="round" on="false" color="#000000" opacity="0"/>
                  <v:fill on="true" color="#292934"/>
                </v:shape>
                <v:shape id="Shape 830" style="position:absolute;width:538;height:1467;left:3650;top:43032;" coordsize="53858,146778" path="m19926,0l53858,33932l53858,64017l46723,61519c38049,60681,30836,63119,25095,68859c19507,74460,17107,81420,17932,89751c18745,98082,24079,107163,33922,117005c38678,121768,43336,125425,47895,127980l53858,129920l53858,146778l45250,146050c36665,142926,28575,137567,20968,129960c13551,122543,8065,114567,4496,106058c927,97549,0,89205,1727,81039c3454,72873,7366,65736,13487,59627c17958,55144,22898,52096,28283,50495c33668,48882,38976,48502,44209,49340l7391,12522l19926,0x">
                  <v:stroke weight="0pt" endcap="flat" joinstyle="round" on="false" color="#000000" opacity="0"/>
                  <v:fill on="true" color="#292934"/>
                </v:shape>
                <v:shape id="Shape 831" style="position:absolute;width:686;height:1142;left:4189;top:43372;" coordsize="68659,114252" path="m0,0l68659,68659l56975,80356l47590,70970c50257,83061,47005,93665,37861,102810c31943,108740,24857,112550,16627,114252l0,112846l0,95988l7419,98403c16144,99101,23244,96726,28705,91265c34204,85766,36629,78832,35982,70488c35321,62131,30381,53343,21135,44097c16055,39011,11156,35093,6443,32342l0,30086l0,0x">
                  <v:stroke weight="0pt" endcap="flat" joinstyle="round" on="false" color="#000000" opacity="0"/>
                  <v:fill on="true" color="#292934"/>
                </v:shape>
                <v:shape id="Shape 832" style="position:absolute;width:1103;height:1090;left:4424;top:42680;" coordsize="110338,109030" path="m48933,762c53899,1537,59182,3925,64783,7938l54140,21933c49759,18669,45149,17297,40322,17843c35496,18377,30632,21095,25730,25997c19939,31776,16777,36868,16218,41250c15646,45631,16650,49111,19215,51676c20853,53315,22835,54267,25171,54547c27546,54877,30277,54382,33363,53074c35090,52286,39865,49644,47701,45174c58991,38633,67158,34366,72199,32360c77241,30353,82207,29794,87109,30683c91999,31572,96596,34163,100889,38456c105093,42647,107823,47828,109080,53988c110338,60147,109677,66548,107086,73190c104496,79845,100279,86081,94450,91923c84798,101575,75425,106934,66357,107976c57277,109030,48095,106312,38811,99822l49314,85408c55004,89700,60782,91580,66637,91046c72492,90500,78283,87363,84023,81636c89814,75845,92926,70371,93370,65215c93815,60058,92443,55893,89268,52731c86424,49886,82956,48882,78842,49721c75997,50317,70282,53187,61697,58331c50127,65227,41707,69621,36436,71475c31166,73343,26099,73698,21247,72530c16396,71362,12154,68961,8509,65329c5207,62014,2896,58191,1588,53848c279,49505,0,45098,749,40615c1257,37211,2705,33312,5080,28931c7468,24549,10592,20422,14465,16548c20295,10719,26251,6439,32347,3708c38430,978,43955,0,48933,762x">
                  <v:stroke weight="0pt" endcap="flat" joinstyle="round" on="false" color="#000000" opacity="0"/>
                  <v:fill on="true" color="#292934"/>
                </v:shape>
                <v:shape id="Shape 833" style="position:absolute;width:865;height:1459;left:4955;top:41791;" coordsize="86500,145923" path="m10084,0l86500,135775l76352,145923l0,10084l10084,0x">
                  <v:stroke weight="0pt" endcap="flat" joinstyle="round" on="false" color="#000000" opacity="0"/>
                  <v:fill on="true" color="#292934"/>
                </v:shape>
                <v:shape id="Shape 834" style="position:absolute;width:1750;height:1647;left:5451;top:41092;" coordsize="175019,164744" path="m99200,114c107239,228,115519,4534,124003,13030l175019,64046l162496,76568l115684,29756c110642,24714,106604,21501,103568,20091c100533,18694,97269,18390,93777,19190c90272,19977,87084,21818,84188,24714c78956,29934,76365,36017,76378,42938c76403,49873,80239,57163,87897,64808l131077,107988l118478,120586l70193,72301c64592,66700,59360,63525,54508,62789c49657,62039,44907,63995,40234,68669c36690,72212,34341,76416,33198,81293c32055,86170,32614,91084,34849,96025c37084,100978,41593,106832,48349,113589l86919,152159l74320,164744l0,90424l11265,79159l21692,89586c20384,83617,20561,77584,22212,71501c23876,65405,27178,59893,32118,54953c37630,49441,43282,46075,49085,44831c54902,43599,60579,44310,66129,46965c63335,32410,66650,20422,76073,10998c83439,3632,91148,0,99200,114x">
                  <v:stroke weight="0pt" endcap="flat" joinstyle="round" on="false" color="#000000" opacity="0"/>
                  <v:fill on="true" color="#292934"/>
                </v:shape>
                <v:shape id="Shape 835" style="position:absolute;width:421;height:1017;left:6784;top:40349;" coordsize="42138,101743" path="m42138,0l42138,15560l36181,16237c32360,17618,28854,19904,25654,23079c19875,28921,16942,35652,16878,43526c16802,51273,19799,58639,25870,65624l42138,49356l42138,70020l35522,76648l42138,81132l42138,101743l38395,100789c32115,97685,25959,93113,19914,87075c7417,74565,927,61687,457,48352c0,35017,4889,23206,15164,12919c20129,7966,25489,4283,31234,1902l42138,0x">
                  <v:stroke weight="0pt" endcap="flat" joinstyle="round" on="false" color="#000000" opacity="0"/>
                  <v:fill on="true" color="#292934"/>
                </v:shape>
                <v:shape id="Shape 836" style="position:absolute;width:676;height:727;left:7205;top:40681;" coordsize="67679,72771" path="m60059,0c65647,9652,67679,19304,66409,29083c65012,38811,60059,48006,51423,56629c40501,67501,28563,72771,15482,72454l0,68504l0,47893l6259,52135c10529,54105,14784,55137,19038,55232c27547,55423,34913,52413,41136,46203c45708,41592,48502,36437,49264,30734c50153,25019,48883,18542,45454,11303l60059,0x">
                  <v:stroke weight="0pt" endcap="flat" joinstyle="round" on="false" color="#000000" opacity="0"/>
                  <v:fill on="true" color="#292934"/>
                </v:shape>
                <v:shape id="Shape 837" style="position:absolute;width:487;height:713;left:7205;top:40336;" coordsize="48756,71325" path="m7481,0c20562,508,33262,6858,45581,19050c46216,19812,47359,20955,48756,22479l0,71325l0,50661l25261,25400c18403,19685,12180,16637,6465,16129l0,16864l0,1305l7481,0x">
                  <v:stroke weight="0pt" endcap="flat" joinstyle="round" on="false" color="#000000" opacity="0"/>
                  <v:fill on="true" color="#292934"/>
                </v:shape>
                <v:shape id="Shape 838" style="position:absolute;width:531;height:1196;left:7562;top:39396;" coordsize="53132,119642" path="m48895,0l53132,4229l53132,35387l46736,33401c38100,32893,30988,35433,25273,41148c19685,46736,17145,53721,17780,62230c18415,70612,23241,79375,32258,88392c37084,93218,41783,96933,46307,99520l53132,101812l53132,119642l36655,114443c30829,111442,25337,107379,20193,102235c13081,95123,7874,87249,4445,78740c1016,70104,0,61849,1651,53721c3302,45466,7366,38100,13970,31623c22733,22860,33528,19177,46228,20574l37338,11557l48895,0x">
                  <v:stroke weight="0pt" endcap="flat" joinstyle="round" on="false" color="#000000" opacity="0"/>
                  <v:fill on="true" color="#292934"/>
                </v:shape>
                <v:shape id="Shape 839" style="position:absolute;width:717;height:1507;left:8093;top:39438;" coordsize="71709,150711" path="m0,0l60025,59906l71709,73091l71709,125982l66756,133820c57866,142710,48722,147790,39197,149314c29799,150711,21163,147409,13289,139154l27386,128740c31704,132042,35895,133312,39832,132804c45293,131915,50754,128867,56215,123406c62057,117564,65359,111976,66248,106388c67010,100927,65867,95466,62819,90259c60914,86957,55834,81242,47579,73114c48595,85052,44912,95212,36784,103467c26497,113627,14940,117818,1986,116040l0,115414l0,97583l6177,99657c14559,100292,21671,97625,27513,91783c33228,86068,35895,78956,35387,70574c34879,62192,29799,53302,20274,43777c15765,39205,11288,35713,6843,33284l0,31159l0,0x">
                  <v:stroke weight="0pt" endcap="flat" joinstyle="round" on="false" color="#000000" opacity="0"/>
                  <v:fill on="true" color="#292934"/>
                </v:shape>
                <v:shape id="Shape 840" style="position:absolute;width:420;height:1017;left:8390;top:38744;" coordsize="42037,101718" path="m42037,0l42037,15502l36132,16228c32322,17626,28829,19912,25654,23087c19812,28802,16891,35660,16764,43534c16764,51281,19812,58647,25781,65505l42037,49299l42037,69965l35433,76554l42037,81035l42037,101718l38386,100795c32099,97699,25908,93127,19812,87095c7366,74522,889,61568,381,48233c0,34898,4826,23087,15113,12800c20066,7847,25432,4195,31194,1846l42037,0x">
                  <v:stroke weight="0pt" endcap="flat" joinstyle="round" on="false" color="#000000" opacity="0"/>
                  <v:fill on="true" color="#292934"/>
                </v:shape>
                <v:shape id="Shape 841" style="position:absolute;width:119;height:528;left:8811;top:40169;" coordsize="11938,52891" path="m0,0l2286,2580c5810,7263,8192,11390,9398,15010c11811,22249,11938,29742,9652,37616l0,52891l0,0x">
                  <v:stroke weight="0pt" endcap="flat" joinstyle="round" on="false" color="#000000" opacity="0"/>
                  <v:fill on="true" color="#292934"/>
                </v:shape>
                <v:shape id="Shape 842" style="position:absolute;width:678;height:728;left:8811;top:39075;" coordsize="67818,72898" path="m60071,0c65659,9652,67818,19431,66421,29210c65024,38862,60071,48133,51435,56769c40640,67564,28575,72898,15494,72517l0,68599l0,47915l6334,52213c10636,54197,14923,55245,19177,55372c27559,55499,34925,52451,41148,46355c45847,41656,48514,36576,49403,30861c50165,25146,48895,18669,45466,11430l60071,0x">
                  <v:stroke weight="0pt" endcap="flat" joinstyle="round" on="false" color="#000000" opacity="0"/>
                  <v:fill on="true" color="#292934"/>
                </v:shape>
                <v:shape id="Shape 843" style="position:absolute;width:488;height:712;left:8811;top:38731;" coordsize="48895,71262" path="m7620,0c20701,381,33274,6731,45593,19050c46355,19812,47371,20955,48895,22479l0,71262l0,50596l25273,25400c18415,19685,12192,16510,6477,16002l0,16799l0,1297l7620,0x">
                  <v:stroke weight="0pt" endcap="flat" joinstyle="round" on="false" color="#000000" opacity="0"/>
                  <v:fill on="true" color="#292934"/>
                </v:shape>
                <v:shape id="Shape 844" style="position:absolute;width:1196;height:1057;left:8889;top:37989;" coordsize="119634,105791" path="m4953,0l30988,25908l43561,13208l53467,23114l40767,35687l84201,79248c87757,82804,90297,84836,91821,85471c93218,85979,94869,86106,96393,85725c98044,85344,99822,84201,101600,82296c102997,80899,104648,78994,106680,76327l119634,85598c116840,89916,114046,93472,111252,96266c106680,100838,102362,103632,98425,104775c94488,105791,90805,105664,87376,104394c83947,102997,78486,98552,70993,91059l28194,48260l18923,57531l9144,47752l18415,38481l0,20066l4953,0x">
                  <v:stroke weight="0pt" endcap="flat" joinstyle="round" on="false" color="#000000" opacity="0"/>
                  <v:fill on="true" color="#292934"/>
                </v:shape>
                <v:shape id="Shape 845" style="position:absolute;width:1196;height:1057;left:9687;top:37191;" coordsize="119634,105791" path="m4953,0l30988,25908l43561,13335l53340,23114l40767,35687l84201,79248c87757,82804,90297,84836,91821,85471c93218,86106,94742,86106,96393,85725c98044,85344,99695,84201,101600,82296c102997,80899,104648,78994,106680,76327l119634,85598c116840,89916,114046,93472,111252,96266c106680,100838,102362,103632,98425,104775c94488,105791,90805,105664,87376,104394c83947,102997,78486,98552,70993,91059l28194,48260l18923,57531l9144,47752l18415,38481l0,20066l4953,0x">
                  <v:stroke weight="0pt" endcap="flat" joinstyle="round" on="false" color="#000000" opacity="0"/>
                  <v:fill on="true" color="#292934"/>
                </v:shape>
                <v:shape id="Shape 846" style="position:absolute;width:869;height:869;left:10247;top:37073;" coordsize="86995,86995" path="m12573,0l86995,74422l74295,86995l0,12700l12573,0x">
                  <v:stroke weight="0pt" endcap="flat" joinstyle="round" on="false" color="#000000" opacity="0"/>
                  <v:fill on="true" color="#292934"/>
                </v:shape>
                <v:shape id="Shape 847" style="position:absolute;width:270;height:270;left:9965;top:36791;" coordsize="27051,27051" path="m12573,0l27051,14478l14478,27051l0,12573l12573,0x">
                  <v:stroke weight="0pt" endcap="flat" joinstyle="round" on="false" color="#000000" opacity="0"/>
                  <v:fill on="true" color="#292934"/>
                </v:shape>
                <v:shape id="Shape 848" style="position:absolute;width:1151;height:1151;left:10284;top:36471;" coordsize="115189,115189" path="m12700,0l115189,102616l102616,115189l0,12573l12700,0x">
                  <v:stroke weight="0pt" endcap="flat" joinstyle="round" on="false" color="#000000" opacity="0"/>
                  <v:fill on="true" color="#292934"/>
                </v:shape>
                <v:shape id="Shape 849" style="position:absolute;width:1071;height:1353;left:10709;top:35924;" coordsize="107188,135382" path="m23876,0l33020,12827c29972,14986,27178,17272,24892,19558c21082,23368,19177,26924,19177,30099c19304,33401,21463,37211,26035,41656l32893,48514l47371,34036l57150,43815l42672,58293l107188,122809l94615,135382l30099,70866l19050,82042l9144,72136l20320,61087l12446,53213c7366,48133,4191,44069,2667,40767c508,36195,0,31496,1143,26416c2159,21209,5334,16002,10922,10414c14478,6985,18796,3429,23876,0x">
                  <v:stroke weight="0pt" endcap="flat" joinstyle="round" on="false" color="#000000" opacity="0"/>
                  <v:fill on="true" color="#292934"/>
                </v:shape>
                <v:shape id="Shape 850" style="position:absolute;width:869;height:1123;left:11279;top:35787;" coordsize="86995,112395" path="m42799,0l50165,16129c45212,17399,41275,19558,38227,22606c35433,25400,33782,28702,33274,32512c32639,36322,33401,40259,35433,44069c38481,49911,42672,55499,48006,60833l86995,99822l74295,112395l0,38100l11303,26670l22606,37973c20193,29845,19431,23622,20193,19558c20955,15367,22860,11938,25781,8890c29972,4699,35687,1778,42799,0x">
                  <v:stroke weight="0pt" endcap="flat" joinstyle="round" on="false" color="#000000" opacity="0"/>
                  <v:fill on="true" color="#292934"/>
                </v:shape>
                <v:shape id="Shape 851" style="position:absolute;width:420;height:1017;left:11903;top:35230;" coordsize="42099,101762" path="m42099,0l42099,15562l36132,16273c32321,17654,28829,19940,25654,23178c19812,28894,16891,35752,16891,43499c16764,51373,19812,58739,25781,65597l42099,49279l42099,70107l35560,76646l42099,81112l42099,101762l38417,100823c32131,97728,25971,93156,19939,87060c7366,74614,889,61660,381,48325c0,34989,4826,23178,15113,12891c20066,7939,25432,4287,31194,1922l42099,0x">
                  <v:stroke weight="0pt" endcap="flat" joinstyle="round" on="false" color="#000000" opacity="0"/>
                  <v:fill on="true" color="#292934"/>
                </v:shape>
                <v:shape id="Shape 852" style="position:absolute;width:677;height:728;left:12324;top:35562;" coordsize="67756,72898" path="m60136,0c65597,9652,67756,19431,66359,29083c65089,38862,60009,48006,51373,56642c40578,67564,28640,72898,15559,72517l0,68550l0,47901l6288,52197c10575,54165,14861,55182,19115,55245c27624,55499,34863,52451,41086,46228c45785,41656,48452,36449,49341,30861c50103,25146,48833,18669,45531,11430l60136,0x">
                  <v:stroke weight="0pt" endcap="flat" joinstyle="round" on="false" color="#000000" opacity="0"/>
                  <v:fill on="true" color="#292934"/>
                </v:shape>
                <v:shape id="Shape 853" style="position:absolute;width:488;height:714;left:12324;top:35217;" coordsize="48833,71440" path="m7558,0c20639,508,33212,6858,45531,19177c46293,19939,47436,21082,48833,22606l0,71440l0,50612l25211,25400c18480,19812,12130,16637,6415,16129l0,16894l0,1332l7558,0x">
                  <v:stroke weight="0pt" endcap="flat" joinstyle="round" on="false" color="#000000" opacity="0"/>
                  <v:fill on="true" color="#292934"/>
                </v:shape>
                <v:shape id="Shape 854" style="position:absolute;width:538;height:1467;left:12680;top:34002;" coordsize="53892,146741" path="m19939,0l53892,33911l53892,63976l46736,61468c38100,60579,30861,63119,25146,68834c19558,74422,17145,81407,17907,89662c18796,98044,24130,107061,33909,116967c38671,121730,43339,125381,47911,127937l53892,129895l53892,146741l45339,146050c36703,142875,28575,137541,20955,129921c13589,122428,8128,114554,4572,106045c1016,97536,0,89154,1778,81026c3429,72771,7366,65659,13462,59563c18034,55118,22987,52070,28321,50419c33655,48768,38989,48387,44196,49276l7366,12446l19939,0x">
                  <v:stroke weight="0pt" endcap="flat" joinstyle="round" on="false" color="#000000" opacity="0"/>
                  <v:fill on="true" color="#292934"/>
                </v:shape>
                <v:shape id="Shape 855" style="position:absolute;width:686;height:1141;left:13219;top:34342;" coordsize="68663,114171" path="m0,0l68663,68578l56979,80261l47581,70991c50248,83056,47073,93597,37929,102741c31960,108710,24848,112519,16593,114171l0,112830l0,95984l7449,98422c16085,99058,23197,96644,28658,91184c34246,85722,36659,78737,36024,70483c35262,62100,30436,53337,21165,44067c16085,38987,11195,35082,6480,32335l0,30064l0,0x">
                  <v:stroke weight="0pt" endcap="flat" joinstyle="round" on="false" color="#000000" opacity="0"/>
                  <v:fill on="true" color="#292934"/>
                </v:shape>
                <v:shape id="Shape 856" style="position:absolute;width:1103;height:1090;left:13443;top:33660;" coordsize="110363,109093" path="m48895,762c53975,1524,59182,3937,64770,8001l54229,21971c49784,18669,45212,17272,40386,17907c35560,18415,30607,21082,25781,26035c19939,31750,16764,36830,16256,41275c15621,45593,16637,49149,19304,51689c20828,53340,22860,54229,25146,54610c27559,54864,30353,54356,33401,53086c35052,52324,39878,49657,47752,45212c59055,38608,67183,34417,72263,32385c77216,30353,82169,29845,87122,30734c92075,31623,96647,34163,100965,38481c105156,42672,107823,47879,109093,53975c110363,60198,109728,66548,107061,73152c104521,79884,100330,86106,94488,91948c84836,101600,75438,106934,66421,107950c57277,109093,48133,106299,38862,99822l49276,85471c54991,89662,60833,91567,66675,91059c72517,90551,78359,87376,84074,81661c89789,75819,92964,70359,93345,65278c93853,60071,92456,55880,89281,52705c86487,49911,82931,48895,78867,49784c76073,50292,70358,53213,61722,58293c50165,65278,41783,69596,36449,71501c31242,73406,26162,73660,21336,72517c16383,71374,12192,68961,8509,65278c5207,61976,2921,58166,1651,53848c254,49530,0,45085,762,40640c1270,37211,2667,33274,5080,28956c7493,24511,10668,20447,14478,16510c20320,10668,26289,6477,32385,3683c38481,1016,43942,0,48895,762x">
                  <v:stroke weight="0pt" endcap="flat" joinstyle="round" on="false" color="#000000" opacity="0"/>
                  <v:fill on="true" color="#292934"/>
                </v:shape>
                <v:shape id="Shape 858" style="position:absolute;width:1831;height:1830;left:14887;top:40726;" coordsize="183134,183096" path="m80518,0l183134,102616l169545,116192l121158,67831l67818,121158l116205,169520l102616,183096l0,80505l13589,66929l55753,109055l109093,55728l66929,13589l80518,0x">
                  <v:stroke weight="0pt" endcap="flat" joinstyle="round" on="false" color="#000000" opacity="0"/>
                  <v:fill on="true" color="#292934"/>
                </v:shape>
                <v:shape id="Shape 859" style="position:absolute;width:1144;height:1142;left:16108;top:40194;" coordsize="114427,114249" path="m68199,0l114427,102489l102616,114249l0,68199l13335,54864l73787,83439c80391,86525,86868,89941,93599,93663c90805,88633,87630,82296,84074,74803l55245,12954l68199,0x">
                  <v:stroke weight="0pt" endcap="flat" joinstyle="round" on="false" color="#000000" opacity="0"/>
                  <v:fill on="true" color="#292934"/>
                </v:shape>
                <v:shape id="Shape 860" style="position:absolute;width:420;height:1017;left:17044;top:39627;" coordsize="42037,101729" path="m42037,0l42037,15545l36132,16218c32321,17600,28829,19886,25654,23061c19812,28903,16891,35633,16764,43508c16764,51382,19812,58620,25781,65606l42037,49349l42037,70050l35433,76655l42037,81128l42037,101729l38386,100785c32099,97673,25908,93101,19812,87069c7366,74623,889,61669,381,48333c0,34999,4826,23188,15113,12900c20066,7948,25432,4264,31194,1883l42037,0x">
                  <v:stroke weight="0pt" endcap="flat" joinstyle="round" on="false" color="#000000" opacity="0"/>
                  <v:fill on="true" color="#292934"/>
                </v:shape>
                <v:shape id="Shape 861" style="position:absolute;width:678;height:727;left:17464;top:39959;" coordsize="67818,72771" path="m60071,0c65659,9652,67818,19304,66421,29083c65024,38862,60071,48006,51435,56642c40640,67564,28575,72771,15494,72517l0,68509l0,47907l6334,52197c10636,54165,14922,55182,19177,55245c27559,55499,34925,52451,41148,46228c45847,41656,48514,36449,49403,30734c50165,25019,48895,18542,45466,11430l60071,0x">
                  <v:stroke weight="0pt" endcap="flat" joinstyle="round" on="false" color="#000000" opacity="0"/>
                  <v:fill on="true" color="#292934"/>
                </v:shape>
                <v:shape id="Shape 862" style="position:absolute;width:488;height:713;left:17464;top:39613;" coordsize="48895,71374" path="m7620,0c20701,508,33274,6858,45593,19050c46355,19812,47371,20955,48895,22479l0,71374l0,50673l25273,25400c18415,19685,12192,16637,6477,16129l0,16868l0,1324l7620,0x">
                  <v:stroke weight="0pt" endcap="flat" joinstyle="round" on="false" color="#000000" opacity="0"/>
                  <v:fill on="true" color="#292934"/>
                </v:shape>
                <v:shape id="Shape 863" style="position:absolute;width:868;height:1123;left:17703;top:38901;" coordsize="86868,112395" path="m42672,0l50038,16129c45212,17272,41148,19558,38100,22606c35306,25273,33655,28575,33147,32512c32639,36322,33401,40132,35433,44069c38481,49911,42672,55499,48006,60833l86868,99822l74295,112395l0,38100l11303,26670l22606,37973c20193,29845,19431,23622,20193,19558c20955,15367,22733,11811,25781,8890c29972,4699,35687,1778,42672,0x">
                  <v:stroke weight="0pt" endcap="flat" joinstyle="round" on="false" color="#000000" opacity="0"/>
                  <v:fill on="true" color="#292934"/>
                </v:shape>
                <v:shape id="Shape 864" style="position:absolute;width:1550;height:1329;left:17908;top:38207;" coordsize="155067,132969" path="m86995,0l86106,56007l155067,69597l155067,80465l148590,86995l85979,73533l85725,90932l115189,120396l102489,132969l0,30353l12573,17780l70993,76327l70612,16256l86995,0x">
                  <v:stroke weight="0pt" endcap="flat" joinstyle="round" on="false" color="#000000" opacity="0"/>
                  <v:fill on="true" color="#292934"/>
                </v:shape>
                <v:shape id="Shape 865" style="position:absolute;width:421;height:1017;left:19037;top:37633;" coordsize="42164,101744" path="m42164,0l42164,15547l36243,16229c32417,17626,28893,19944,25654,23182c19939,28897,17018,35755,16891,43502c16891,51376,19812,58743,25908,65600l42164,49344l42164,70060l35560,76649l42164,81144l42164,101744l38417,100780c32131,97668,25971,93096,19939,87063c7493,74618,1016,61663,508,48328c0,34993,4953,23182,15240,12895c20193,7943,25559,4291,31305,1926l42164,0x">
                  <v:stroke weight="0pt" endcap="flat" joinstyle="round" on="false" color="#000000" opacity="0"/>
                  <v:fill on="true" color="#292934"/>
                </v:shape>
                <v:shape id="Shape 866" style="position:absolute;width:90;height:108;left:19458;top:38903;" coordsize="9017,10868" path="m0,0l9017,1777l0,10868l0,0x">
                  <v:stroke weight="0pt" endcap="flat" joinstyle="round" on="false" color="#000000" opacity="0"/>
                  <v:fill on="true" color="#292934"/>
                </v:shape>
                <v:shape id="Shape 867" style="position:absolute;width:678;height:727;left:19458;top:37965;" coordsize="67818,72771" path="m60071,0c65659,9652,67818,19304,66421,29083c65024,38862,60071,48006,51435,56642c40513,67564,28575,72771,15494,72517l0,68528l0,47929l6271,52197c10541,54165,14796,55181,19050,55245c27559,55499,34925,52451,41148,46228c45720,41656,48514,36449,49276,30734c50165,25146,48895,18669,45466,11430l60071,0x">
                  <v:stroke weight="0pt" endcap="flat" joinstyle="round" on="false" color="#000000" opacity="0"/>
                  <v:fill on="true" color="#292934"/>
                </v:shape>
                <v:shape id="Shape 868" style="position:absolute;width:488;height:713;left:19458;top:37619;" coordsize="48895,71389" path="m7493,0c20574,508,33274,6858,45593,19177c46355,19939,47371,21082,48895,22606l0,71389l0,50673l25273,25400c18415,19685,12192,16637,6477,16129l0,16875l0,1329l7493,0x">
                  <v:stroke weight="0pt" endcap="flat" joinstyle="round" on="false" color="#000000" opacity="0"/>
                  <v:fill on="true" color="#292934"/>
                </v:shape>
                <v:shape id="Shape 869" style="position:absolute;width:1346;height:1238;left:19698;top:36791;" coordsize="134620,123825" path="m62738,762c67310,1524,71628,3302,76073,6223c78867,8001,83185,11938,89027,17780l134620,63373l122047,76073l76835,30861c71755,25654,67437,22352,63881,20701c60325,19177,56642,18923,52578,19939c48514,20828,44831,22987,41529,26416c36195,31750,33274,38100,32766,45339c32258,52705,36703,61087,46228,70612l86868,111252l74295,123825l0,49530l11303,38100l21844,48768c19177,35052,22987,23114,33274,12827c37719,8382,42672,5080,48006,2921c53340,762,58293,0,62738,762x">
                  <v:stroke weight="0pt" endcap="flat" joinstyle="round" on="false" color="#000000" opacity="0"/>
                  <v:fill on="true" color="#292934"/>
                </v:shape>
                <v:shape id="Shape 870" style="position:absolute;width:866;height:1459;left:20408;top:35874;" coordsize="86614,145923" path="m10160,0l86614,135763l76454,145923l0,10033l10160,0x">
                  <v:stroke weight="0pt" endcap="flat" joinstyle="round" on="false" color="#000000" opacity="0"/>
                  <v:fill on="true" color="#292934"/>
                </v:shape>
                <v:shape id="Shape 871" style="position:absolute;width:420;height:1017;left:21042;top:35629;" coordsize="42099,101743" path="m42099,0l42099,15548l36132,16229c32322,17610,28829,19896,25654,23071c19812,28913,16891,35644,16891,43518c16764,51265,19812,58631,25781,65616l42099,49299l42099,70000l35433,76665l42099,81156l42099,101743l38418,100795c32131,97684,25972,93112,19939,87079c7366,74633,889,61679,381,48344c0,35009,4826,23198,15113,12911c20066,7958,25432,4275,31194,1894l42099,0x">
                  <v:stroke weight="0pt" endcap="flat" joinstyle="round" on="false" color="#000000" opacity="0"/>
                  <v:fill on="true" color="#292934"/>
                </v:shape>
                <v:shape id="Shape 872" style="position:absolute;width:46;height:92;left:21417;top:34956;" coordsize="4633,9267" path="m4633,0l4633,9267l0,4633l4633,0x">
                  <v:stroke weight="0pt" endcap="flat" joinstyle="round" on="false" color="#000000" opacity="0"/>
                  <v:fill on="true" color="#292934"/>
                </v:shape>
                <v:shape id="Shape 873" style="position:absolute;width:677;height:727;left:21463;top:35961;" coordsize="67757,72772" path="m60136,0c65598,9652,67757,19304,66360,29083c64963,38862,60010,48006,51373,56642c40579,67564,28514,72772,15560,72517l0,68512l0,47925l6273,52150c10575,54134,14861,55182,19116,55245c27498,55372,34864,52451,41086,46228c45786,41656,48452,36449,49342,30735c50104,25019,48833,18542,45405,11303l60136,0x">
                  <v:stroke weight="0pt" endcap="flat" joinstyle="round" on="false" color="#000000" opacity="0"/>
                  <v:fill on="true" color="#292934"/>
                </v:shape>
                <v:shape id="Shape 874" style="position:absolute;width:488;height:713;left:21463;top:35615;" coordsize="48833,71313" path="m7558,0c20639,508,33213,6858,45532,19050c46293,19812,47310,20955,48833,22479l0,71313l0,50612l25211,25400c18354,19685,12130,16637,6416,16129l0,16861l0,1313l7558,0x">
                  <v:stroke weight="0pt" endcap="flat" joinstyle="round" on="false" color="#000000" opacity="0"/>
                  <v:fill on="true" color="#292934"/>
                </v:shape>
                <v:shape id="Shape 875" style="position:absolute;width:1105;height:1151;left:21463;top:34876;" coordsize="110555,115189" path="m7939,0l110555,102616l97983,115189l0,17206l0,7939l7939,0x">
                  <v:stroke weight="0pt" endcap="flat" joinstyle="round" on="false" color="#000000" opacity="0"/>
                  <v:fill on="true" color="#292934"/>
                </v:shape>
                <v:shape id="Shape 876" style="position:absolute;width:1151;height:1151;left:21729;top:34564;" coordsize="115189,115189" path="m12573,0l115189,102616l102616,115189l0,12573l12573,0x">
                  <v:stroke weight="0pt" endcap="flat" joinstyle="round" on="false" color="#000000" opacity="0"/>
                  <v:fill on="true" color="#292934"/>
                </v:shape>
                <v:shape id="Shape 877" style="position:absolute;width:421;height:1017;left:22474;top:34195;" coordsize="42164,101785" path="m42164,0l42164,15566l36227,16280c32417,17661,28892,19947,25654,23186c19939,28901,17018,35759,16891,43505c16891,51379,19812,58746,25908,65603l42164,49347l42164,70048l35560,76652l42164,81147l42164,101785l38417,100830c32131,97735,25971,93163,19939,87066c7493,74621,1016,61666,508,48332c0,34997,4953,23186,15240,12898c20193,7946,25527,4294,31258,1929l42164,0x">
                  <v:stroke weight="0pt" endcap="flat" joinstyle="round" on="false" color="#000000" opacity="0"/>
                  <v:fill on="true" color="#292934"/>
                </v:shape>
                <v:shape id="Shape 878" style="position:absolute;width:676;height:728;left:22896;top:34527;" coordsize="67691,72898" path="m60071,0c65659,9652,67691,19431,66421,29083c65024,38862,60071,48133,51435,56642c40513,67564,28575,72898,15494,72517l0,68567l0,47929l6271,52197c10541,54166,14796,55182,19050,55245c27559,55499,34925,52451,41148,46228c45720,41656,48514,36449,49276,30861c50165,25146,48895,18669,45466,11430l60071,0x">
                  <v:stroke weight="0pt" endcap="flat" joinstyle="round" on="false" color="#000000" opacity="0"/>
                  <v:fill on="true" color="#292934"/>
                </v:shape>
                <v:shape id="Shape 879" style="position:absolute;width:487;height:713;left:22896;top:34182;" coordsize="48768,71374" path="m7493,0c20574,508,33274,6858,45466,19177c46228,19939,47371,21082,48768,22606l0,71374l0,50673l25273,25400c18415,19812,12192,16637,6350,16129l0,16892l0,1326l7493,0x">
                  <v:stroke weight="0pt" endcap="flat" joinstyle="round" on="false" color="#000000" opacity="0"/>
                  <v:fill on="true" color="#292934"/>
                </v:shape>
                <v:shape id="Shape 880" style="position:absolute;width:869;height:1122;left:23134;top:33470;" coordsize="86995,112268" path="m42799,0l50165,16002c45212,17272,41275,19431,38227,22479c35433,25273,33782,28575,33274,32385c32766,36195,33401,40132,35433,43942c38481,49911,42672,55499,48006,60833l86995,99695l74422,112268l0,37973l11430,26670l22606,37846c20320,29718,19431,23622,20193,19431c20955,15367,22860,11811,25781,8890c30099,4572,35687,1651,42799,0x">
                  <v:stroke weight="0pt" endcap="flat" joinstyle="round" on="false" color="#000000" opacity="0"/>
                  <v:fill on="true" color="#292934"/>
                </v:shape>
                <v:shape id="Shape 882" style="position:absolute;width:1160;height:1161;left:25643;top:40177;" coordsize="116078,116193" path="m13462,0l116078,102616l102489,116193l0,13589l13462,0x">
                  <v:stroke weight="0pt" endcap="flat" joinstyle="round" on="false" color="#000000" opacity="0"/>
                  <v:fill on="true" color="#292934"/>
                </v:shape>
                <v:shape id="Shape 883" style="position:absolute;width:1642;height:1329;left:26003;top:39649;" coordsize="164211,132969" path="m86995,0l86233,56007l164211,71374l148717,86995l86106,73533l85725,90932l115189,120396l102616,132969l0,30353l12573,17780l71120,76327l70739,16256l86995,0x">
                  <v:stroke weight="0pt" endcap="flat" joinstyle="round" on="false" color="#000000" opacity="0"/>
                  <v:fill on="true" color="#292934"/>
                </v:shape>
                <v:shape id="Shape 884" style="position:absolute;width:1550;height:1330;left:26725;top:38926;" coordsize="155067,133096" path="m86995,0l86106,56007l155067,69709l155067,80518l148590,86995l85979,73533l85725,91059l115189,120523l102616,133096l0,30480l12573,17907l71120,76327l70612,16383l86995,0x">
                  <v:stroke weight="0pt" endcap="flat" joinstyle="round" on="false" color="#000000" opacity="0"/>
                  <v:fill on="true" color="#292934"/>
                </v:shape>
                <v:shape id="Shape 885" style="position:absolute;width:421;height:1017;left:27854;top:38352;" coordsize="42164,101745" path="m42164,0l42164,15508l36243,16236c32417,17633,28892,19919,25654,23094c19939,28936,17018,35667,16891,43541c16891,51288,19812,58654,25908,65512l42164,49306l42164,70084l35560,76688l42164,81118l42164,101745l38417,100802c32131,97707,25971,93135,19939,87102c7493,74529,1016,61575,508,48240c0,34905,4953,23094,15240,12934c20193,7918,25559,4235,31305,1870l42164,0x">
                  <v:stroke weight="0pt" endcap="flat" joinstyle="round" on="false" color="#000000" opacity="0"/>
                  <v:fill on="true" color="#292934"/>
                </v:shape>
                <v:shape id="Shape 886" style="position:absolute;width:90;height:108;left:28276;top:39623;" coordsize="9017,10809" path="m0,0l9017,1792l0,10809l0,0x">
                  <v:stroke weight="0pt" endcap="flat" joinstyle="round" on="false" color="#000000" opacity="0"/>
                  <v:fill on="true" color="#292934"/>
                </v:shape>
                <v:shape id="Shape 887" style="position:absolute;width:678;height:728;left:28276;top:38684;" coordsize="67818,72898" path="m60071,0c65659,9652,67818,19431,66421,29210c65024,38862,60071,48133,51435,56769c40513,67564,28575,72898,15494,72517l0,68618l0,47991l6318,52229c10604,54197,14859,55245,19050,55372c27559,55499,34925,52451,41148,46355c45720,41656,48514,36576,49276,30861c50165,25146,48895,18669,45466,11430l60071,0x">
                  <v:stroke weight="0pt" endcap="flat" joinstyle="round" on="false" color="#000000" opacity="0"/>
                  <v:fill on="true" color="#292934"/>
                </v:shape>
                <v:shape id="Shape 888" style="position:absolute;width:488;height:713;left:28276;top:38340;" coordsize="48895,71374" path="m7493,0c20574,381,33274,6731,45593,19050c46355,19812,47371,20955,48895,22479l0,71374l0,50595l25273,25400c18415,19685,12192,16510,6477,16002l0,16798l0,1290l7493,0x">
                  <v:stroke weight="0pt" endcap="flat" joinstyle="round" on="false" color="#000000" opacity="0"/>
                  <v:fill on="true" color="#292934"/>
                </v:shape>
                <v:shape id="Shape 889" style="position:absolute;width:1196;height:1059;left:28763;top:37188;" coordsize="119634,105918" path="m5080,0l30988,26035l43688,13335l53467,23114l40767,35814l84201,79248c87884,82804,90424,84963,91821,85598c93345,86106,94869,86233,96393,85852c98044,85471,99822,84328,101727,82423c103124,81026,104775,78994,106680,76454l119634,85725c116840,90043,114046,93599,111252,96393c106680,100965,102362,103759,98425,104775c94488,105918,90805,105791,87376,104394c84074,103124,78613,98679,70993,91059l28194,48387l19050,57531l9271,47752l18415,38481l0,20193l5080,0x">
                  <v:stroke weight="0pt" endcap="flat" joinstyle="round" on="false" color="#000000" opacity="0"/>
                  <v:fill on="true" color="#292934"/>
                </v:shape>
                <v:shape id="Shape 890" style="position:absolute;width:868;height:868;left:29325;top:37071;" coordsize="86868,86868" path="m12573,0l86868,74295l74295,86868l0,12573l12573,0x">
                  <v:stroke weight="0pt" endcap="flat" joinstyle="round" on="false" color="#000000" opacity="0"/>
                  <v:fill on="true" color="#292934"/>
                </v:shape>
                <v:shape id="Shape 891" style="position:absolute;width:270;height:271;left:29042;top:36788;" coordsize="27051,27178" path="m12573,0l27051,14478l14478,27178l0,12700l12573,0x">
                  <v:stroke weight="0pt" endcap="flat" joinstyle="round" on="false" color="#000000" opacity="0"/>
                  <v:fill on="true" color="#292934"/>
                </v:shape>
                <v:shape id="Shape 892" style="position:absolute;width:1151;height:1151;left:29350;top:36479;" coordsize="115189,115189" path="m12700,0l115189,102616l102616,115189l0,12573l12700,0x">
                  <v:stroke weight="0pt" endcap="flat" joinstyle="round" on="false" color="#000000" opacity="0"/>
                  <v:fill on="true" color="#292934"/>
                </v:shape>
                <v:shape id="Shape 893" style="position:absolute;width:1070;height:1355;left:29787;top:35920;" coordsize="107061,135509" path="m23876,0l32893,12954c29845,15113,27178,17272,24765,19685c20955,23495,19050,26924,19177,30226c19177,33401,21463,37211,25908,41783l32766,48641l47244,34163l57023,43942l42545,58420l107061,122936l94615,135509l30099,70993l18923,82042l9144,72263l20193,61087l12319,53213c7366,48260,4064,44069,2540,40767c508,36322,0,31496,1016,26416c2032,21336,5334,16002,10795,10541c14351,6985,18669,3429,23876,0x">
                  <v:stroke weight="0pt" endcap="flat" joinstyle="round" on="false" color="#000000" opacity="0"/>
                  <v:fill on="true" color="#292934"/>
                </v:shape>
                <v:shape id="Shape 894" style="position:absolute;width:868;height:1122;left:30357;top:35784;" coordsize="86868,112268" path="m42672,0l50038,16002c45212,17272,41148,19431,38100,22479c35306,25273,33655,28575,33147,32385c32639,36322,33401,40132,35306,44069c38481,49911,42672,55499,48006,60833l86868,99695l74295,112268l0,37973l11303,26670l22606,37973c20193,29718,19304,23622,20193,19431c20955,15367,22733,11811,25654,8890c29972,4699,35560,1651,42672,0x">
                  <v:stroke weight="0pt" endcap="flat" joinstyle="round" on="false" color="#000000" opacity="0"/>
                  <v:fill on="true" color="#292934"/>
                </v:shape>
                <v:shape id="Shape 895" style="position:absolute;width:420;height:1017;left:30969;top:35238;" coordsize="42099,101762" path="m42099,0l42099,15562l36132,16273c32321,17654,28829,19940,25654,23178c19812,28894,16891,35752,16891,43499c16764,51373,19812,58739,25781,65597l42099,49279l42099,69995l35433,76646l42099,81160l42099,101762l38417,100823c32131,97728,25972,93156,19939,87060c7366,74614,889,61660,381,48325c0,34990,4826,23178,15113,12891c20066,7939,25432,4287,31195,1922l42099,0x">
                  <v:stroke weight="0pt" endcap="flat" joinstyle="round" on="false" color="#000000" opacity="0"/>
                  <v:fill on="true" color="#292934"/>
                </v:shape>
                <v:shape id="Shape 896" style="position:absolute;width:677;height:728;left:31390;top:35570;" coordsize="67756,72898" path="m60136,0c65597,9652,67756,19431,66360,29083c64962,38862,60010,48006,51373,56642c40578,67564,28513,72898,15560,72517l0,68550l0,47948l6272,52197c10575,54165,14861,55181,19116,55245c27624,55499,34863,52451,41086,46228c45785,41656,48452,36449,49341,30861c50103,25146,48833,18669,45404,11430l60136,0x">
                  <v:stroke weight="0pt" endcap="flat" joinstyle="round" on="false" color="#000000" opacity="0"/>
                  <v:fill on="true" color="#292934"/>
                </v:shape>
                <v:shape id="Shape 897" style="position:absolute;width:488;height:713;left:31390;top:35224;" coordsize="48833,71328" path="m7558,0c20639,508,33212,6858,45531,19177c46293,19939,47310,21082,48833,22606l0,71328l0,50612l25211,25400c18480,19812,12130,16637,6416,16129l0,16894l0,1332l7558,0x">
                  <v:stroke weight="0pt" endcap="flat" joinstyle="round" on="false" color="#000000" opacity="0"/>
                  <v:fill on="true" color="#292934"/>
                </v:shape>
                <v:shape id="Shape 898" style="position:absolute;width:538;height:1467;left:31758;top:33999;" coordsize="53808,146784" path="m19812,0l53808,33996l53808,63966l46736,61468c37973,60706,30734,63119,25019,68834c19431,74422,17018,81407,17907,89789c18669,98044,24003,107188,33909,116967c38672,121729,43307,125413,47847,127984l53808,129924l53808,146784l45212,146050c36576,142875,28575,137541,20955,129921c13462,122555,8001,114554,4445,106045c889,97536,0,89154,1651,81026c3429,72898,7366,65786,13462,59690c17907,55118,22860,52070,28194,50546c33655,48895,38989,48514,44196,49403l7366,12573l19812,0x">
                  <v:stroke weight="0pt" endcap="flat" joinstyle="round" on="false" color="#000000" opacity="0"/>
                  <v:fill on="true" color="#292934"/>
                </v:shape>
                <v:shape id="Shape 899" style="position:absolute;width:686;height:1142;left:32296;top:34339;" coordsize="68621,114214" path="m0,0l68621,68620l56936,80304l47539,70907c50205,82971,47030,93640,37886,102783c31917,108626,24805,112435,16677,114214l0,112789l0,95928l7407,98339c16170,99101,23282,96688,28742,91227c34203,85766,36616,78780,35982,70398c35346,62016,30393,53254,21122,43982c16042,38902,11153,34997,6454,32251l0,29971l0,0x">
                  <v:stroke weight="0pt" endcap="flat" joinstyle="round" on="false" color="#000000" opacity="0"/>
                  <v:fill on="true" color="#292934"/>
                </v:shape>
                <v:shape id="Shape 900" style="position:absolute;width:1102;height:1089;left:32521;top:33657;" coordsize="110236,108966" path="m48895,762c53848,1524,59182,3937,64770,7874l54102,21844c49657,18669,45085,17272,40259,17780c35433,18288,30607,21082,25654,25908c19939,31750,16764,36830,16129,41148c15621,45593,16637,49022,19177,51689c20828,53213,22733,54229,25146,54483c27432,54864,30226,54356,33274,53086c35052,52197,39751,49657,47625,45085c58928,38608,67056,34290,72136,32258c77216,30353,82169,29718,86995,30607c91948,31496,96520,34163,100838,38354c105029,42545,107823,47752,108966,53975c110236,60071,109601,66548,107061,73152c104394,79756,100203,85979,94361,91821c84709,101473,75311,106934,66294,107950c57277,108966,48006,106299,38735,99822l49276,85344c54991,89662,60706,91567,66548,91059c72390,90424,78232,87376,83947,81534c89789,75819,92837,70358,93345,65151c93726,60071,92329,55880,89154,52705c86360,49784,82931,48768,78740,49657c75946,50292,70231,53086,61595,58293c50038,65151,41656,69596,36322,71374c31115,73279,26035,73660,21209,72517c16383,71374,12065,68961,8509,65278c5207,61976,2794,58166,1524,53848c254,49403,0,45085,635,40513c1143,37211,2667,33274,5080,28829c7366,24511,10541,20320,14351,16510c20193,10668,26162,6350,32258,3683c38354,889,43942,0,48895,762x">
                  <v:stroke weight="0pt" endcap="flat" joinstyle="round" on="false" color="#000000" opacity="0"/>
                  <v:fill on="true" color="#292934"/>
                </v:shape>
                <v:rect id="Rectangle 901" style="position:absolute;width:11310;height:3390;left:-3211;top:1465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292934"/>
                            <w:sz w:val="36"/>
                          </w:rPr>
                          <w:t xml:space="preserve">Procent</w:t>
                        </w:r>
                      </w:p>
                    </w:txbxContent>
                  </v:textbox>
                </v:rect>
                <v:shape id="Picture 903" style="position:absolute;width:29916;height:43281;left:49585;top:0;" filled="f">
                  <v:imagedata r:id="rId42"/>
                </v:shape>
              </v:group>
            </w:pict>
          </mc:Fallback>
        </mc:AlternateContent>
      </w:r>
    </w:p>
    <w:sectPr w:rsidR="00A16AFC">
      <w:headerReference w:type="even" r:id="rId43"/>
      <w:headerReference w:type="default" r:id="rId44"/>
      <w:headerReference w:type="first" r:id="rId45"/>
      <w:pgSz w:w="14400" w:h="10800" w:orient="landscape"/>
      <w:pgMar w:top="716" w:right="890" w:bottom="342" w:left="31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171DF7">
      <w:pPr>
        <w:spacing w:after="0" w:line="240" w:lineRule="auto"/>
      </w:pPr>
      <w:r>
        <w:separator/>
      </w:r>
    </w:p>
  </w:endnote>
  <w:endnote w:type="continuationSeparator" w:id="0">
    <w:p w:rsidR="00000000" w:rsidRDefault="00171D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171DF7">
      <w:pPr>
        <w:spacing w:after="0" w:line="240" w:lineRule="auto"/>
      </w:pPr>
      <w:r>
        <w:separator/>
      </w:r>
    </w:p>
  </w:footnote>
  <w:footnote w:type="continuationSeparator" w:id="0">
    <w:p w:rsidR="00000000" w:rsidRDefault="00171D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6AFC" w:rsidRDefault="00171DF7">
    <w:pPr>
      <w:spacing w:after="0"/>
      <w:ind w:left="-313" w:right="1351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365760"/>
              <wp:effectExtent l="0" t="0" r="0" b="0"/>
              <wp:wrapSquare wrapText="bothSides"/>
              <wp:docPr id="8627" name="Group 86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365760"/>
                        <a:chOff x="0" y="0"/>
                        <a:chExt cx="9144000" cy="365760"/>
                      </a:xfrm>
                    </wpg:grpSpPr>
                    <wps:wsp>
                      <wps:cNvPr id="8896" name="Shape 8896"/>
                      <wps:cNvSpPr/>
                      <wps:spPr>
                        <a:xfrm>
                          <a:off x="0" y="0"/>
                          <a:ext cx="9144000" cy="365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36576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365760"/>
                              </a:lnTo>
                              <a:lnTo>
                                <a:pt x="0" y="365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3A2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627" style="width:720pt;height:28.8pt;position:absolute;mso-position-horizontal-relative:page;mso-position-horizontal:absolute;margin-left:0pt;mso-position-vertical-relative:page;margin-top:0pt;" coordsize="91440,3657">
              <v:shape id="Shape 8897" style="position:absolute;width:91440;height:3657;left:0;top:0;" coordsize="9144000,365760" path="m0,0l9144000,0l9144000,365760l0,365760l0,0">
                <v:stroke weight="0pt" endcap="flat" joinstyle="miter" miterlimit="10" on="false" color="#000000" opacity="0"/>
                <v:fill on="true" color="#93a299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6AFC" w:rsidRDefault="00171DF7">
    <w:pPr>
      <w:spacing w:after="0"/>
      <w:ind w:left="-313" w:right="1351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365760"/>
              <wp:effectExtent l="0" t="0" r="0" b="0"/>
              <wp:wrapSquare wrapText="bothSides"/>
              <wp:docPr id="8621" name="Group 86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365760"/>
                        <a:chOff x="0" y="0"/>
                        <a:chExt cx="9144000" cy="365760"/>
                      </a:xfrm>
                    </wpg:grpSpPr>
                    <wps:wsp>
                      <wps:cNvPr id="8894" name="Shape 8894"/>
                      <wps:cNvSpPr/>
                      <wps:spPr>
                        <a:xfrm>
                          <a:off x="0" y="0"/>
                          <a:ext cx="9144000" cy="365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36576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365760"/>
                              </a:lnTo>
                              <a:lnTo>
                                <a:pt x="0" y="365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3A2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621" style="width:720pt;height:28.8pt;position:absolute;mso-position-horizontal-relative:page;mso-position-horizontal:absolute;margin-left:0pt;mso-position-vertical-relative:page;margin-top:0pt;" coordsize="91440,3657">
              <v:shape id="Shape 8895" style="position:absolute;width:91440;height:3657;left:0;top:0;" coordsize="9144000,365760" path="m0,0l9144000,0l9144000,365760l0,365760l0,0">
                <v:stroke weight="0pt" endcap="flat" joinstyle="miter" miterlimit="10" on="false" color="#000000" opacity="0"/>
                <v:fill on="true" color="#93a299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6AFC" w:rsidRDefault="00171DF7">
    <w:pPr>
      <w:spacing w:after="0"/>
      <w:ind w:left="-313" w:right="1351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365760"/>
              <wp:effectExtent l="0" t="0" r="0" b="0"/>
              <wp:wrapSquare wrapText="bothSides"/>
              <wp:docPr id="8615" name="Group 86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365760"/>
                        <a:chOff x="0" y="0"/>
                        <a:chExt cx="9144000" cy="365760"/>
                      </a:xfrm>
                    </wpg:grpSpPr>
                    <wps:wsp>
                      <wps:cNvPr id="8892" name="Shape 8892"/>
                      <wps:cNvSpPr/>
                      <wps:spPr>
                        <a:xfrm>
                          <a:off x="0" y="0"/>
                          <a:ext cx="9144000" cy="365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365760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365760"/>
                              </a:lnTo>
                              <a:lnTo>
                                <a:pt x="0" y="365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3A2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615" style="width:720pt;height:28.8pt;position:absolute;mso-position-horizontal-relative:page;mso-position-horizontal:absolute;margin-left:0pt;mso-position-vertical-relative:page;margin-top:0pt;" coordsize="91440,3657">
              <v:shape id="Shape 8893" style="position:absolute;width:91440;height:3657;left:0;top:0;" coordsize="9144000,365760" path="m0,0l9144000,0l9144000,365760l0,365760l0,0">
                <v:stroke weight="0pt" endcap="flat" joinstyle="miter" miterlimit="10" on="false" color="#000000" opacity="0"/>
                <v:fill on="true" color="#93a299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34669"/>
    <w:multiLevelType w:val="hybridMultilevel"/>
    <w:tmpl w:val="000C0B06"/>
    <w:lvl w:ilvl="0" w:tplc="43382CCA">
      <w:start w:val="1"/>
      <w:numFmt w:val="bullet"/>
      <w:lvlText w:val="•"/>
      <w:lvlJc w:val="left"/>
      <w:pPr>
        <w:ind w:left="288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9790DB1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C1FA114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1A0C8C7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2E0E5E2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937EDA2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AAD2AD0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72C2059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AE44E31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90C13B9"/>
    <w:multiLevelType w:val="hybridMultilevel"/>
    <w:tmpl w:val="9FC82708"/>
    <w:lvl w:ilvl="0" w:tplc="E7043BB2">
      <w:start w:val="1"/>
      <w:numFmt w:val="bullet"/>
      <w:lvlText w:val="•"/>
      <w:lvlJc w:val="left"/>
      <w:pPr>
        <w:ind w:left="401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A8A42E3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60CC04B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3244A22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C0CE2BF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DE0C0A9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B2F0589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F3A488F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C7C09A6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6297E46"/>
    <w:multiLevelType w:val="hybridMultilevel"/>
    <w:tmpl w:val="19D2EA80"/>
    <w:lvl w:ilvl="0" w:tplc="C0FC3FAC">
      <w:start w:val="1"/>
      <w:numFmt w:val="bullet"/>
      <w:lvlText w:val="•"/>
      <w:lvlJc w:val="left"/>
      <w:pPr>
        <w:ind w:left="1089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1408F870">
      <w:start w:val="1"/>
      <w:numFmt w:val="bullet"/>
      <w:lvlText w:val="o"/>
      <w:lvlJc w:val="left"/>
      <w:pPr>
        <w:ind w:left="7681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AB2EAFF2">
      <w:start w:val="1"/>
      <w:numFmt w:val="bullet"/>
      <w:lvlText w:val="▪"/>
      <w:lvlJc w:val="left"/>
      <w:pPr>
        <w:ind w:left="8401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487E8C90">
      <w:start w:val="1"/>
      <w:numFmt w:val="bullet"/>
      <w:lvlText w:val="•"/>
      <w:lvlJc w:val="left"/>
      <w:pPr>
        <w:ind w:left="9121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F3EA1450">
      <w:start w:val="1"/>
      <w:numFmt w:val="bullet"/>
      <w:lvlText w:val="o"/>
      <w:lvlJc w:val="left"/>
      <w:pPr>
        <w:ind w:left="9841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A4D4FD74">
      <w:start w:val="1"/>
      <w:numFmt w:val="bullet"/>
      <w:lvlText w:val="▪"/>
      <w:lvlJc w:val="left"/>
      <w:pPr>
        <w:ind w:left="10561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DC624160">
      <w:start w:val="1"/>
      <w:numFmt w:val="bullet"/>
      <w:lvlText w:val="•"/>
      <w:lvlJc w:val="left"/>
      <w:pPr>
        <w:ind w:left="11281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7A385BC0">
      <w:start w:val="1"/>
      <w:numFmt w:val="bullet"/>
      <w:lvlText w:val="o"/>
      <w:lvlJc w:val="left"/>
      <w:pPr>
        <w:ind w:left="12001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47725936">
      <w:start w:val="1"/>
      <w:numFmt w:val="bullet"/>
      <w:lvlText w:val="▪"/>
      <w:lvlJc w:val="left"/>
      <w:pPr>
        <w:ind w:left="12721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B0C02F6"/>
    <w:multiLevelType w:val="hybridMultilevel"/>
    <w:tmpl w:val="A38A9214"/>
    <w:lvl w:ilvl="0" w:tplc="6D781390">
      <w:start w:val="1"/>
      <w:numFmt w:val="bullet"/>
      <w:lvlText w:val="•"/>
      <w:lvlJc w:val="left"/>
      <w:pPr>
        <w:ind w:left="628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EAF8ABD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27763AB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86A6FCF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5EB6D7A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6C7E890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3B6E521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A914067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067E807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5E064AF"/>
    <w:multiLevelType w:val="hybridMultilevel"/>
    <w:tmpl w:val="9D38E494"/>
    <w:lvl w:ilvl="0" w:tplc="B03EB632">
      <w:start w:val="1"/>
      <w:numFmt w:val="bullet"/>
      <w:lvlText w:val="•"/>
      <w:lvlJc w:val="left"/>
      <w:pPr>
        <w:ind w:left="839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51C8E8E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799611A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1DD607D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C470784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CAE0AF6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8558F15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0764F2F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3B4AF1D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AFC"/>
    <w:rsid w:val="00171DF7"/>
    <w:rsid w:val="00A16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615390-8EDA-43AA-A5C1-14BF10AD6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Overskrift1">
    <w:name w:val="heading 1"/>
    <w:next w:val="Normal"/>
    <w:link w:val="Overskrift1Tegn"/>
    <w:uiPriority w:val="9"/>
    <w:unhideWhenUsed/>
    <w:qFormat/>
    <w:pPr>
      <w:keepNext/>
      <w:keepLines/>
      <w:spacing w:after="0" w:line="265" w:lineRule="auto"/>
      <w:ind w:left="561" w:hanging="10"/>
      <w:outlineLvl w:val="0"/>
    </w:pPr>
    <w:rPr>
      <w:rFonts w:ascii="Arial" w:eastAsia="Arial" w:hAnsi="Arial" w:cs="Arial"/>
      <w:color w:val="D2533C"/>
      <w:sz w:val="8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Pr>
      <w:rFonts w:ascii="Arial" w:eastAsia="Arial" w:hAnsi="Arial" w:cs="Arial"/>
      <w:color w:val="D2533C"/>
      <w:sz w:val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18.jpg"/><Relationship Id="rId39" Type="http://schemas.openxmlformats.org/officeDocument/2006/relationships/image" Target="media/image25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image" Target="media/image220.jpg"/><Relationship Id="rId42" Type="http://schemas.openxmlformats.org/officeDocument/2006/relationships/image" Target="media/image270.jpg"/><Relationship Id="rId47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7.jpg"/><Relationship Id="rId33" Type="http://schemas.openxmlformats.org/officeDocument/2006/relationships/image" Target="media/image23.jpg"/><Relationship Id="rId38" Type="http://schemas.openxmlformats.org/officeDocument/2006/relationships/image" Target="media/image26.jp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0.jpg"/><Relationship Id="rId41" Type="http://schemas.openxmlformats.org/officeDocument/2006/relationships/image" Target="media/image28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50.jpg"/><Relationship Id="rId32" Type="http://schemas.openxmlformats.org/officeDocument/2006/relationships/image" Target="media/image22.jpg"/><Relationship Id="rId37" Type="http://schemas.openxmlformats.org/officeDocument/2006/relationships/image" Target="media/image240.jpg"/><Relationship Id="rId40" Type="http://schemas.openxmlformats.org/officeDocument/2006/relationships/image" Target="media/image27.jpg"/><Relationship Id="rId45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g"/><Relationship Id="rId28" Type="http://schemas.openxmlformats.org/officeDocument/2006/relationships/image" Target="media/image180.jpg"/><Relationship Id="rId36" Type="http://schemas.openxmlformats.org/officeDocument/2006/relationships/image" Target="media/image25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1.jpg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40.jpg"/><Relationship Id="rId27" Type="http://schemas.openxmlformats.org/officeDocument/2006/relationships/image" Target="media/image19.jpg"/><Relationship Id="rId30" Type="http://schemas.openxmlformats.org/officeDocument/2006/relationships/image" Target="media/image190.jpg"/><Relationship Id="rId35" Type="http://schemas.openxmlformats.org/officeDocument/2006/relationships/image" Target="media/image24.jp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AF55363F</Template>
  <TotalTime>0</TotalTime>
  <Pages>33</Pages>
  <Words>238</Words>
  <Characters>1453</Characters>
  <Application>Microsoft Office Word</Application>
  <DocSecurity>4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Det store Eksperiment</vt:lpstr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 store Eksperiment</dc:title>
  <dc:subject/>
  <dc:creator>Max</dc:creator>
  <cp:keywords/>
  <cp:lastModifiedBy>Julie Kvetny Jakobsen</cp:lastModifiedBy>
  <cp:revision>2</cp:revision>
  <dcterms:created xsi:type="dcterms:W3CDTF">2018-04-13T11:52:00Z</dcterms:created>
  <dcterms:modified xsi:type="dcterms:W3CDTF">2018-04-13T11:52:00Z</dcterms:modified>
</cp:coreProperties>
</file>