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95B0F" w:rsidRDefault="008F662B">
      <w:pPr>
        <w:spacing w:after="0"/>
        <w:ind w:left="-5" w:hanging="10"/>
      </w:pPr>
      <w:bookmarkStart w:id="0" w:name="_GoBack"/>
      <w:bookmarkEnd w:id="0"/>
      <w:r>
        <w:rPr>
          <w:b/>
          <w:color w:val="181717"/>
          <w:sz w:val="60"/>
        </w:rPr>
        <w:t>TRANSFORMATION + NYE FUNKTIONER</w:t>
      </w:r>
    </w:p>
    <w:p w:rsidR="00A95B0F" w:rsidRDefault="008F662B">
      <w:pPr>
        <w:spacing w:after="125"/>
        <w:ind w:left="-6"/>
      </w:pPr>
      <w:r>
        <w:rPr>
          <w:noProof/>
        </w:rPr>
        <mc:AlternateContent>
          <mc:Choice Requires="wpg">
            <w:drawing>
              <wp:inline distT="0" distB="0" distL="0" distR="0">
                <wp:extent cx="10778863" cy="5227320"/>
                <wp:effectExtent l="0" t="0" r="0" b="0"/>
                <wp:docPr id="16588" name="Group 16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78863" cy="5227320"/>
                          <a:chOff x="0" y="0"/>
                          <a:chExt cx="10778863" cy="5227320"/>
                        </a:xfrm>
                      </wpg:grpSpPr>
                      <pic:pic xmlns:pic="http://schemas.openxmlformats.org/drawingml/2006/picture">
                        <pic:nvPicPr>
                          <pic:cNvPr id="16455" name="Picture 1645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6937" cy="5227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Rectangle 35"/>
                        <wps:cNvSpPr/>
                        <wps:spPr>
                          <a:xfrm>
                            <a:off x="1836172" y="2453724"/>
                            <a:ext cx="322037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95B0F" w:rsidRDefault="008F662B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48"/>
                                </w:rPr>
                                <w:t>KANALGADEN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56" name="Picture 1645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925057" y="0"/>
                            <a:ext cx="3852672" cy="5227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588" style="width:848.729pt;height:411.6pt;mso-position-horizontal-relative:char;mso-position-vertical-relative:line" coordsize="107788,52273">
                <v:shape id="Picture 16455" style="position:absolute;width:67269;height:52273;left:0;top:0;" filled="f">
                  <v:imagedata r:id="rId8"/>
                </v:shape>
                <v:rect id="Rectangle 35" style="position:absolute;width:32203;height:3810;left:18361;top:245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efd"/>
                            <w:sz w:val="48"/>
                          </w:rPr>
                          <w:t xml:space="preserve">KANALGADEN 3</w:t>
                        </w:r>
                      </w:p>
                    </w:txbxContent>
                  </v:textbox>
                </v:rect>
                <v:shape id="Picture 16456" style="position:absolute;width:38526;height:52273;left:69250;top:0;" filled="f">
                  <v:imagedata r:id="rId9"/>
                </v:shape>
              </v:group>
            </w:pict>
          </mc:Fallback>
        </mc:AlternateContent>
      </w:r>
    </w:p>
    <w:p w:rsidR="00A95B0F" w:rsidRDefault="008F662B">
      <w:pPr>
        <w:pStyle w:val="Overskrift1"/>
        <w:tabs>
          <w:tab w:val="center" w:pos="13724"/>
        </w:tabs>
        <w:ind w:left="-15" w:firstLine="0"/>
      </w:pPr>
      <w:r>
        <w:t>BELIGGENHED I ALBERTSLUND</w:t>
      </w:r>
      <w:r>
        <w:tab/>
        <w:t>EKSISTERENDE EJENDOM SET MOD VEST LANGS KANALEN</w:t>
      </w:r>
    </w:p>
    <w:p w:rsidR="00A95B0F" w:rsidRDefault="008F662B">
      <w:pPr>
        <w:spacing w:after="0"/>
        <w:ind w:left="-5" w:hanging="10"/>
      </w:pPr>
      <w:r>
        <w:rPr>
          <w:b/>
          <w:color w:val="181717"/>
          <w:sz w:val="60"/>
        </w:rPr>
        <w:t>CENTRAL BELIGGENHED</w:t>
      </w:r>
    </w:p>
    <w:p w:rsidR="00A95B0F" w:rsidRDefault="008F662B">
      <w:pPr>
        <w:spacing w:after="0"/>
        <w:ind w:left="64" w:right="-3781"/>
      </w:pPr>
      <w:r>
        <w:rPr>
          <w:noProof/>
        </w:rPr>
        <w:lastRenderedPageBreak/>
        <w:drawing>
          <wp:inline distT="0" distB="0" distL="0" distR="0">
            <wp:extent cx="14136625" cy="6623304"/>
            <wp:effectExtent l="0" t="0" r="0" b="0"/>
            <wp:docPr id="16457" name="Picture 16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7" name="Picture 1645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136625" cy="662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B0F" w:rsidRDefault="008F662B">
      <w:pPr>
        <w:tabs>
          <w:tab w:val="center" w:pos="8068"/>
          <w:tab w:val="right" w:pos="21043"/>
        </w:tabs>
        <w:spacing w:after="0"/>
        <w:ind w:right="-2498"/>
      </w:pPr>
      <w:r>
        <w:lastRenderedPageBreak/>
        <w:tab/>
      </w:r>
      <w:r>
        <w:rPr>
          <w:noProof/>
        </w:rPr>
        <w:drawing>
          <wp:inline distT="0" distB="0" distL="0" distR="0">
            <wp:extent cx="7220712" cy="3121152"/>
            <wp:effectExtent l="0" t="0" r="0" b="0"/>
            <wp:docPr id="16465" name="Picture 16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5" name="Picture 1646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20712" cy="312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181717"/>
          <w:sz w:val="60"/>
        </w:rPr>
        <w:t>FÆLLESSKAB</w:t>
      </w:r>
      <w:r>
        <w:rPr>
          <w:b/>
          <w:color w:val="181717"/>
          <w:sz w:val="60"/>
        </w:rPr>
        <w:tab/>
      </w:r>
      <w:r>
        <w:rPr>
          <w:noProof/>
        </w:rPr>
        <w:drawing>
          <wp:inline distT="0" distB="0" distL="0" distR="0">
            <wp:extent cx="4343401" cy="3118104"/>
            <wp:effectExtent l="0" t="0" r="0" b="0"/>
            <wp:docPr id="16467" name="Picture 16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7" name="Picture 1646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43401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B0F" w:rsidRDefault="008F662B">
      <w:pPr>
        <w:pStyle w:val="Overskrift1"/>
        <w:spacing w:after="1371"/>
        <w:ind w:left="2394"/>
      </w:pPr>
      <w:r>
        <w:lastRenderedPageBreak/>
        <w:t>SOCIALE UFORMELLE MØDESTEDER</w:t>
      </w:r>
      <w:r>
        <w:tab/>
        <w:t xml:space="preserve">GRØNNE UDEAREALER I FLERE PLANER SOM  </w:t>
      </w:r>
      <w:r>
        <w:t>INTGRERET DEL AF LIVET I BYGNINGEN</w:t>
      </w:r>
    </w:p>
    <w:p w:rsidR="00A95B0F" w:rsidRDefault="008F662B">
      <w:pPr>
        <w:spacing w:after="460"/>
        <w:ind w:left="2238" w:right="-2556"/>
      </w:pPr>
      <w:r>
        <w:rPr>
          <w:noProof/>
        </w:rPr>
        <mc:AlternateContent>
          <mc:Choice Requires="wpg">
            <w:drawing>
              <wp:inline distT="0" distB="0" distL="0" distR="0">
                <wp:extent cx="11977625" cy="2369312"/>
                <wp:effectExtent l="0" t="0" r="0" b="0"/>
                <wp:docPr id="16594" name="Group 165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77625" cy="2369312"/>
                          <a:chOff x="0" y="0"/>
                          <a:chExt cx="11977625" cy="2369312"/>
                        </a:xfrm>
                      </wpg:grpSpPr>
                      <pic:pic xmlns:pic="http://schemas.openxmlformats.org/drawingml/2006/picture">
                        <pic:nvPicPr>
                          <pic:cNvPr id="16459" name="Picture 1645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263136" y="0"/>
                            <a:ext cx="2932176" cy="2346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61" name="Picture 1646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"/>
                            <a:ext cx="3051048" cy="1868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63" name="Picture 1646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8512048" y="260096"/>
                            <a:ext cx="3465577" cy="2109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6594" style="width:943.12pt;height:186.56pt;mso-position-horizontal-relative:char;mso-position-vertical-relative:line" coordsize="119776,23693">
                <v:shape id="Picture 16459" style="position:absolute;width:29321;height:23469;left:42631;top:0;" filled="f">
                  <v:imagedata r:id="rId16"/>
                </v:shape>
                <v:shape id="Picture 16461" style="position:absolute;width:30510;height:18684;left:0;top:4572;" filled="f">
                  <v:imagedata r:id="rId17"/>
                </v:shape>
                <v:shape id="Picture 16463" style="position:absolute;width:34655;height:21092;left:85120;top:2600;" filled="f">
                  <v:imagedata r:id="rId18"/>
                </v:shape>
              </v:group>
            </w:pict>
          </mc:Fallback>
        </mc:AlternateContent>
      </w:r>
    </w:p>
    <w:p w:rsidR="00A95B0F" w:rsidRDefault="008F662B">
      <w:pPr>
        <w:tabs>
          <w:tab w:val="center" w:pos="3261"/>
          <w:tab w:val="center" w:pos="10557"/>
          <w:tab w:val="center" w:pos="17195"/>
        </w:tabs>
        <w:spacing w:after="3"/>
      </w:pPr>
      <w:r>
        <w:tab/>
      </w:r>
      <w:r>
        <w:rPr>
          <w:color w:val="181717"/>
          <w:sz w:val="18"/>
        </w:rPr>
        <w:t>CENTRAL BELIGGENHED</w:t>
      </w:r>
      <w:r>
        <w:rPr>
          <w:color w:val="181717"/>
          <w:sz w:val="18"/>
        </w:rPr>
        <w:tab/>
        <w:t xml:space="preserve">NYE ETAGER TIL EKSISTERENDE BEBYGGELSE </w:t>
      </w:r>
      <w:r>
        <w:rPr>
          <w:color w:val="181717"/>
          <w:sz w:val="18"/>
        </w:rPr>
        <w:tab/>
        <w:t>GODE LYSFORHOLD</w:t>
      </w:r>
    </w:p>
    <w:p w:rsidR="00A95B0F" w:rsidRDefault="008F662B">
      <w:pPr>
        <w:tabs>
          <w:tab w:val="center" w:pos="3398"/>
          <w:tab w:val="center" w:pos="10881"/>
        </w:tabs>
        <w:spacing w:after="3"/>
      </w:pPr>
      <w:r>
        <w:tab/>
      </w:r>
      <w:r>
        <w:rPr>
          <w:color w:val="181717"/>
          <w:sz w:val="18"/>
        </w:rPr>
        <w:t>EKSISTERENDE BEBYGGELSE</w:t>
      </w:r>
      <w:r>
        <w:rPr>
          <w:color w:val="181717"/>
          <w:sz w:val="18"/>
        </w:rPr>
        <w:tab/>
        <w:t>/ BEDRE UDSYN, MULIGHED FOR FLERE UDEAREALER</w:t>
      </w:r>
    </w:p>
    <w:p w:rsidR="00A95B0F" w:rsidRDefault="008F662B">
      <w:pPr>
        <w:spacing w:after="0"/>
        <w:ind w:left="53" w:right="-3242"/>
      </w:pPr>
      <w:r>
        <w:rPr>
          <w:noProof/>
        </w:rPr>
        <w:lastRenderedPageBreak/>
        <w:drawing>
          <wp:inline distT="0" distB="0" distL="0" distR="0">
            <wp:extent cx="13801344" cy="8388096"/>
            <wp:effectExtent l="0" t="0" r="0" b="0"/>
            <wp:docPr id="16469" name="Picture 16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9" name="Picture 1646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801344" cy="838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B0F" w:rsidRDefault="008F662B">
      <w:pPr>
        <w:spacing w:after="0"/>
        <w:ind w:left="-720" w:right="19265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1068832</wp:posOffset>
            </wp:positionV>
            <wp:extent cx="14167104" cy="9598152"/>
            <wp:effectExtent l="0" t="0" r="0" b="0"/>
            <wp:wrapTopAndBottom/>
            <wp:docPr id="16474" name="Picture 16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" name="Picture 1647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167104" cy="9598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95B0F" w:rsidRDefault="008F662B">
      <w:pPr>
        <w:spacing w:after="173"/>
        <w:ind w:left="57" w:right="-1154"/>
      </w:pPr>
      <w:r>
        <w:rPr>
          <w:noProof/>
        </w:rPr>
        <w:lastRenderedPageBreak/>
        <w:drawing>
          <wp:inline distT="0" distB="0" distL="0" distR="0">
            <wp:extent cx="12472775" cy="8315183"/>
            <wp:effectExtent l="0" t="0" r="0" b="0"/>
            <wp:docPr id="3605" name="Picture 3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5" name="Picture 360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472775" cy="831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B0F" w:rsidRDefault="008F662B">
      <w:pPr>
        <w:pStyle w:val="Overskrift1"/>
        <w:ind w:left="-5"/>
      </w:pPr>
      <w:r>
        <w:lastRenderedPageBreak/>
        <w:t>ILLUSTRATION</w:t>
      </w:r>
    </w:p>
    <w:p w:rsidR="00A95B0F" w:rsidRDefault="008F662B">
      <w:pPr>
        <w:spacing w:after="0"/>
        <w:ind w:left="3244"/>
        <w:jc w:val="center"/>
      </w:pPr>
      <w:r>
        <w:rPr>
          <w:color w:val="181717"/>
          <w:sz w:val="40"/>
        </w:rPr>
        <w:t xml:space="preserve">HAR DU SPØRGSMÅL/KOMMENTARER ELLER </w:t>
      </w:r>
    </w:p>
    <w:p w:rsidR="00A95B0F" w:rsidRDefault="008F662B">
      <w:pPr>
        <w:spacing w:after="0"/>
        <w:ind w:left="6212"/>
      </w:pPr>
      <w:r>
        <w:rPr>
          <w:color w:val="181717"/>
          <w:sz w:val="40"/>
        </w:rPr>
        <w:t xml:space="preserve">ØNSKER DU AT KOMME PÅ INTERESSELISTE OG MODTAGE </w:t>
      </w:r>
    </w:p>
    <w:p w:rsidR="00A95B0F" w:rsidRDefault="008F662B">
      <w:pPr>
        <w:spacing w:after="0" w:line="236" w:lineRule="auto"/>
        <w:ind w:left="8681" w:right="4717" w:firstLine="1022"/>
      </w:pPr>
      <w:r>
        <w:rPr>
          <w:color w:val="181717"/>
          <w:sz w:val="40"/>
        </w:rPr>
        <w:t xml:space="preserve">INFORMATION  </w:t>
      </w:r>
      <w:r>
        <w:rPr>
          <w:b/>
          <w:color w:val="181717"/>
          <w:sz w:val="40"/>
        </w:rPr>
        <w:t>KONTAKT STAY INVEST APS e-mail: utf@utfholding.dk</w:t>
      </w:r>
    </w:p>
    <w:sectPr w:rsidR="00A95B0F">
      <w:headerReference w:type="even" r:id="rId22"/>
      <w:headerReference w:type="default" r:id="rId23"/>
      <w:headerReference w:type="first" r:id="rId24"/>
      <w:pgSz w:w="23811" w:h="16838" w:orient="landscape"/>
      <w:pgMar w:top="2254" w:right="4546" w:bottom="1037" w:left="720" w:header="56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8F662B">
      <w:pPr>
        <w:spacing w:after="0" w:line="240" w:lineRule="auto"/>
      </w:pPr>
      <w:r>
        <w:separator/>
      </w:r>
    </w:p>
  </w:endnote>
  <w:endnote w:type="continuationSeparator" w:id="0">
    <w:p w:rsidR="00000000" w:rsidRDefault="008F66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8F662B">
      <w:pPr>
        <w:spacing w:after="0" w:line="240" w:lineRule="auto"/>
      </w:pPr>
      <w:r>
        <w:separator/>
      </w:r>
    </w:p>
  </w:footnote>
  <w:footnote w:type="continuationSeparator" w:id="0">
    <w:p w:rsidR="00000000" w:rsidRDefault="008F66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95B0F" w:rsidRDefault="008F662B">
    <w:pPr>
      <w:spacing w:after="29"/>
      <w:ind w:right="-3884"/>
      <w:jc w:val="right"/>
    </w:pPr>
    <w:r>
      <w:rPr>
        <w:color w:val="181717"/>
        <w:sz w:val="16"/>
      </w:rPr>
      <w:t>Seniorboliger på Kanalgaden 3</w:t>
    </w:r>
  </w:p>
  <w:p w:rsidR="00A95B0F" w:rsidRDefault="008F662B">
    <w:pPr>
      <w:spacing w:after="0"/>
      <w:ind w:left="-153" w:right="-3515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359999</wp:posOffset>
              </wp:positionH>
              <wp:positionV relativeFrom="page">
                <wp:posOffset>564004</wp:posOffset>
              </wp:positionV>
              <wp:extent cx="14399997" cy="308049"/>
              <wp:effectExtent l="0" t="0" r="0" b="0"/>
              <wp:wrapSquare wrapText="bothSides"/>
              <wp:docPr id="16568" name="Group 165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399997" cy="308049"/>
                        <a:chOff x="0" y="0"/>
                        <a:chExt cx="14399997" cy="308049"/>
                      </a:xfrm>
                    </wpg:grpSpPr>
                    <wps:wsp>
                      <wps:cNvPr id="16569" name="Shape 16569"/>
                      <wps:cNvSpPr/>
                      <wps:spPr>
                        <a:xfrm>
                          <a:off x="0" y="308049"/>
                          <a:ext cx="1439999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399997">
                              <a:moveTo>
                                <a:pt x="0" y="0"/>
                              </a:moveTo>
                              <a:lnTo>
                                <a:pt x="14399997" y="0"/>
                              </a:lnTo>
                            </a:path>
                          </a:pathLst>
                        </a:custGeom>
                        <a:ln w="12700" cap="flat">
                          <a:miter lim="100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70" name="Shape 16570"/>
                      <wps:cNvSpPr/>
                      <wps:spPr>
                        <a:xfrm>
                          <a:off x="13039770" y="114333"/>
                          <a:ext cx="34531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531" h="88798">
                              <a:moveTo>
                                <a:pt x="0" y="0"/>
                              </a:moveTo>
                              <a:lnTo>
                                <a:pt x="34531" y="0"/>
                              </a:lnTo>
                              <a:lnTo>
                                <a:pt x="34531" y="17739"/>
                              </a:lnTo>
                              <a:lnTo>
                                <a:pt x="34162" y="17628"/>
                              </a:lnTo>
                              <a:lnTo>
                                <a:pt x="19278" y="17628"/>
                              </a:lnTo>
                              <a:lnTo>
                                <a:pt x="19278" y="44780"/>
                              </a:lnTo>
                              <a:lnTo>
                                <a:pt x="34531" y="44780"/>
                              </a:lnTo>
                              <a:lnTo>
                                <a:pt x="34531" y="61970"/>
                              </a:lnTo>
                              <a:lnTo>
                                <a:pt x="33910" y="62167"/>
                              </a:lnTo>
                              <a:lnTo>
                                <a:pt x="19278" y="62167"/>
                              </a:lnTo>
                              <a:lnTo>
                                <a:pt x="19278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71" name="Shape 16571"/>
                      <wps:cNvSpPr/>
                      <wps:spPr>
                        <a:xfrm>
                          <a:off x="13074301" y="114333"/>
                          <a:ext cx="34773" cy="619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73" h="61970">
                              <a:moveTo>
                                <a:pt x="0" y="0"/>
                              </a:moveTo>
                              <a:lnTo>
                                <a:pt x="1245" y="0"/>
                              </a:lnTo>
                              <a:cubicBezTo>
                                <a:pt x="22149" y="0"/>
                                <a:pt x="34773" y="12560"/>
                                <a:pt x="34773" y="30696"/>
                              </a:cubicBezTo>
                              <a:lnTo>
                                <a:pt x="34773" y="30950"/>
                              </a:lnTo>
                              <a:cubicBezTo>
                                <a:pt x="34773" y="41218"/>
                                <a:pt x="30832" y="49022"/>
                                <a:pt x="24437" y="54259"/>
                              </a:cubicBezTo>
                              <a:lnTo>
                                <a:pt x="0" y="61970"/>
                              </a:lnTo>
                              <a:lnTo>
                                <a:pt x="0" y="44780"/>
                              </a:lnTo>
                              <a:cubicBezTo>
                                <a:pt x="9627" y="44780"/>
                                <a:pt x="15253" y="38938"/>
                                <a:pt x="15253" y="31331"/>
                              </a:cubicBezTo>
                              <a:lnTo>
                                <a:pt x="15253" y="31077"/>
                              </a:lnTo>
                              <a:cubicBezTo>
                                <a:pt x="15253" y="26702"/>
                                <a:pt x="13754" y="23339"/>
                                <a:pt x="11052" y="21071"/>
                              </a:cubicBezTo>
                              <a:lnTo>
                                <a:pt x="0" y="177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72" name="Shape 16572"/>
                      <wps:cNvSpPr/>
                      <wps:spPr>
                        <a:xfrm>
                          <a:off x="13123337" y="114333"/>
                          <a:ext cx="74040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040" h="88798">
                              <a:moveTo>
                                <a:pt x="0" y="0"/>
                              </a:moveTo>
                              <a:lnTo>
                                <a:pt x="19265" y="0"/>
                              </a:lnTo>
                              <a:lnTo>
                                <a:pt x="19265" y="35128"/>
                              </a:lnTo>
                              <a:lnTo>
                                <a:pt x="54787" y="35128"/>
                              </a:lnTo>
                              <a:lnTo>
                                <a:pt x="54787" y="0"/>
                              </a:lnTo>
                              <a:lnTo>
                                <a:pt x="74040" y="0"/>
                              </a:lnTo>
                              <a:lnTo>
                                <a:pt x="74040" y="88798"/>
                              </a:lnTo>
                              <a:lnTo>
                                <a:pt x="54787" y="88798"/>
                              </a:lnTo>
                              <a:lnTo>
                                <a:pt x="54787" y="53162"/>
                              </a:lnTo>
                              <a:lnTo>
                                <a:pt x="19265" y="53162"/>
                              </a:lnTo>
                              <a:lnTo>
                                <a:pt x="19265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73" name="Shape 16573"/>
                      <wps:cNvSpPr/>
                      <wps:spPr>
                        <a:xfrm>
                          <a:off x="13214522" y="112819"/>
                          <a:ext cx="46532" cy="91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532" h="91834">
                              <a:moveTo>
                                <a:pt x="46532" y="0"/>
                              </a:moveTo>
                              <a:lnTo>
                                <a:pt x="46532" y="18064"/>
                              </a:lnTo>
                              <a:lnTo>
                                <a:pt x="46405" y="18009"/>
                              </a:lnTo>
                              <a:cubicBezTo>
                                <a:pt x="30899" y="18009"/>
                                <a:pt x="20141" y="30430"/>
                                <a:pt x="20141" y="45644"/>
                              </a:cubicBezTo>
                              <a:lnTo>
                                <a:pt x="20141" y="45911"/>
                              </a:lnTo>
                              <a:cubicBezTo>
                                <a:pt x="20141" y="53531"/>
                                <a:pt x="22895" y="60510"/>
                                <a:pt x="27586" y="65583"/>
                              </a:cubicBezTo>
                              <a:lnTo>
                                <a:pt x="46532" y="73771"/>
                              </a:lnTo>
                              <a:lnTo>
                                <a:pt x="46532" y="91810"/>
                              </a:lnTo>
                              <a:lnTo>
                                <a:pt x="46405" y="91834"/>
                              </a:lnTo>
                              <a:cubicBezTo>
                                <a:pt x="19380" y="91834"/>
                                <a:pt x="0" y="71413"/>
                                <a:pt x="0" y="46178"/>
                              </a:cubicBezTo>
                              <a:lnTo>
                                <a:pt x="0" y="45911"/>
                              </a:lnTo>
                              <a:cubicBezTo>
                                <a:pt x="0" y="26975"/>
                                <a:pt x="11043" y="10604"/>
                                <a:pt x="27967" y="3602"/>
                              </a:cubicBezTo>
                              <a:lnTo>
                                <a:pt x="465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74" name="Shape 16574"/>
                      <wps:cNvSpPr/>
                      <wps:spPr>
                        <a:xfrm>
                          <a:off x="13261054" y="112805"/>
                          <a:ext cx="46534" cy="91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534" h="91824">
                              <a:moveTo>
                                <a:pt x="76" y="0"/>
                              </a:moveTo>
                              <a:lnTo>
                                <a:pt x="180" y="0"/>
                              </a:lnTo>
                              <a:lnTo>
                                <a:pt x="18774" y="3579"/>
                              </a:lnTo>
                              <a:cubicBezTo>
                                <a:pt x="35624" y="10512"/>
                                <a:pt x="46534" y="26742"/>
                                <a:pt x="46534" y="45659"/>
                              </a:cubicBezTo>
                              <a:lnTo>
                                <a:pt x="46534" y="45926"/>
                              </a:lnTo>
                              <a:cubicBezTo>
                                <a:pt x="46534" y="64852"/>
                                <a:pt x="35489" y="81221"/>
                                <a:pt x="18565" y="88222"/>
                              </a:cubicBezTo>
                              <a:lnTo>
                                <a:pt x="0" y="91824"/>
                              </a:lnTo>
                              <a:lnTo>
                                <a:pt x="0" y="73786"/>
                              </a:lnTo>
                              <a:lnTo>
                                <a:pt x="127" y="73840"/>
                              </a:lnTo>
                              <a:cubicBezTo>
                                <a:pt x="15633" y="73840"/>
                                <a:pt x="26391" y="61394"/>
                                <a:pt x="26391" y="46193"/>
                              </a:cubicBezTo>
                              <a:lnTo>
                                <a:pt x="26391" y="45926"/>
                              </a:lnTo>
                              <a:cubicBezTo>
                                <a:pt x="26391" y="38312"/>
                                <a:pt x="23639" y="31337"/>
                                <a:pt x="18948" y="26265"/>
                              </a:cubicBezTo>
                              <a:lnTo>
                                <a:pt x="0" y="18079"/>
                              </a:lnTo>
                              <a:lnTo>
                                <a:pt x="0" y="15"/>
                              </a:lnTo>
                              <a:lnTo>
                                <a:pt x="7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75" name="Shape 16575"/>
                      <wps:cNvSpPr/>
                      <wps:spPr>
                        <a:xfrm>
                          <a:off x="13311591" y="113694"/>
                          <a:ext cx="46165" cy="894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165" h="89433">
                              <a:moveTo>
                                <a:pt x="37529" y="0"/>
                              </a:moveTo>
                              <a:lnTo>
                                <a:pt x="46165" y="0"/>
                              </a:lnTo>
                              <a:lnTo>
                                <a:pt x="46165" y="23470"/>
                              </a:lnTo>
                              <a:lnTo>
                                <a:pt x="34531" y="52273"/>
                              </a:lnTo>
                              <a:lnTo>
                                <a:pt x="46165" y="52273"/>
                              </a:lnTo>
                              <a:lnTo>
                                <a:pt x="46165" y="69520"/>
                              </a:lnTo>
                              <a:lnTo>
                                <a:pt x="27648" y="69520"/>
                              </a:lnTo>
                              <a:lnTo>
                                <a:pt x="19647" y="89433"/>
                              </a:lnTo>
                              <a:lnTo>
                                <a:pt x="0" y="89433"/>
                              </a:lnTo>
                              <a:lnTo>
                                <a:pt x="3752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76" name="Shape 16576"/>
                      <wps:cNvSpPr/>
                      <wps:spPr>
                        <a:xfrm>
                          <a:off x="13357755" y="113694"/>
                          <a:ext cx="46661" cy="894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661" h="89433">
                              <a:moveTo>
                                <a:pt x="0" y="0"/>
                              </a:moveTo>
                              <a:lnTo>
                                <a:pt x="9131" y="0"/>
                              </a:lnTo>
                              <a:lnTo>
                                <a:pt x="46661" y="89433"/>
                              </a:lnTo>
                              <a:lnTo>
                                <a:pt x="26518" y="89433"/>
                              </a:lnTo>
                              <a:lnTo>
                                <a:pt x="18517" y="69520"/>
                              </a:lnTo>
                              <a:lnTo>
                                <a:pt x="0" y="69520"/>
                              </a:lnTo>
                              <a:lnTo>
                                <a:pt x="0" y="52273"/>
                              </a:lnTo>
                              <a:lnTo>
                                <a:pt x="11633" y="52273"/>
                              </a:lnTo>
                              <a:lnTo>
                                <a:pt x="0" y="234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77" name="Shape 16577"/>
                      <wps:cNvSpPr/>
                      <wps:spPr>
                        <a:xfrm>
                          <a:off x="13417921" y="114333"/>
                          <a:ext cx="87554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554" h="88798">
                              <a:moveTo>
                                <a:pt x="0" y="0"/>
                              </a:moveTo>
                              <a:lnTo>
                                <a:pt x="20765" y="0"/>
                              </a:lnTo>
                              <a:lnTo>
                                <a:pt x="43777" y="37554"/>
                              </a:lnTo>
                              <a:lnTo>
                                <a:pt x="66802" y="0"/>
                              </a:lnTo>
                              <a:lnTo>
                                <a:pt x="87554" y="0"/>
                              </a:lnTo>
                              <a:lnTo>
                                <a:pt x="87554" y="88798"/>
                              </a:lnTo>
                              <a:lnTo>
                                <a:pt x="68414" y="88798"/>
                              </a:lnTo>
                              <a:lnTo>
                                <a:pt x="68414" y="30823"/>
                              </a:lnTo>
                              <a:lnTo>
                                <a:pt x="43777" y="68758"/>
                              </a:lnTo>
                              <a:lnTo>
                                <a:pt x="43281" y="68758"/>
                              </a:lnTo>
                              <a:lnTo>
                                <a:pt x="18898" y="31217"/>
                              </a:lnTo>
                              <a:lnTo>
                                <a:pt x="18898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78" name="Shape 16578"/>
                      <wps:cNvSpPr/>
                      <wps:spPr>
                        <a:xfrm>
                          <a:off x="13560141" y="113064"/>
                          <a:ext cx="65672" cy="913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672" h="91326">
                              <a:moveTo>
                                <a:pt x="32258" y="0"/>
                              </a:moveTo>
                              <a:cubicBezTo>
                                <a:pt x="45022" y="0"/>
                                <a:pt x="54166" y="3670"/>
                                <a:pt x="63043" y="10897"/>
                              </a:cubicBezTo>
                              <a:lnTo>
                                <a:pt x="57290" y="18644"/>
                              </a:lnTo>
                              <a:cubicBezTo>
                                <a:pt x="49161" y="11925"/>
                                <a:pt x="41021" y="9004"/>
                                <a:pt x="32017" y="9004"/>
                              </a:cubicBezTo>
                              <a:cubicBezTo>
                                <a:pt x="20638" y="9004"/>
                                <a:pt x="13385" y="15342"/>
                                <a:pt x="13385" y="23330"/>
                              </a:cubicBezTo>
                              <a:lnTo>
                                <a:pt x="13385" y="23597"/>
                              </a:lnTo>
                              <a:cubicBezTo>
                                <a:pt x="13385" y="31966"/>
                                <a:pt x="17895" y="36652"/>
                                <a:pt x="37148" y="40856"/>
                              </a:cubicBezTo>
                              <a:cubicBezTo>
                                <a:pt x="56668" y="45149"/>
                                <a:pt x="65672" y="52388"/>
                                <a:pt x="65672" y="65977"/>
                              </a:cubicBezTo>
                              <a:lnTo>
                                <a:pt x="65672" y="66205"/>
                              </a:lnTo>
                              <a:cubicBezTo>
                                <a:pt x="65672" y="81432"/>
                                <a:pt x="53175" y="91326"/>
                                <a:pt x="35789" y="91326"/>
                              </a:cubicBezTo>
                              <a:cubicBezTo>
                                <a:pt x="21882" y="91326"/>
                                <a:pt x="10503" y="86652"/>
                                <a:pt x="0" y="77114"/>
                              </a:cubicBezTo>
                              <a:lnTo>
                                <a:pt x="6135" y="69761"/>
                              </a:lnTo>
                              <a:cubicBezTo>
                                <a:pt x="15266" y="78143"/>
                                <a:pt x="24003" y="82334"/>
                                <a:pt x="36144" y="82334"/>
                              </a:cubicBezTo>
                              <a:cubicBezTo>
                                <a:pt x="47904" y="82334"/>
                                <a:pt x="55677" y="75984"/>
                                <a:pt x="55677" y="67221"/>
                              </a:cubicBezTo>
                              <a:lnTo>
                                <a:pt x="55677" y="66967"/>
                              </a:lnTo>
                              <a:cubicBezTo>
                                <a:pt x="55677" y="58738"/>
                                <a:pt x="51295" y="54038"/>
                                <a:pt x="32893" y="50101"/>
                              </a:cubicBezTo>
                              <a:cubicBezTo>
                                <a:pt x="12764" y="45669"/>
                                <a:pt x="3505" y="39078"/>
                                <a:pt x="3505" y="24486"/>
                              </a:cubicBezTo>
                              <a:lnTo>
                                <a:pt x="3505" y="24232"/>
                              </a:lnTo>
                              <a:cubicBezTo>
                                <a:pt x="3505" y="10262"/>
                                <a:pt x="15633" y="0"/>
                                <a:pt x="322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79" name="Shape 16579"/>
                      <wps:cNvSpPr/>
                      <wps:spPr>
                        <a:xfrm>
                          <a:off x="13637822" y="114332"/>
                          <a:ext cx="68808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808" h="88798">
                              <a:moveTo>
                                <a:pt x="0" y="0"/>
                              </a:moveTo>
                              <a:lnTo>
                                <a:pt x="68808" y="0"/>
                              </a:lnTo>
                              <a:lnTo>
                                <a:pt x="68808" y="9258"/>
                              </a:lnTo>
                              <a:lnTo>
                                <a:pt x="39407" y="9258"/>
                              </a:lnTo>
                              <a:lnTo>
                                <a:pt x="39407" y="88798"/>
                              </a:lnTo>
                              <a:lnTo>
                                <a:pt x="29400" y="88798"/>
                              </a:lnTo>
                              <a:lnTo>
                                <a:pt x="29400" y="9258"/>
                              </a:lnTo>
                              <a:lnTo>
                                <a:pt x="0" y="925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80" name="Shape 16580"/>
                      <wps:cNvSpPr/>
                      <wps:spPr>
                        <a:xfrm>
                          <a:off x="13723764" y="114329"/>
                          <a:ext cx="72910" cy="901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2910" h="90195">
                              <a:moveTo>
                                <a:pt x="0" y="0"/>
                              </a:moveTo>
                              <a:lnTo>
                                <a:pt x="9880" y="0"/>
                              </a:lnTo>
                              <a:lnTo>
                                <a:pt x="9880" y="50991"/>
                              </a:lnTo>
                              <a:cubicBezTo>
                                <a:pt x="9880" y="70155"/>
                                <a:pt x="19889" y="80924"/>
                                <a:pt x="36652" y="80924"/>
                              </a:cubicBezTo>
                              <a:cubicBezTo>
                                <a:pt x="52794" y="80924"/>
                                <a:pt x="63043" y="71044"/>
                                <a:pt x="63043" y="51638"/>
                              </a:cubicBezTo>
                              <a:lnTo>
                                <a:pt x="63043" y="0"/>
                              </a:lnTo>
                              <a:lnTo>
                                <a:pt x="72910" y="0"/>
                              </a:lnTo>
                              <a:lnTo>
                                <a:pt x="72910" y="50889"/>
                              </a:lnTo>
                              <a:cubicBezTo>
                                <a:pt x="72910" y="76746"/>
                                <a:pt x="58280" y="90195"/>
                                <a:pt x="36410" y="90195"/>
                              </a:cubicBezTo>
                              <a:cubicBezTo>
                                <a:pt x="14745" y="90195"/>
                                <a:pt x="0" y="76746"/>
                                <a:pt x="0" y="516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81" name="Shape 16581"/>
                      <wps:cNvSpPr/>
                      <wps:spPr>
                        <a:xfrm>
                          <a:off x="13820077" y="114336"/>
                          <a:ext cx="38277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277" h="88798">
                              <a:moveTo>
                                <a:pt x="0" y="0"/>
                              </a:moveTo>
                              <a:lnTo>
                                <a:pt x="30390" y="0"/>
                              </a:lnTo>
                              <a:lnTo>
                                <a:pt x="38277" y="1412"/>
                              </a:lnTo>
                              <a:lnTo>
                                <a:pt x="38277" y="10689"/>
                              </a:lnTo>
                              <a:lnTo>
                                <a:pt x="30390" y="9258"/>
                              </a:lnTo>
                              <a:lnTo>
                                <a:pt x="9880" y="9258"/>
                              </a:lnTo>
                              <a:lnTo>
                                <a:pt x="9880" y="79540"/>
                              </a:lnTo>
                              <a:lnTo>
                                <a:pt x="30390" y="79540"/>
                              </a:lnTo>
                              <a:lnTo>
                                <a:pt x="38277" y="78130"/>
                              </a:lnTo>
                              <a:lnTo>
                                <a:pt x="38277" y="87369"/>
                              </a:lnTo>
                              <a:lnTo>
                                <a:pt x="30390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82" name="Shape 16582"/>
                      <wps:cNvSpPr/>
                      <wps:spPr>
                        <a:xfrm>
                          <a:off x="13858354" y="115747"/>
                          <a:ext cx="38660" cy="85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660" h="85958">
                              <a:moveTo>
                                <a:pt x="0" y="0"/>
                              </a:moveTo>
                              <a:lnTo>
                                <a:pt x="11002" y="1969"/>
                              </a:lnTo>
                              <a:cubicBezTo>
                                <a:pt x="27964" y="8524"/>
                                <a:pt x="38660" y="23976"/>
                                <a:pt x="38660" y="42721"/>
                              </a:cubicBezTo>
                              <a:lnTo>
                                <a:pt x="38660" y="42988"/>
                              </a:lnTo>
                              <a:cubicBezTo>
                                <a:pt x="38660" y="61733"/>
                                <a:pt x="27964" y="77335"/>
                                <a:pt x="11002" y="83964"/>
                              </a:cubicBezTo>
                              <a:lnTo>
                                <a:pt x="0" y="85958"/>
                              </a:lnTo>
                              <a:lnTo>
                                <a:pt x="0" y="76718"/>
                              </a:lnTo>
                              <a:lnTo>
                                <a:pt x="7127" y="75444"/>
                              </a:lnTo>
                              <a:cubicBezTo>
                                <a:pt x="20447" y="70243"/>
                                <a:pt x="28398" y="57999"/>
                                <a:pt x="28398" y="43254"/>
                              </a:cubicBezTo>
                              <a:lnTo>
                                <a:pt x="28398" y="42988"/>
                              </a:lnTo>
                              <a:cubicBezTo>
                                <a:pt x="28398" y="28233"/>
                                <a:pt x="20447" y="15844"/>
                                <a:pt x="7127" y="10571"/>
                              </a:cubicBezTo>
                              <a:lnTo>
                                <a:pt x="0" y="92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646" name="Shape 16646"/>
                      <wps:cNvSpPr/>
                      <wps:spPr>
                        <a:xfrm>
                          <a:off x="13918763" y="114329"/>
                          <a:ext cx="9894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94" h="88798">
                              <a:moveTo>
                                <a:pt x="0" y="0"/>
                              </a:moveTo>
                              <a:lnTo>
                                <a:pt x="9894" y="0"/>
                              </a:lnTo>
                              <a:lnTo>
                                <a:pt x="9894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84" name="Shape 16584"/>
                      <wps:cNvSpPr/>
                      <wps:spPr>
                        <a:xfrm>
                          <a:off x="13950418" y="112821"/>
                          <a:ext cx="44653" cy="918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53" h="91833">
                              <a:moveTo>
                                <a:pt x="44653" y="0"/>
                              </a:moveTo>
                              <a:lnTo>
                                <a:pt x="44653" y="9272"/>
                              </a:lnTo>
                              <a:lnTo>
                                <a:pt x="44526" y="9245"/>
                              </a:lnTo>
                              <a:cubicBezTo>
                                <a:pt x="24524" y="9245"/>
                                <a:pt x="10249" y="25488"/>
                                <a:pt x="10249" y="45643"/>
                              </a:cubicBezTo>
                              <a:lnTo>
                                <a:pt x="10249" y="45910"/>
                              </a:lnTo>
                              <a:cubicBezTo>
                                <a:pt x="10249" y="61036"/>
                                <a:pt x="18407" y="74097"/>
                                <a:pt x="30935" y="79682"/>
                              </a:cubicBezTo>
                              <a:lnTo>
                                <a:pt x="44653" y="82548"/>
                              </a:lnTo>
                              <a:lnTo>
                                <a:pt x="44653" y="91807"/>
                              </a:lnTo>
                              <a:lnTo>
                                <a:pt x="44526" y="91833"/>
                              </a:lnTo>
                              <a:cubicBezTo>
                                <a:pt x="17881" y="91833"/>
                                <a:pt x="0" y="70650"/>
                                <a:pt x="0" y="46177"/>
                              </a:cubicBezTo>
                              <a:lnTo>
                                <a:pt x="0" y="45910"/>
                              </a:lnTo>
                              <a:cubicBezTo>
                                <a:pt x="0" y="27536"/>
                                <a:pt x="10195" y="10884"/>
                                <a:pt x="26538" y="3707"/>
                              </a:cubicBezTo>
                              <a:lnTo>
                                <a:pt x="4465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85" name="Shape 16585"/>
                      <wps:cNvSpPr/>
                      <wps:spPr>
                        <a:xfrm>
                          <a:off x="13995071" y="112805"/>
                          <a:ext cx="44780" cy="918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780" h="91823">
                              <a:moveTo>
                                <a:pt x="78" y="0"/>
                              </a:moveTo>
                              <a:lnTo>
                                <a:pt x="177" y="0"/>
                              </a:lnTo>
                              <a:lnTo>
                                <a:pt x="18324" y="3684"/>
                              </a:lnTo>
                              <a:cubicBezTo>
                                <a:pt x="34595" y="10793"/>
                                <a:pt x="44653" y="27304"/>
                                <a:pt x="44653" y="45659"/>
                              </a:cubicBezTo>
                              <a:cubicBezTo>
                                <a:pt x="44780" y="45786"/>
                                <a:pt x="44780" y="45786"/>
                                <a:pt x="44653" y="45926"/>
                              </a:cubicBezTo>
                              <a:cubicBezTo>
                                <a:pt x="44653" y="64280"/>
                                <a:pt x="34452" y="80935"/>
                                <a:pt x="18111" y="88115"/>
                              </a:cubicBezTo>
                              <a:lnTo>
                                <a:pt x="0" y="91823"/>
                              </a:lnTo>
                              <a:lnTo>
                                <a:pt x="0" y="82564"/>
                              </a:lnTo>
                              <a:lnTo>
                                <a:pt x="127" y="82591"/>
                              </a:lnTo>
                              <a:cubicBezTo>
                                <a:pt x="20141" y="82591"/>
                                <a:pt x="34404" y="66347"/>
                                <a:pt x="34404" y="46193"/>
                              </a:cubicBezTo>
                              <a:lnTo>
                                <a:pt x="34404" y="45926"/>
                              </a:lnTo>
                              <a:cubicBezTo>
                                <a:pt x="34404" y="30800"/>
                                <a:pt x="26239" y="17739"/>
                                <a:pt x="13712" y="12154"/>
                              </a:cubicBezTo>
                              <a:lnTo>
                                <a:pt x="0" y="9287"/>
                              </a:lnTo>
                              <a:lnTo>
                                <a:pt x="0" y="16"/>
                              </a:lnTo>
                              <a:lnTo>
                                <a:pt x="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86" name="Rectangle 16586"/>
                      <wps:cNvSpPr/>
                      <wps:spPr>
                        <a:xfrm>
                          <a:off x="0" y="0"/>
                          <a:ext cx="5568997" cy="34408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95B0F" w:rsidRDefault="008F662B">
                            <w:r>
                              <w:rPr>
                                <w:color w:val="181717"/>
                                <w:sz w:val="40"/>
                              </w:rPr>
                              <w:t xml:space="preserve">BYNÆRE SENIORBOLIGER VED KANALEN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6587" name="Rectangle 16587"/>
                      <wps:cNvSpPr/>
                      <wps:spPr>
                        <a:xfrm>
                          <a:off x="4187403" y="76200"/>
                          <a:ext cx="1751563" cy="20645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95B0F" w:rsidRDefault="008F662B">
                            <w:r>
                              <w:rPr>
                                <w:color w:val="181717"/>
                                <w:sz w:val="24"/>
                              </w:rPr>
                              <w:t>VED STAY INVEST APS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6568" style="width:1133.86pt;height:24.2559pt;position:absolute;mso-position-horizontal-relative:page;mso-position-horizontal:absolute;margin-left:28.3464pt;mso-position-vertical-relative:page;margin-top:44.4097pt;" coordsize="143999,3080">
              <v:shape id="Shape 16569" style="position:absolute;width:143999;height:0;left:0;top:3080;" coordsize="14399997,0" path="m0,0l14399997,0">
                <v:stroke weight="1pt" endcap="flat" joinstyle="miter" miterlimit="4" on="true" color="#181717"/>
                <v:fill on="false" color="#000000" opacity="0"/>
              </v:shape>
              <v:shape id="Shape 16570" style="position:absolute;width:345;height:887;left:130397;top:1143;" coordsize="34531,88798" path="m0,0l34531,0l34531,17739l34162,17628l19278,17628l19278,44780l34531,44780l34531,61970l33910,62167l19278,62167l19278,88798l0,88798l0,0x">
                <v:stroke weight="0pt" endcap="flat" joinstyle="miter" miterlimit="10" on="false" color="#000000" opacity="0"/>
                <v:fill on="true" color="#1c1c1b"/>
              </v:shape>
              <v:shape id="Shape 16571" style="position:absolute;width:347;height:619;left:130743;top:1143;" coordsize="34773,61970" path="m0,0l1245,0c22149,0,34773,12560,34773,30696l34773,30950c34773,41218,30832,49022,24437,54259l0,61970l0,44780c9627,44780,15253,38938,15253,31331l15253,31077c15253,26702,13754,23339,11052,21071l0,17739l0,0x">
                <v:stroke weight="0pt" endcap="flat" joinstyle="miter" miterlimit="10" on="false" color="#000000" opacity="0"/>
                <v:fill on="true" color="#1c1c1b"/>
              </v:shape>
              <v:shape id="Shape 16572" style="position:absolute;width:740;height:887;left:131233;top:1143;" coordsize="74040,88798" path="m0,0l19265,0l19265,35128l54787,35128l54787,0l74040,0l74040,88798l54787,88798l54787,53162l19265,53162l19265,88798l0,88798l0,0x">
                <v:stroke weight="0pt" endcap="flat" joinstyle="miter" miterlimit="10" on="false" color="#000000" opacity="0"/>
                <v:fill on="true" color="#1c1c1b"/>
              </v:shape>
              <v:shape id="Shape 16573" style="position:absolute;width:465;height:918;left:132145;top:1128;" coordsize="46532,91834" path="m46532,0l46532,18064l46405,18009c30899,18009,20141,30430,20141,45644l20141,45911c20141,53531,22895,60510,27586,65583l46532,73771l46532,91810l46405,91834c19380,91834,0,71413,0,46178l0,45911c0,26975,11043,10604,27967,3602l46532,0x">
                <v:stroke weight="0pt" endcap="flat" joinstyle="miter" miterlimit="10" on="false" color="#000000" opacity="0"/>
                <v:fill on="true" color="#1c1c1b"/>
              </v:shape>
              <v:shape id="Shape 16574" style="position:absolute;width:465;height:918;left:132610;top:1128;" coordsize="46534,91824" path="m76,0l180,0l18774,3579c35624,10512,46534,26742,46534,45659l46534,45926c46534,64852,35489,81221,18565,88222l0,91824l0,73786l127,73840c15633,73840,26391,61394,26391,46193l26391,45926c26391,38312,23639,31337,18948,26265l0,18079l0,15l76,0x">
                <v:stroke weight="0pt" endcap="flat" joinstyle="miter" miterlimit="10" on="false" color="#000000" opacity="0"/>
                <v:fill on="true" color="#1c1c1b"/>
              </v:shape>
              <v:shape id="Shape 16575" style="position:absolute;width:461;height:894;left:133115;top:1136;" coordsize="46165,89433" path="m37529,0l46165,0l46165,23470l34531,52273l46165,52273l46165,69520l27648,69520l19647,89433l0,89433l37529,0x">
                <v:stroke weight="0pt" endcap="flat" joinstyle="miter" miterlimit="10" on="false" color="#000000" opacity="0"/>
                <v:fill on="true" color="#1c1c1b"/>
              </v:shape>
              <v:shape id="Shape 16576" style="position:absolute;width:466;height:894;left:133577;top:1136;" coordsize="46661,89433" path="m0,0l9131,0l46661,89433l26518,89433l18517,69520l0,69520l0,52273l11633,52273l0,23470l0,0x">
                <v:stroke weight="0pt" endcap="flat" joinstyle="miter" miterlimit="10" on="false" color="#000000" opacity="0"/>
                <v:fill on="true" color="#1c1c1b"/>
              </v:shape>
              <v:shape id="Shape 16577" style="position:absolute;width:875;height:887;left:134179;top:1143;" coordsize="87554,88798" path="m0,0l20765,0l43777,37554l66802,0l87554,0l87554,88798l68414,88798l68414,30823l43777,68758l43281,68758l18898,31217l18898,88798l0,88798l0,0x">
                <v:stroke weight="0pt" endcap="flat" joinstyle="miter" miterlimit="10" on="false" color="#000000" opacity="0"/>
                <v:fill on="true" color="#1c1c1b"/>
              </v:shape>
              <v:shape id="Shape 16578" style="position:absolute;width:656;height:913;left:135601;top:1130;" coordsize="65672,91326" path="m32258,0c45022,0,54166,3670,63043,10897l57290,18644c49161,11925,41021,9004,32017,9004c20638,9004,13385,15342,13385,23330l13385,23597c13385,31966,17895,36652,37148,40856c56668,45149,65672,52388,65672,65977l65672,66205c65672,81432,53175,91326,35789,91326c21882,91326,10503,86652,0,77114l6135,69761c15266,78143,24003,82334,36144,82334c47904,82334,55677,75984,55677,67221l55677,66967c55677,58738,51295,54038,32893,50101c12764,45669,3505,39078,3505,24486l3505,24232c3505,10262,15633,0,32258,0x">
                <v:stroke weight="0pt" endcap="flat" joinstyle="miter" miterlimit="10" on="false" color="#000000" opacity="0"/>
                <v:fill on="true" color="#1c1c1b"/>
              </v:shape>
              <v:shape id="Shape 16579" style="position:absolute;width:688;height:887;left:136378;top:1143;" coordsize="68808,88798" path="m0,0l68808,0l68808,9258l39407,9258l39407,88798l29400,88798l29400,9258l0,9258l0,0x">
                <v:stroke weight="0pt" endcap="flat" joinstyle="miter" miterlimit="10" on="false" color="#000000" opacity="0"/>
                <v:fill on="true" color="#1c1c1b"/>
              </v:shape>
              <v:shape id="Shape 16580" style="position:absolute;width:729;height:901;left:137237;top:1143;" coordsize="72910,90195" path="m0,0l9880,0l9880,50991c9880,70155,19889,80924,36652,80924c52794,80924,63043,71044,63043,51638l63043,0l72910,0l72910,50889c72910,76746,58280,90195,36410,90195c14745,90195,0,76746,0,51638l0,0x">
                <v:stroke weight="0pt" endcap="flat" joinstyle="miter" miterlimit="10" on="false" color="#000000" opacity="0"/>
                <v:fill on="true" color="#1c1c1b"/>
              </v:shape>
              <v:shape id="Shape 16581" style="position:absolute;width:382;height:887;left:138200;top:1143;" coordsize="38277,88798" path="m0,0l30390,0l38277,1412l38277,10689l30390,9258l9880,9258l9880,79540l30390,79540l38277,78130l38277,87369l30390,88798l0,88798l0,0x">
                <v:stroke weight="0pt" endcap="flat" joinstyle="miter" miterlimit="10" on="false" color="#000000" opacity="0"/>
                <v:fill on="true" color="#1c1c1b"/>
              </v:shape>
              <v:shape id="Shape 16582" style="position:absolute;width:386;height:859;left:138583;top:1157;" coordsize="38660,85958" path="m0,0l11002,1969c27964,8524,38660,23976,38660,42721l38660,42988c38660,61733,27964,77335,11002,83964l0,85958l0,76718l7127,75444c20447,70243,28398,57999,28398,43254l28398,42988c28398,28233,20447,15844,7127,10571l0,9278l0,0x">
                <v:stroke weight="0pt" endcap="flat" joinstyle="miter" miterlimit="10" on="false" color="#000000" opacity="0"/>
                <v:fill on="true" color="#1c1c1b"/>
              </v:shape>
              <v:shape id="Shape 16647" style="position:absolute;width:98;height:887;left:139187;top:1143;" coordsize="9894,88798" path="m0,0l9894,0l9894,88798l0,88798l0,0">
                <v:stroke weight="0pt" endcap="flat" joinstyle="miter" miterlimit="10" on="false" color="#000000" opacity="0"/>
                <v:fill on="true" color="#1c1c1b"/>
              </v:shape>
              <v:shape id="Shape 16584" style="position:absolute;width:446;height:918;left:139504;top:1128;" coordsize="44653,91833" path="m44653,0l44653,9272l44526,9245c24524,9245,10249,25488,10249,45643l10249,45910c10249,61036,18407,74097,30935,79682l44653,82548l44653,91807l44526,91833c17881,91833,0,70650,0,46177l0,45910c0,27536,10195,10884,26538,3707l44653,0x">
                <v:stroke weight="0pt" endcap="flat" joinstyle="miter" miterlimit="10" on="false" color="#000000" opacity="0"/>
                <v:fill on="true" color="#1c1c1b"/>
              </v:shape>
              <v:shape id="Shape 16585" style="position:absolute;width:447;height:918;left:139950;top:1128;" coordsize="44780,91823" path="m78,0l177,0l18324,3684c34595,10793,44653,27304,44653,45659c44780,45786,44780,45786,44653,45926c44653,64280,34452,80935,18111,88115l0,91823l0,82564l127,82591c20141,82591,34404,66347,34404,46193l34404,45926c34404,30800,26239,17739,13712,12154l0,9287l0,16l78,0x">
                <v:stroke weight="0pt" endcap="flat" joinstyle="miter" miterlimit="10" on="false" color="#000000" opacity="0"/>
                <v:fill on="true" color="#1c1c1b"/>
              </v:shape>
              <v:rect id="Rectangle 16586" style="position:absolute;width:55689;height:3440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181717"/>
                          <w:sz w:val="40"/>
                        </w:rPr>
                        <w:t xml:space="preserve">BYNÆRE SENIORBOLIGER VED KANALEN </w:t>
                      </w:r>
                    </w:p>
                  </w:txbxContent>
                </v:textbox>
              </v:rect>
              <v:rect id="Rectangle 16587" style="position:absolute;width:17515;height:2064;left:41874;top:76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181717"/>
                          <w:sz w:val="24"/>
                        </w:rPr>
                        <w:t xml:space="preserve">VED STAY INVEST APS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color w:val="737473"/>
        <w:sz w:val="16"/>
      </w:rPr>
      <w:t xml:space="preserve">12. april 2018  |  side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737473"/>
        <w:sz w:val="16"/>
      </w:rPr>
      <w:t>1</w:t>
    </w:r>
    <w:r>
      <w:rPr>
        <w:color w:val="737473"/>
        <w:sz w:val="16"/>
      </w:rPr>
      <w:fldChar w:fldCharType="end"/>
    </w:r>
    <w:r>
      <w:rPr>
        <w:color w:val="737473"/>
        <w:sz w:val="16"/>
      </w:rPr>
      <w:t xml:space="preserve"> af 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color w:val="737473"/>
        <w:sz w:val="16"/>
      </w:rPr>
      <w:t>7</w:t>
    </w:r>
    <w:r>
      <w:rPr>
        <w:color w:val="737473"/>
        <w:sz w:val="16"/>
      </w:rPr>
      <w:fldChar w:fldCharType="end"/>
    </w:r>
    <w:r>
      <w:rPr>
        <w:color w:val="181717"/>
        <w:sz w:val="16"/>
      </w:rPr>
      <w:t xml:space="preserve">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95B0F" w:rsidRDefault="008F662B">
    <w:pPr>
      <w:spacing w:after="29"/>
      <w:ind w:right="-3884"/>
      <w:jc w:val="right"/>
    </w:pPr>
    <w:r>
      <w:rPr>
        <w:color w:val="181717"/>
        <w:sz w:val="16"/>
      </w:rPr>
      <w:t>Seniorboliger på Kanalgaden 3</w:t>
    </w:r>
  </w:p>
  <w:p w:rsidR="00A95B0F" w:rsidRDefault="008F662B">
    <w:pPr>
      <w:spacing w:after="0"/>
      <w:ind w:left="-153" w:right="-3515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359999</wp:posOffset>
              </wp:positionH>
              <wp:positionV relativeFrom="page">
                <wp:posOffset>564004</wp:posOffset>
              </wp:positionV>
              <wp:extent cx="14399997" cy="308049"/>
              <wp:effectExtent l="0" t="0" r="0" b="0"/>
              <wp:wrapSquare wrapText="bothSides"/>
              <wp:docPr id="16532" name="Group 165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399997" cy="308049"/>
                        <a:chOff x="0" y="0"/>
                        <a:chExt cx="14399997" cy="308049"/>
                      </a:xfrm>
                    </wpg:grpSpPr>
                    <wps:wsp>
                      <wps:cNvPr id="16533" name="Shape 16533"/>
                      <wps:cNvSpPr/>
                      <wps:spPr>
                        <a:xfrm>
                          <a:off x="0" y="308049"/>
                          <a:ext cx="1439999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399997">
                              <a:moveTo>
                                <a:pt x="0" y="0"/>
                              </a:moveTo>
                              <a:lnTo>
                                <a:pt x="14399997" y="0"/>
                              </a:lnTo>
                            </a:path>
                          </a:pathLst>
                        </a:custGeom>
                        <a:ln w="12700" cap="flat">
                          <a:miter lim="100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34" name="Shape 16534"/>
                      <wps:cNvSpPr/>
                      <wps:spPr>
                        <a:xfrm>
                          <a:off x="13039770" y="114333"/>
                          <a:ext cx="34531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531" h="88798">
                              <a:moveTo>
                                <a:pt x="0" y="0"/>
                              </a:moveTo>
                              <a:lnTo>
                                <a:pt x="34531" y="0"/>
                              </a:lnTo>
                              <a:lnTo>
                                <a:pt x="34531" y="17739"/>
                              </a:lnTo>
                              <a:lnTo>
                                <a:pt x="34162" y="17628"/>
                              </a:lnTo>
                              <a:lnTo>
                                <a:pt x="19278" y="17628"/>
                              </a:lnTo>
                              <a:lnTo>
                                <a:pt x="19278" y="44780"/>
                              </a:lnTo>
                              <a:lnTo>
                                <a:pt x="34531" y="44780"/>
                              </a:lnTo>
                              <a:lnTo>
                                <a:pt x="34531" y="61970"/>
                              </a:lnTo>
                              <a:lnTo>
                                <a:pt x="33910" y="62167"/>
                              </a:lnTo>
                              <a:lnTo>
                                <a:pt x="19278" y="62167"/>
                              </a:lnTo>
                              <a:lnTo>
                                <a:pt x="19278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35" name="Shape 16535"/>
                      <wps:cNvSpPr/>
                      <wps:spPr>
                        <a:xfrm>
                          <a:off x="13074301" y="114333"/>
                          <a:ext cx="34773" cy="619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73" h="61970">
                              <a:moveTo>
                                <a:pt x="0" y="0"/>
                              </a:moveTo>
                              <a:lnTo>
                                <a:pt x="1245" y="0"/>
                              </a:lnTo>
                              <a:cubicBezTo>
                                <a:pt x="22149" y="0"/>
                                <a:pt x="34773" y="12560"/>
                                <a:pt x="34773" y="30696"/>
                              </a:cubicBezTo>
                              <a:lnTo>
                                <a:pt x="34773" y="30950"/>
                              </a:lnTo>
                              <a:cubicBezTo>
                                <a:pt x="34773" y="41218"/>
                                <a:pt x="30832" y="49022"/>
                                <a:pt x="24437" y="54259"/>
                              </a:cubicBezTo>
                              <a:lnTo>
                                <a:pt x="0" y="61970"/>
                              </a:lnTo>
                              <a:lnTo>
                                <a:pt x="0" y="44780"/>
                              </a:lnTo>
                              <a:cubicBezTo>
                                <a:pt x="9627" y="44780"/>
                                <a:pt x="15253" y="38938"/>
                                <a:pt x="15253" y="31331"/>
                              </a:cubicBezTo>
                              <a:lnTo>
                                <a:pt x="15253" y="31077"/>
                              </a:lnTo>
                              <a:cubicBezTo>
                                <a:pt x="15253" y="26702"/>
                                <a:pt x="13754" y="23339"/>
                                <a:pt x="11052" y="21071"/>
                              </a:cubicBezTo>
                              <a:lnTo>
                                <a:pt x="0" y="177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36" name="Shape 16536"/>
                      <wps:cNvSpPr/>
                      <wps:spPr>
                        <a:xfrm>
                          <a:off x="13123337" y="114333"/>
                          <a:ext cx="74040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040" h="88798">
                              <a:moveTo>
                                <a:pt x="0" y="0"/>
                              </a:moveTo>
                              <a:lnTo>
                                <a:pt x="19265" y="0"/>
                              </a:lnTo>
                              <a:lnTo>
                                <a:pt x="19265" y="35128"/>
                              </a:lnTo>
                              <a:lnTo>
                                <a:pt x="54787" y="35128"/>
                              </a:lnTo>
                              <a:lnTo>
                                <a:pt x="54787" y="0"/>
                              </a:lnTo>
                              <a:lnTo>
                                <a:pt x="74040" y="0"/>
                              </a:lnTo>
                              <a:lnTo>
                                <a:pt x="74040" y="88798"/>
                              </a:lnTo>
                              <a:lnTo>
                                <a:pt x="54787" y="88798"/>
                              </a:lnTo>
                              <a:lnTo>
                                <a:pt x="54787" y="53162"/>
                              </a:lnTo>
                              <a:lnTo>
                                <a:pt x="19265" y="53162"/>
                              </a:lnTo>
                              <a:lnTo>
                                <a:pt x="19265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37" name="Shape 16537"/>
                      <wps:cNvSpPr/>
                      <wps:spPr>
                        <a:xfrm>
                          <a:off x="13214522" y="112819"/>
                          <a:ext cx="46532" cy="91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532" h="91834">
                              <a:moveTo>
                                <a:pt x="46532" y="0"/>
                              </a:moveTo>
                              <a:lnTo>
                                <a:pt x="46532" y="18064"/>
                              </a:lnTo>
                              <a:lnTo>
                                <a:pt x="46405" y="18009"/>
                              </a:lnTo>
                              <a:cubicBezTo>
                                <a:pt x="30899" y="18009"/>
                                <a:pt x="20141" y="30430"/>
                                <a:pt x="20141" y="45644"/>
                              </a:cubicBezTo>
                              <a:lnTo>
                                <a:pt x="20141" y="45911"/>
                              </a:lnTo>
                              <a:cubicBezTo>
                                <a:pt x="20141" y="53531"/>
                                <a:pt x="22895" y="60510"/>
                                <a:pt x="27586" y="65583"/>
                              </a:cubicBezTo>
                              <a:lnTo>
                                <a:pt x="46532" y="73771"/>
                              </a:lnTo>
                              <a:lnTo>
                                <a:pt x="46532" y="91810"/>
                              </a:lnTo>
                              <a:lnTo>
                                <a:pt x="46405" y="91834"/>
                              </a:lnTo>
                              <a:cubicBezTo>
                                <a:pt x="19380" y="91834"/>
                                <a:pt x="0" y="71413"/>
                                <a:pt x="0" y="46178"/>
                              </a:cubicBezTo>
                              <a:lnTo>
                                <a:pt x="0" y="45911"/>
                              </a:lnTo>
                              <a:cubicBezTo>
                                <a:pt x="0" y="26975"/>
                                <a:pt x="11043" y="10604"/>
                                <a:pt x="27967" y="3602"/>
                              </a:cubicBezTo>
                              <a:lnTo>
                                <a:pt x="465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38" name="Shape 16538"/>
                      <wps:cNvSpPr/>
                      <wps:spPr>
                        <a:xfrm>
                          <a:off x="13261054" y="112805"/>
                          <a:ext cx="46534" cy="91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534" h="91824">
                              <a:moveTo>
                                <a:pt x="76" y="0"/>
                              </a:moveTo>
                              <a:lnTo>
                                <a:pt x="180" y="0"/>
                              </a:lnTo>
                              <a:lnTo>
                                <a:pt x="18774" y="3579"/>
                              </a:lnTo>
                              <a:cubicBezTo>
                                <a:pt x="35624" y="10512"/>
                                <a:pt x="46534" y="26742"/>
                                <a:pt x="46534" y="45659"/>
                              </a:cubicBezTo>
                              <a:lnTo>
                                <a:pt x="46534" y="45926"/>
                              </a:lnTo>
                              <a:cubicBezTo>
                                <a:pt x="46534" y="64852"/>
                                <a:pt x="35489" y="81221"/>
                                <a:pt x="18565" y="88222"/>
                              </a:cubicBezTo>
                              <a:lnTo>
                                <a:pt x="0" y="91824"/>
                              </a:lnTo>
                              <a:lnTo>
                                <a:pt x="0" y="73786"/>
                              </a:lnTo>
                              <a:lnTo>
                                <a:pt x="127" y="73840"/>
                              </a:lnTo>
                              <a:cubicBezTo>
                                <a:pt x="15633" y="73840"/>
                                <a:pt x="26391" y="61394"/>
                                <a:pt x="26391" y="46193"/>
                              </a:cubicBezTo>
                              <a:lnTo>
                                <a:pt x="26391" y="45926"/>
                              </a:lnTo>
                              <a:cubicBezTo>
                                <a:pt x="26391" y="38312"/>
                                <a:pt x="23639" y="31337"/>
                                <a:pt x="18948" y="26265"/>
                              </a:cubicBezTo>
                              <a:lnTo>
                                <a:pt x="0" y="18079"/>
                              </a:lnTo>
                              <a:lnTo>
                                <a:pt x="0" y="15"/>
                              </a:lnTo>
                              <a:lnTo>
                                <a:pt x="7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39" name="Shape 16539"/>
                      <wps:cNvSpPr/>
                      <wps:spPr>
                        <a:xfrm>
                          <a:off x="13311591" y="113694"/>
                          <a:ext cx="46165" cy="894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165" h="89433">
                              <a:moveTo>
                                <a:pt x="37529" y="0"/>
                              </a:moveTo>
                              <a:lnTo>
                                <a:pt x="46165" y="0"/>
                              </a:lnTo>
                              <a:lnTo>
                                <a:pt x="46165" y="23470"/>
                              </a:lnTo>
                              <a:lnTo>
                                <a:pt x="34531" y="52273"/>
                              </a:lnTo>
                              <a:lnTo>
                                <a:pt x="46165" y="52273"/>
                              </a:lnTo>
                              <a:lnTo>
                                <a:pt x="46165" y="69520"/>
                              </a:lnTo>
                              <a:lnTo>
                                <a:pt x="27648" y="69520"/>
                              </a:lnTo>
                              <a:lnTo>
                                <a:pt x="19647" y="89433"/>
                              </a:lnTo>
                              <a:lnTo>
                                <a:pt x="0" y="89433"/>
                              </a:lnTo>
                              <a:lnTo>
                                <a:pt x="3752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40" name="Shape 16540"/>
                      <wps:cNvSpPr/>
                      <wps:spPr>
                        <a:xfrm>
                          <a:off x="13357755" y="113694"/>
                          <a:ext cx="46661" cy="894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661" h="89433">
                              <a:moveTo>
                                <a:pt x="0" y="0"/>
                              </a:moveTo>
                              <a:lnTo>
                                <a:pt x="9131" y="0"/>
                              </a:lnTo>
                              <a:lnTo>
                                <a:pt x="46661" y="89433"/>
                              </a:lnTo>
                              <a:lnTo>
                                <a:pt x="26518" y="89433"/>
                              </a:lnTo>
                              <a:lnTo>
                                <a:pt x="18517" y="69520"/>
                              </a:lnTo>
                              <a:lnTo>
                                <a:pt x="0" y="69520"/>
                              </a:lnTo>
                              <a:lnTo>
                                <a:pt x="0" y="52273"/>
                              </a:lnTo>
                              <a:lnTo>
                                <a:pt x="11633" y="52273"/>
                              </a:lnTo>
                              <a:lnTo>
                                <a:pt x="0" y="234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41" name="Shape 16541"/>
                      <wps:cNvSpPr/>
                      <wps:spPr>
                        <a:xfrm>
                          <a:off x="13417921" y="114333"/>
                          <a:ext cx="87554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554" h="88798">
                              <a:moveTo>
                                <a:pt x="0" y="0"/>
                              </a:moveTo>
                              <a:lnTo>
                                <a:pt x="20765" y="0"/>
                              </a:lnTo>
                              <a:lnTo>
                                <a:pt x="43777" y="37554"/>
                              </a:lnTo>
                              <a:lnTo>
                                <a:pt x="66802" y="0"/>
                              </a:lnTo>
                              <a:lnTo>
                                <a:pt x="87554" y="0"/>
                              </a:lnTo>
                              <a:lnTo>
                                <a:pt x="87554" y="88798"/>
                              </a:lnTo>
                              <a:lnTo>
                                <a:pt x="68414" y="88798"/>
                              </a:lnTo>
                              <a:lnTo>
                                <a:pt x="68414" y="30823"/>
                              </a:lnTo>
                              <a:lnTo>
                                <a:pt x="43777" y="68758"/>
                              </a:lnTo>
                              <a:lnTo>
                                <a:pt x="43281" y="68758"/>
                              </a:lnTo>
                              <a:lnTo>
                                <a:pt x="18898" y="31217"/>
                              </a:lnTo>
                              <a:lnTo>
                                <a:pt x="18898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42" name="Shape 16542"/>
                      <wps:cNvSpPr/>
                      <wps:spPr>
                        <a:xfrm>
                          <a:off x="13560141" y="113064"/>
                          <a:ext cx="65672" cy="913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672" h="91326">
                              <a:moveTo>
                                <a:pt x="32258" y="0"/>
                              </a:moveTo>
                              <a:cubicBezTo>
                                <a:pt x="45022" y="0"/>
                                <a:pt x="54166" y="3670"/>
                                <a:pt x="63043" y="10897"/>
                              </a:cubicBezTo>
                              <a:lnTo>
                                <a:pt x="57290" y="18644"/>
                              </a:lnTo>
                              <a:cubicBezTo>
                                <a:pt x="49161" y="11925"/>
                                <a:pt x="41021" y="9004"/>
                                <a:pt x="32017" y="9004"/>
                              </a:cubicBezTo>
                              <a:cubicBezTo>
                                <a:pt x="20638" y="9004"/>
                                <a:pt x="13385" y="15342"/>
                                <a:pt x="13385" y="23330"/>
                              </a:cubicBezTo>
                              <a:lnTo>
                                <a:pt x="13385" y="23597"/>
                              </a:lnTo>
                              <a:cubicBezTo>
                                <a:pt x="13385" y="31966"/>
                                <a:pt x="17895" y="36652"/>
                                <a:pt x="37148" y="40856"/>
                              </a:cubicBezTo>
                              <a:cubicBezTo>
                                <a:pt x="56668" y="45149"/>
                                <a:pt x="65672" y="52388"/>
                                <a:pt x="65672" y="65977"/>
                              </a:cubicBezTo>
                              <a:lnTo>
                                <a:pt x="65672" y="66205"/>
                              </a:lnTo>
                              <a:cubicBezTo>
                                <a:pt x="65672" y="81432"/>
                                <a:pt x="53175" y="91326"/>
                                <a:pt x="35789" y="91326"/>
                              </a:cubicBezTo>
                              <a:cubicBezTo>
                                <a:pt x="21882" y="91326"/>
                                <a:pt x="10503" y="86652"/>
                                <a:pt x="0" y="77114"/>
                              </a:cubicBezTo>
                              <a:lnTo>
                                <a:pt x="6135" y="69761"/>
                              </a:lnTo>
                              <a:cubicBezTo>
                                <a:pt x="15266" y="78143"/>
                                <a:pt x="24003" y="82334"/>
                                <a:pt x="36144" y="82334"/>
                              </a:cubicBezTo>
                              <a:cubicBezTo>
                                <a:pt x="47904" y="82334"/>
                                <a:pt x="55677" y="75984"/>
                                <a:pt x="55677" y="67221"/>
                              </a:cubicBezTo>
                              <a:lnTo>
                                <a:pt x="55677" y="66967"/>
                              </a:lnTo>
                              <a:cubicBezTo>
                                <a:pt x="55677" y="58738"/>
                                <a:pt x="51295" y="54038"/>
                                <a:pt x="32893" y="50101"/>
                              </a:cubicBezTo>
                              <a:cubicBezTo>
                                <a:pt x="12764" y="45669"/>
                                <a:pt x="3505" y="39078"/>
                                <a:pt x="3505" y="24486"/>
                              </a:cubicBezTo>
                              <a:lnTo>
                                <a:pt x="3505" y="24232"/>
                              </a:lnTo>
                              <a:cubicBezTo>
                                <a:pt x="3505" y="10262"/>
                                <a:pt x="15633" y="0"/>
                                <a:pt x="322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43" name="Shape 16543"/>
                      <wps:cNvSpPr/>
                      <wps:spPr>
                        <a:xfrm>
                          <a:off x="13637822" y="114332"/>
                          <a:ext cx="68808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808" h="88798">
                              <a:moveTo>
                                <a:pt x="0" y="0"/>
                              </a:moveTo>
                              <a:lnTo>
                                <a:pt x="68808" y="0"/>
                              </a:lnTo>
                              <a:lnTo>
                                <a:pt x="68808" y="9258"/>
                              </a:lnTo>
                              <a:lnTo>
                                <a:pt x="39407" y="9258"/>
                              </a:lnTo>
                              <a:lnTo>
                                <a:pt x="39407" y="88798"/>
                              </a:lnTo>
                              <a:lnTo>
                                <a:pt x="29400" y="88798"/>
                              </a:lnTo>
                              <a:lnTo>
                                <a:pt x="29400" y="9258"/>
                              </a:lnTo>
                              <a:lnTo>
                                <a:pt x="0" y="925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44" name="Shape 16544"/>
                      <wps:cNvSpPr/>
                      <wps:spPr>
                        <a:xfrm>
                          <a:off x="13723764" y="114329"/>
                          <a:ext cx="72910" cy="901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2910" h="90195">
                              <a:moveTo>
                                <a:pt x="0" y="0"/>
                              </a:moveTo>
                              <a:lnTo>
                                <a:pt x="9880" y="0"/>
                              </a:lnTo>
                              <a:lnTo>
                                <a:pt x="9880" y="50991"/>
                              </a:lnTo>
                              <a:cubicBezTo>
                                <a:pt x="9880" y="70155"/>
                                <a:pt x="19889" y="80924"/>
                                <a:pt x="36652" y="80924"/>
                              </a:cubicBezTo>
                              <a:cubicBezTo>
                                <a:pt x="52794" y="80924"/>
                                <a:pt x="63043" y="71044"/>
                                <a:pt x="63043" y="51638"/>
                              </a:cubicBezTo>
                              <a:lnTo>
                                <a:pt x="63043" y="0"/>
                              </a:lnTo>
                              <a:lnTo>
                                <a:pt x="72910" y="0"/>
                              </a:lnTo>
                              <a:lnTo>
                                <a:pt x="72910" y="50889"/>
                              </a:lnTo>
                              <a:cubicBezTo>
                                <a:pt x="72910" y="76746"/>
                                <a:pt x="58280" y="90195"/>
                                <a:pt x="36410" y="90195"/>
                              </a:cubicBezTo>
                              <a:cubicBezTo>
                                <a:pt x="14745" y="90195"/>
                                <a:pt x="0" y="76746"/>
                                <a:pt x="0" y="516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45" name="Shape 16545"/>
                      <wps:cNvSpPr/>
                      <wps:spPr>
                        <a:xfrm>
                          <a:off x="13820077" y="114336"/>
                          <a:ext cx="38277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277" h="88798">
                              <a:moveTo>
                                <a:pt x="0" y="0"/>
                              </a:moveTo>
                              <a:lnTo>
                                <a:pt x="30390" y="0"/>
                              </a:lnTo>
                              <a:lnTo>
                                <a:pt x="38277" y="1412"/>
                              </a:lnTo>
                              <a:lnTo>
                                <a:pt x="38277" y="10689"/>
                              </a:lnTo>
                              <a:lnTo>
                                <a:pt x="30390" y="9258"/>
                              </a:lnTo>
                              <a:lnTo>
                                <a:pt x="9880" y="9258"/>
                              </a:lnTo>
                              <a:lnTo>
                                <a:pt x="9880" y="79540"/>
                              </a:lnTo>
                              <a:lnTo>
                                <a:pt x="30390" y="79540"/>
                              </a:lnTo>
                              <a:lnTo>
                                <a:pt x="38277" y="78130"/>
                              </a:lnTo>
                              <a:lnTo>
                                <a:pt x="38277" y="87369"/>
                              </a:lnTo>
                              <a:lnTo>
                                <a:pt x="30390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46" name="Shape 16546"/>
                      <wps:cNvSpPr/>
                      <wps:spPr>
                        <a:xfrm>
                          <a:off x="13858354" y="115747"/>
                          <a:ext cx="38660" cy="85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660" h="85958">
                              <a:moveTo>
                                <a:pt x="0" y="0"/>
                              </a:moveTo>
                              <a:lnTo>
                                <a:pt x="11002" y="1969"/>
                              </a:lnTo>
                              <a:cubicBezTo>
                                <a:pt x="27964" y="8524"/>
                                <a:pt x="38660" y="23976"/>
                                <a:pt x="38660" y="42721"/>
                              </a:cubicBezTo>
                              <a:lnTo>
                                <a:pt x="38660" y="42988"/>
                              </a:lnTo>
                              <a:cubicBezTo>
                                <a:pt x="38660" y="61733"/>
                                <a:pt x="27964" y="77335"/>
                                <a:pt x="11002" y="83964"/>
                              </a:cubicBezTo>
                              <a:lnTo>
                                <a:pt x="0" y="85958"/>
                              </a:lnTo>
                              <a:lnTo>
                                <a:pt x="0" y="76718"/>
                              </a:lnTo>
                              <a:lnTo>
                                <a:pt x="7127" y="75444"/>
                              </a:lnTo>
                              <a:cubicBezTo>
                                <a:pt x="20447" y="70243"/>
                                <a:pt x="28398" y="57999"/>
                                <a:pt x="28398" y="43254"/>
                              </a:cubicBezTo>
                              <a:lnTo>
                                <a:pt x="28398" y="42988"/>
                              </a:lnTo>
                              <a:cubicBezTo>
                                <a:pt x="28398" y="28233"/>
                                <a:pt x="20447" y="15844"/>
                                <a:pt x="7127" y="10571"/>
                              </a:cubicBezTo>
                              <a:lnTo>
                                <a:pt x="0" y="92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644" name="Shape 16644"/>
                      <wps:cNvSpPr/>
                      <wps:spPr>
                        <a:xfrm>
                          <a:off x="13918763" y="114329"/>
                          <a:ext cx="9894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94" h="88798">
                              <a:moveTo>
                                <a:pt x="0" y="0"/>
                              </a:moveTo>
                              <a:lnTo>
                                <a:pt x="9894" y="0"/>
                              </a:lnTo>
                              <a:lnTo>
                                <a:pt x="9894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48" name="Shape 16548"/>
                      <wps:cNvSpPr/>
                      <wps:spPr>
                        <a:xfrm>
                          <a:off x="13950418" y="112821"/>
                          <a:ext cx="44653" cy="918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53" h="91833">
                              <a:moveTo>
                                <a:pt x="44653" y="0"/>
                              </a:moveTo>
                              <a:lnTo>
                                <a:pt x="44653" y="9272"/>
                              </a:lnTo>
                              <a:lnTo>
                                <a:pt x="44526" y="9245"/>
                              </a:lnTo>
                              <a:cubicBezTo>
                                <a:pt x="24524" y="9245"/>
                                <a:pt x="10249" y="25488"/>
                                <a:pt x="10249" y="45643"/>
                              </a:cubicBezTo>
                              <a:lnTo>
                                <a:pt x="10249" y="45910"/>
                              </a:lnTo>
                              <a:cubicBezTo>
                                <a:pt x="10249" y="61036"/>
                                <a:pt x="18407" y="74097"/>
                                <a:pt x="30935" y="79682"/>
                              </a:cubicBezTo>
                              <a:lnTo>
                                <a:pt x="44653" y="82548"/>
                              </a:lnTo>
                              <a:lnTo>
                                <a:pt x="44653" y="91807"/>
                              </a:lnTo>
                              <a:lnTo>
                                <a:pt x="44526" y="91833"/>
                              </a:lnTo>
                              <a:cubicBezTo>
                                <a:pt x="17881" y="91833"/>
                                <a:pt x="0" y="70650"/>
                                <a:pt x="0" y="46177"/>
                              </a:cubicBezTo>
                              <a:lnTo>
                                <a:pt x="0" y="45910"/>
                              </a:lnTo>
                              <a:cubicBezTo>
                                <a:pt x="0" y="27536"/>
                                <a:pt x="10195" y="10884"/>
                                <a:pt x="26538" y="3707"/>
                              </a:cubicBezTo>
                              <a:lnTo>
                                <a:pt x="4465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49" name="Shape 16549"/>
                      <wps:cNvSpPr/>
                      <wps:spPr>
                        <a:xfrm>
                          <a:off x="13995071" y="112805"/>
                          <a:ext cx="44780" cy="918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780" h="91823">
                              <a:moveTo>
                                <a:pt x="78" y="0"/>
                              </a:moveTo>
                              <a:lnTo>
                                <a:pt x="177" y="0"/>
                              </a:lnTo>
                              <a:lnTo>
                                <a:pt x="18324" y="3684"/>
                              </a:lnTo>
                              <a:cubicBezTo>
                                <a:pt x="34595" y="10793"/>
                                <a:pt x="44653" y="27304"/>
                                <a:pt x="44653" y="45659"/>
                              </a:cubicBezTo>
                              <a:cubicBezTo>
                                <a:pt x="44780" y="45786"/>
                                <a:pt x="44780" y="45786"/>
                                <a:pt x="44653" y="45926"/>
                              </a:cubicBezTo>
                              <a:cubicBezTo>
                                <a:pt x="44653" y="64280"/>
                                <a:pt x="34452" y="80935"/>
                                <a:pt x="18111" y="88115"/>
                              </a:cubicBezTo>
                              <a:lnTo>
                                <a:pt x="0" y="91823"/>
                              </a:lnTo>
                              <a:lnTo>
                                <a:pt x="0" y="82564"/>
                              </a:lnTo>
                              <a:lnTo>
                                <a:pt x="127" y="82591"/>
                              </a:lnTo>
                              <a:cubicBezTo>
                                <a:pt x="20141" y="82591"/>
                                <a:pt x="34404" y="66347"/>
                                <a:pt x="34404" y="46193"/>
                              </a:cubicBezTo>
                              <a:lnTo>
                                <a:pt x="34404" y="45926"/>
                              </a:lnTo>
                              <a:cubicBezTo>
                                <a:pt x="34404" y="30800"/>
                                <a:pt x="26239" y="17739"/>
                                <a:pt x="13712" y="12154"/>
                              </a:cubicBezTo>
                              <a:lnTo>
                                <a:pt x="0" y="9287"/>
                              </a:lnTo>
                              <a:lnTo>
                                <a:pt x="0" y="16"/>
                              </a:lnTo>
                              <a:lnTo>
                                <a:pt x="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50" name="Rectangle 16550"/>
                      <wps:cNvSpPr/>
                      <wps:spPr>
                        <a:xfrm>
                          <a:off x="0" y="0"/>
                          <a:ext cx="5568997" cy="34408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95B0F" w:rsidRDefault="008F662B">
                            <w:r>
                              <w:rPr>
                                <w:color w:val="181717"/>
                                <w:sz w:val="40"/>
                              </w:rPr>
                              <w:t xml:space="preserve">BYNÆRE SENIORBOLIGER VED KANALEN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6551" name="Rectangle 16551"/>
                      <wps:cNvSpPr/>
                      <wps:spPr>
                        <a:xfrm>
                          <a:off x="4187403" y="76200"/>
                          <a:ext cx="1751563" cy="20645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95B0F" w:rsidRDefault="008F662B">
                            <w:r>
                              <w:rPr>
                                <w:color w:val="181717"/>
                                <w:sz w:val="24"/>
                              </w:rPr>
                              <w:t>VED STAY INVEST APS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6532" style="width:1133.86pt;height:24.2559pt;position:absolute;mso-position-horizontal-relative:page;mso-position-horizontal:absolute;margin-left:28.3464pt;mso-position-vertical-relative:page;margin-top:44.4097pt;" coordsize="143999,3080">
              <v:shape id="Shape 16533" style="position:absolute;width:143999;height:0;left:0;top:3080;" coordsize="14399997,0" path="m0,0l14399997,0">
                <v:stroke weight="1pt" endcap="flat" joinstyle="miter" miterlimit="4" on="true" color="#181717"/>
                <v:fill on="false" color="#000000" opacity="0"/>
              </v:shape>
              <v:shape id="Shape 16534" style="position:absolute;width:345;height:887;left:130397;top:1143;" coordsize="34531,88798" path="m0,0l34531,0l34531,17739l34162,17628l19278,17628l19278,44780l34531,44780l34531,61970l33910,62167l19278,62167l19278,88798l0,88798l0,0x">
                <v:stroke weight="0pt" endcap="flat" joinstyle="miter" miterlimit="10" on="false" color="#000000" opacity="0"/>
                <v:fill on="true" color="#1c1c1b"/>
              </v:shape>
              <v:shape id="Shape 16535" style="position:absolute;width:347;height:619;left:130743;top:1143;" coordsize="34773,61970" path="m0,0l1245,0c22149,0,34773,12560,34773,30696l34773,30950c34773,41218,30832,49022,24437,54259l0,61970l0,44780c9627,44780,15253,38938,15253,31331l15253,31077c15253,26702,13754,23339,11052,21071l0,17739l0,0x">
                <v:stroke weight="0pt" endcap="flat" joinstyle="miter" miterlimit="10" on="false" color="#000000" opacity="0"/>
                <v:fill on="true" color="#1c1c1b"/>
              </v:shape>
              <v:shape id="Shape 16536" style="position:absolute;width:740;height:887;left:131233;top:1143;" coordsize="74040,88798" path="m0,0l19265,0l19265,35128l54787,35128l54787,0l74040,0l74040,88798l54787,88798l54787,53162l19265,53162l19265,88798l0,88798l0,0x">
                <v:stroke weight="0pt" endcap="flat" joinstyle="miter" miterlimit="10" on="false" color="#000000" opacity="0"/>
                <v:fill on="true" color="#1c1c1b"/>
              </v:shape>
              <v:shape id="Shape 16537" style="position:absolute;width:465;height:918;left:132145;top:1128;" coordsize="46532,91834" path="m46532,0l46532,18064l46405,18009c30899,18009,20141,30430,20141,45644l20141,45911c20141,53531,22895,60510,27586,65583l46532,73771l46532,91810l46405,91834c19380,91834,0,71413,0,46178l0,45911c0,26975,11043,10604,27967,3602l46532,0x">
                <v:stroke weight="0pt" endcap="flat" joinstyle="miter" miterlimit="10" on="false" color="#000000" opacity="0"/>
                <v:fill on="true" color="#1c1c1b"/>
              </v:shape>
              <v:shape id="Shape 16538" style="position:absolute;width:465;height:918;left:132610;top:1128;" coordsize="46534,91824" path="m76,0l180,0l18774,3579c35624,10512,46534,26742,46534,45659l46534,45926c46534,64852,35489,81221,18565,88222l0,91824l0,73786l127,73840c15633,73840,26391,61394,26391,46193l26391,45926c26391,38312,23639,31337,18948,26265l0,18079l0,15l76,0x">
                <v:stroke weight="0pt" endcap="flat" joinstyle="miter" miterlimit="10" on="false" color="#000000" opacity="0"/>
                <v:fill on="true" color="#1c1c1b"/>
              </v:shape>
              <v:shape id="Shape 16539" style="position:absolute;width:461;height:894;left:133115;top:1136;" coordsize="46165,89433" path="m37529,0l46165,0l46165,23470l34531,52273l46165,52273l46165,69520l27648,69520l19647,89433l0,89433l37529,0x">
                <v:stroke weight="0pt" endcap="flat" joinstyle="miter" miterlimit="10" on="false" color="#000000" opacity="0"/>
                <v:fill on="true" color="#1c1c1b"/>
              </v:shape>
              <v:shape id="Shape 16540" style="position:absolute;width:466;height:894;left:133577;top:1136;" coordsize="46661,89433" path="m0,0l9131,0l46661,89433l26518,89433l18517,69520l0,69520l0,52273l11633,52273l0,23470l0,0x">
                <v:stroke weight="0pt" endcap="flat" joinstyle="miter" miterlimit="10" on="false" color="#000000" opacity="0"/>
                <v:fill on="true" color="#1c1c1b"/>
              </v:shape>
              <v:shape id="Shape 16541" style="position:absolute;width:875;height:887;left:134179;top:1143;" coordsize="87554,88798" path="m0,0l20765,0l43777,37554l66802,0l87554,0l87554,88798l68414,88798l68414,30823l43777,68758l43281,68758l18898,31217l18898,88798l0,88798l0,0x">
                <v:stroke weight="0pt" endcap="flat" joinstyle="miter" miterlimit="10" on="false" color="#000000" opacity="0"/>
                <v:fill on="true" color="#1c1c1b"/>
              </v:shape>
              <v:shape id="Shape 16542" style="position:absolute;width:656;height:913;left:135601;top:1130;" coordsize="65672,91326" path="m32258,0c45022,0,54166,3670,63043,10897l57290,18644c49161,11925,41021,9004,32017,9004c20638,9004,13385,15342,13385,23330l13385,23597c13385,31966,17895,36652,37148,40856c56668,45149,65672,52388,65672,65977l65672,66205c65672,81432,53175,91326,35789,91326c21882,91326,10503,86652,0,77114l6135,69761c15266,78143,24003,82334,36144,82334c47904,82334,55677,75984,55677,67221l55677,66967c55677,58738,51295,54038,32893,50101c12764,45669,3505,39078,3505,24486l3505,24232c3505,10262,15633,0,32258,0x">
                <v:stroke weight="0pt" endcap="flat" joinstyle="miter" miterlimit="10" on="false" color="#000000" opacity="0"/>
                <v:fill on="true" color="#1c1c1b"/>
              </v:shape>
              <v:shape id="Shape 16543" style="position:absolute;width:688;height:887;left:136378;top:1143;" coordsize="68808,88798" path="m0,0l68808,0l68808,9258l39407,9258l39407,88798l29400,88798l29400,9258l0,9258l0,0x">
                <v:stroke weight="0pt" endcap="flat" joinstyle="miter" miterlimit="10" on="false" color="#000000" opacity="0"/>
                <v:fill on="true" color="#1c1c1b"/>
              </v:shape>
              <v:shape id="Shape 16544" style="position:absolute;width:729;height:901;left:137237;top:1143;" coordsize="72910,90195" path="m0,0l9880,0l9880,50991c9880,70155,19889,80924,36652,80924c52794,80924,63043,71044,63043,51638l63043,0l72910,0l72910,50889c72910,76746,58280,90195,36410,90195c14745,90195,0,76746,0,51638l0,0x">
                <v:stroke weight="0pt" endcap="flat" joinstyle="miter" miterlimit="10" on="false" color="#000000" opacity="0"/>
                <v:fill on="true" color="#1c1c1b"/>
              </v:shape>
              <v:shape id="Shape 16545" style="position:absolute;width:382;height:887;left:138200;top:1143;" coordsize="38277,88798" path="m0,0l30390,0l38277,1412l38277,10689l30390,9258l9880,9258l9880,79540l30390,79540l38277,78130l38277,87369l30390,88798l0,88798l0,0x">
                <v:stroke weight="0pt" endcap="flat" joinstyle="miter" miterlimit="10" on="false" color="#000000" opacity="0"/>
                <v:fill on="true" color="#1c1c1b"/>
              </v:shape>
              <v:shape id="Shape 16546" style="position:absolute;width:386;height:859;left:138583;top:1157;" coordsize="38660,85958" path="m0,0l11002,1969c27964,8524,38660,23976,38660,42721l38660,42988c38660,61733,27964,77335,11002,83964l0,85958l0,76718l7127,75444c20447,70243,28398,57999,28398,43254l28398,42988c28398,28233,20447,15844,7127,10571l0,9278l0,0x">
                <v:stroke weight="0pt" endcap="flat" joinstyle="miter" miterlimit="10" on="false" color="#000000" opacity="0"/>
                <v:fill on="true" color="#1c1c1b"/>
              </v:shape>
              <v:shape id="Shape 16645" style="position:absolute;width:98;height:887;left:139187;top:1143;" coordsize="9894,88798" path="m0,0l9894,0l9894,88798l0,88798l0,0">
                <v:stroke weight="0pt" endcap="flat" joinstyle="miter" miterlimit="10" on="false" color="#000000" opacity="0"/>
                <v:fill on="true" color="#1c1c1b"/>
              </v:shape>
              <v:shape id="Shape 16548" style="position:absolute;width:446;height:918;left:139504;top:1128;" coordsize="44653,91833" path="m44653,0l44653,9272l44526,9245c24524,9245,10249,25488,10249,45643l10249,45910c10249,61036,18407,74097,30935,79682l44653,82548l44653,91807l44526,91833c17881,91833,0,70650,0,46177l0,45910c0,27536,10195,10884,26538,3707l44653,0x">
                <v:stroke weight="0pt" endcap="flat" joinstyle="miter" miterlimit="10" on="false" color="#000000" opacity="0"/>
                <v:fill on="true" color="#1c1c1b"/>
              </v:shape>
              <v:shape id="Shape 16549" style="position:absolute;width:447;height:918;left:139950;top:1128;" coordsize="44780,91823" path="m78,0l177,0l18324,3684c34595,10793,44653,27304,44653,45659c44780,45786,44780,45786,44653,45926c44653,64280,34452,80935,18111,88115l0,91823l0,82564l127,82591c20141,82591,34404,66347,34404,46193l34404,45926c34404,30800,26239,17739,13712,12154l0,9287l0,16l78,0x">
                <v:stroke weight="0pt" endcap="flat" joinstyle="miter" miterlimit="10" on="false" color="#000000" opacity="0"/>
                <v:fill on="true" color="#1c1c1b"/>
              </v:shape>
              <v:rect id="Rectangle 16550" style="position:absolute;width:55689;height:3440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181717"/>
                          <w:sz w:val="40"/>
                        </w:rPr>
                        <w:t xml:space="preserve">BYNÆRE SENIORBOLIGER VED KANALEN </w:t>
                      </w:r>
                    </w:p>
                  </w:txbxContent>
                </v:textbox>
              </v:rect>
              <v:rect id="Rectangle 16551" style="position:absolute;width:17515;height:2064;left:41874;top:76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181717"/>
                          <w:sz w:val="24"/>
                        </w:rPr>
                        <w:t xml:space="preserve">VED STAY INVEST APS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color w:val="737473"/>
        <w:sz w:val="16"/>
      </w:rPr>
      <w:t xml:space="preserve">12. april 2018  |  side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737473"/>
        <w:sz w:val="16"/>
      </w:rPr>
      <w:t>1</w:t>
    </w:r>
    <w:r>
      <w:rPr>
        <w:color w:val="737473"/>
        <w:sz w:val="16"/>
      </w:rPr>
      <w:fldChar w:fldCharType="end"/>
    </w:r>
    <w:r>
      <w:rPr>
        <w:color w:val="737473"/>
        <w:sz w:val="16"/>
      </w:rPr>
      <w:t xml:space="preserve"> af 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color w:val="737473"/>
        <w:sz w:val="16"/>
      </w:rPr>
      <w:t>7</w:t>
    </w:r>
    <w:r>
      <w:rPr>
        <w:color w:val="737473"/>
        <w:sz w:val="16"/>
      </w:rPr>
      <w:fldChar w:fldCharType="end"/>
    </w:r>
    <w:r>
      <w:rPr>
        <w:color w:val="181717"/>
        <w:sz w:val="16"/>
      </w:rPr>
      <w:t xml:space="preserve"> 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95B0F" w:rsidRDefault="008F662B">
    <w:pPr>
      <w:spacing w:after="29"/>
      <w:ind w:right="-3884"/>
      <w:jc w:val="right"/>
    </w:pPr>
    <w:r>
      <w:rPr>
        <w:color w:val="181717"/>
        <w:sz w:val="16"/>
      </w:rPr>
      <w:t>Seniorboliger på Kanalgaden 3</w:t>
    </w:r>
  </w:p>
  <w:p w:rsidR="00A95B0F" w:rsidRDefault="008F662B">
    <w:pPr>
      <w:spacing w:after="0"/>
      <w:ind w:left="-153" w:right="-3515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359999</wp:posOffset>
              </wp:positionH>
              <wp:positionV relativeFrom="page">
                <wp:posOffset>564004</wp:posOffset>
              </wp:positionV>
              <wp:extent cx="14399997" cy="308049"/>
              <wp:effectExtent l="0" t="0" r="0" b="0"/>
              <wp:wrapSquare wrapText="bothSides"/>
              <wp:docPr id="16496" name="Group 164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399997" cy="308049"/>
                        <a:chOff x="0" y="0"/>
                        <a:chExt cx="14399997" cy="308049"/>
                      </a:xfrm>
                    </wpg:grpSpPr>
                    <wps:wsp>
                      <wps:cNvPr id="16497" name="Shape 16497"/>
                      <wps:cNvSpPr/>
                      <wps:spPr>
                        <a:xfrm>
                          <a:off x="0" y="308049"/>
                          <a:ext cx="1439999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399997">
                              <a:moveTo>
                                <a:pt x="0" y="0"/>
                              </a:moveTo>
                              <a:lnTo>
                                <a:pt x="14399997" y="0"/>
                              </a:lnTo>
                            </a:path>
                          </a:pathLst>
                        </a:custGeom>
                        <a:ln w="12700" cap="flat">
                          <a:miter lim="100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498" name="Shape 16498"/>
                      <wps:cNvSpPr/>
                      <wps:spPr>
                        <a:xfrm>
                          <a:off x="13039770" y="114333"/>
                          <a:ext cx="34531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531" h="88798">
                              <a:moveTo>
                                <a:pt x="0" y="0"/>
                              </a:moveTo>
                              <a:lnTo>
                                <a:pt x="34531" y="0"/>
                              </a:lnTo>
                              <a:lnTo>
                                <a:pt x="34531" y="17739"/>
                              </a:lnTo>
                              <a:lnTo>
                                <a:pt x="34162" y="17628"/>
                              </a:lnTo>
                              <a:lnTo>
                                <a:pt x="19278" y="17628"/>
                              </a:lnTo>
                              <a:lnTo>
                                <a:pt x="19278" y="44780"/>
                              </a:lnTo>
                              <a:lnTo>
                                <a:pt x="34531" y="44780"/>
                              </a:lnTo>
                              <a:lnTo>
                                <a:pt x="34531" y="61970"/>
                              </a:lnTo>
                              <a:lnTo>
                                <a:pt x="33910" y="62167"/>
                              </a:lnTo>
                              <a:lnTo>
                                <a:pt x="19278" y="62167"/>
                              </a:lnTo>
                              <a:lnTo>
                                <a:pt x="19278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499" name="Shape 16499"/>
                      <wps:cNvSpPr/>
                      <wps:spPr>
                        <a:xfrm>
                          <a:off x="13074301" y="114333"/>
                          <a:ext cx="34773" cy="619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73" h="61970">
                              <a:moveTo>
                                <a:pt x="0" y="0"/>
                              </a:moveTo>
                              <a:lnTo>
                                <a:pt x="1245" y="0"/>
                              </a:lnTo>
                              <a:cubicBezTo>
                                <a:pt x="22149" y="0"/>
                                <a:pt x="34773" y="12560"/>
                                <a:pt x="34773" y="30696"/>
                              </a:cubicBezTo>
                              <a:lnTo>
                                <a:pt x="34773" y="30950"/>
                              </a:lnTo>
                              <a:cubicBezTo>
                                <a:pt x="34773" y="41218"/>
                                <a:pt x="30832" y="49022"/>
                                <a:pt x="24437" y="54259"/>
                              </a:cubicBezTo>
                              <a:lnTo>
                                <a:pt x="0" y="61970"/>
                              </a:lnTo>
                              <a:lnTo>
                                <a:pt x="0" y="44780"/>
                              </a:lnTo>
                              <a:cubicBezTo>
                                <a:pt x="9627" y="44780"/>
                                <a:pt x="15253" y="38938"/>
                                <a:pt x="15253" y="31331"/>
                              </a:cubicBezTo>
                              <a:lnTo>
                                <a:pt x="15253" y="31077"/>
                              </a:lnTo>
                              <a:cubicBezTo>
                                <a:pt x="15253" y="26702"/>
                                <a:pt x="13754" y="23339"/>
                                <a:pt x="11052" y="21071"/>
                              </a:cubicBezTo>
                              <a:lnTo>
                                <a:pt x="0" y="1773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00" name="Shape 16500"/>
                      <wps:cNvSpPr/>
                      <wps:spPr>
                        <a:xfrm>
                          <a:off x="13123337" y="114333"/>
                          <a:ext cx="74040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040" h="88798">
                              <a:moveTo>
                                <a:pt x="0" y="0"/>
                              </a:moveTo>
                              <a:lnTo>
                                <a:pt x="19265" y="0"/>
                              </a:lnTo>
                              <a:lnTo>
                                <a:pt x="19265" y="35128"/>
                              </a:lnTo>
                              <a:lnTo>
                                <a:pt x="54787" y="35128"/>
                              </a:lnTo>
                              <a:lnTo>
                                <a:pt x="54787" y="0"/>
                              </a:lnTo>
                              <a:lnTo>
                                <a:pt x="74040" y="0"/>
                              </a:lnTo>
                              <a:lnTo>
                                <a:pt x="74040" y="88798"/>
                              </a:lnTo>
                              <a:lnTo>
                                <a:pt x="54787" y="88798"/>
                              </a:lnTo>
                              <a:lnTo>
                                <a:pt x="54787" y="53162"/>
                              </a:lnTo>
                              <a:lnTo>
                                <a:pt x="19265" y="53162"/>
                              </a:lnTo>
                              <a:lnTo>
                                <a:pt x="19265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01" name="Shape 16501"/>
                      <wps:cNvSpPr/>
                      <wps:spPr>
                        <a:xfrm>
                          <a:off x="13214522" y="112819"/>
                          <a:ext cx="46532" cy="918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532" h="91834">
                              <a:moveTo>
                                <a:pt x="46532" y="0"/>
                              </a:moveTo>
                              <a:lnTo>
                                <a:pt x="46532" y="18064"/>
                              </a:lnTo>
                              <a:lnTo>
                                <a:pt x="46405" y="18009"/>
                              </a:lnTo>
                              <a:cubicBezTo>
                                <a:pt x="30899" y="18009"/>
                                <a:pt x="20141" y="30430"/>
                                <a:pt x="20141" y="45644"/>
                              </a:cubicBezTo>
                              <a:lnTo>
                                <a:pt x="20141" y="45911"/>
                              </a:lnTo>
                              <a:cubicBezTo>
                                <a:pt x="20141" y="53531"/>
                                <a:pt x="22895" y="60510"/>
                                <a:pt x="27586" y="65583"/>
                              </a:cubicBezTo>
                              <a:lnTo>
                                <a:pt x="46532" y="73771"/>
                              </a:lnTo>
                              <a:lnTo>
                                <a:pt x="46532" y="91810"/>
                              </a:lnTo>
                              <a:lnTo>
                                <a:pt x="46405" y="91834"/>
                              </a:lnTo>
                              <a:cubicBezTo>
                                <a:pt x="19380" y="91834"/>
                                <a:pt x="0" y="71413"/>
                                <a:pt x="0" y="46178"/>
                              </a:cubicBezTo>
                              <a:lnTo>
                                <a:pt x="0" y="45911"/>
                              </a:lnTo>
                              <a:cubicBezTo>
                                <a:pt x="0" y="26975"/>
                                <a:pt x="11043" y="10604"/>
                                <a:pt x="27967" y="3602"/>
                              </a:cubicBezTo>
                              <a:lnTo>
                                <a:pt x="4653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02" name="Shape 16502"/>
                      <wps:cNvSpPr/>
                      <wps:spPr>
                        <a:xfrm>
                          <a:off x="13261054" y="112805"/>
                          <a:ext cx="46534" cy="91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534" h="91824">
                              <a:moveTo>
                                <a:pt x="76" y="0"/>
                              </a:moveTo>
                              <a:lnTo>
                                <a:pt x="180" y="0"/>
                              </a:lnTo>
                              <a:lnTo>
                                <a:pt x="18774" y="3579"/>
                              </a:lnTo>
                              <a:cubicBezTo>
                                <a:pt x="35624" y="10512"/>
                                <a:pt x="46534" y="26742"/>
                                <a:pt x="46534" y="45659"/>
                              </a:cubicBezTo>
                              <a:lnTo>
                                <a:pt x="46534" y="45926"/>
                              </a:lnTo>
                              <a:cubicBezTo>
                                <a:pt x="46534" y="64852"/>
                                <a:pt x="35489" y="81221"/>
                                <a:pt x="18565" y="88222"/>
                              </a:cubicBezTo>
                              <a:lnTo>
                                <a:pt x="0" y="91824"/>
                              </a:lnTo>
                              <a:lnTo>
                                <a:pt x="0" y="73786"/>
                              </a:lnTo>
                              <a:lnTo>
                                <a:pt x="127" y="73840"/>
                              </a:lnTo>
                              <a:cubicBezTo>
                                <a:pt x="15633" y="73840"/>
                                <a:pt x="26391" y="61394"/>
                                <a:pt x="26391" y="46193"/>
                              </a:cubicBezTo>
                              <a:lnTo>
                                <a:pt x="26391" y="45926"/>
                              </a:lnTo>
                              <a:cubicBezTo>
                                <a:pt x="26391" y="38312"/>
                                <a:pt x="23639" y="31337"/>
                                <a:pt x="18948" y="26265"/>
                              </a:cubicBezTo>
                              <a:lnTo>
                                <a:pt x="0" y="18079"/>
                              </a:lnTo>
                              <a:lnTo>
                                <a:pt x="0" y="15"/>
                              </a:lnTo>
                              <a:lnTo>
                                <a:pt x="7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03" name="Shape 16503"/>
                      <wps:cNvSpPr/>
                      <wps:spPr>
                        <a:xfrm>
                          <a:off x="13311591" y="113694"/>
                          <a:ext cx="46165" cy="894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165" h="89433">
                              <a:moveTo>
                                <a:pt x="37529" y="0"/>
                              </a:moveTo>
                              <a:lnTo>
                                <a:pt x="46165" y="0"/>
                              </a:lnTo>
                              <a:lnTo>
                                <a:pt x="46165" y="23470"/>
                              </a:lnTo>
                              <a:lnTo>
                                <a:pt x="34531" y="52273"/>
                              </a:lnTo>
                              <a:lnTo>
                                <a:pt x="46165" y="52273"/>
                              </a:lnTo>
                              <a:lnTo>
                                <a:pt x="46165" y="69520"/>
                              </a:lnTo>
                              <a:lnTo>
                                <a:pt x="27648" y="69520"/>
                              </a:lnTo>
                              <a:lnTo>
                                <a:pt x="19647" y="89433"/>
                              </a:lnTo>
                              <a:lnTo>
                                <a:pt x="0" y="89433"/>
                              </a:lnTo>
                              <a:lnTo>
                                <a:pt x="3752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04" name="Shape 16504"/>
                      <wps:cNvSpPr/>
                      <wps:spPr>
                        <a:xfrm>
                          <a:off x="13357755" y="113694"/>
                          <a:ext cx="46661" cy="894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6661" h="89433">
                              <a:moveTo>
                                <a:pt x="0" y="0"/>
                              </a:moveTo>
                              <a:lnTo>
                                <a:pt x="9131" y="0"/>
                              </a:lnTo>
                              <a:lnTo>
                                <a:pt x="46661" y="89433"/>
                              </a:lnTo>
                              <a:lnTo>
                                <a:pt x="26518" y="89433"/>
                              </a:lnTo>
                              <a:lnTo>
                                <a:pt x="18517" y="69520"/>
                              </a:lnTo>
                              <a:lnTo>
                                <a:pt x="0" y="69520"/>
                              </a:lnTo>
                              <a:lnTo>
                                <a:pt x="0" y="52273"/>
                              </a:lnTo>
                              <a:lnTo>
                                <a:pt x="11633" y="52273"/>
                              </a:lnTo>
                              <a:lnTo>
                                <a:pt x="0" y="2347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05" name="Shape 16505"/>
                      <wps:cNvSpPr/>
                      <wps:spPr>
                        <a:xfrm>
                          <a:off x="13417921" y="114333"/>
                          <a:ext cx="87554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554" h="88798">
                              <a:moveTo>
                                <a:pt x="0" y="0"/>
                              </a:moveTo>
                              <a:lnTo>
                                <a:pt x="20765" y="0"/>
                              </a:lnTo>
                              <a:lnTo>
                                <a:pt x="43777" y="37554"/>
                              </a:lnTo>
                              <a:lnTo>
                                <a:pt x="66802" y="0"/>
                              </a:lnTo>
                              <a:lnTo>
                                <a:pt x="87554" y="0"/>
                              </a:lnTo>
                              <a:lnTo>
                                <a:pt x="87554" y="88798"/>
                              </a:lnTo>
                              <a:lnTo>
                                <a:pt x="68414" y="88798"/>
                              </a:lnTo>
                              <a:lnTo>
                                <a:pt x="68414" y="30823"/>
                              </a:lnTo>
                              <a:lnTo>
                                <a:pt x="43777" y="68758"/>
                              </a:lnTo>
                              <a:lnTo>
                                <a:pt x="43281" y="68758"/>
                              </a:lnTo>
                              <a:lnTo>
                                <a:pt x="18898" y="31217"/>
                              </a:lnTo>
                              <a:lnTo>
                                <a:pt x="18898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06" name="Shape 16506"/>
                      <wps:cNvSpPr/>
                      <wps:spPr>
                        <a:xfrm>
                          <a:off x="13560141" y="113064"/>
                          <a:ext cx="65672" cy="913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672" h="91326">
                              <a:moveTo>
                                <a:pt x="32258" y="0"/>
                              </a:moveTo>
                              <a:cubicBezTo>
                                <a:pt x="45022" y="0"/>
                                <a:pt x="54166" y="3670"/>
                                <a:pt x="63043" y="10897"/>
                              </a:cubicBezTo>
                              <a:lnTo>
                                <a:pt x="57290" y="18644"/>
                              </a:lnTo>
                              <a:cubicBezTo>
                                <a:pt x="49161" y="11925"/>
                                <a:pt x="41021" y="9004"/>
                                <a:pt x="32017" y="9004"/>
                              </a:cubicBezTo>
                              <a:cubicBezTo>
                                <a:pt x="20638" y="9004"/>
                                <a:pt x="13385" y="15342"/>
                                <a:pt x="13385" y="23330"/>
                              </a:cubicBezTo>
                              <a:lnTo>
                                <a:pt x="13385" y="23597"/>
                              </a:lnTo>
                              <a:cubicBezTo>
                                <a:pt x="13385" y="31966"/>
                                <a:pt x="17895" y="36652"/>
                                <a:pt x="37148" y="40856"/>
                              </a:cubicBezTo>
                              <a:cubicBezTo>
                                <a:pt x="56668" y="45149"/>
                                <a:pt x="65672" y="52388"/>
                                <a:pt x="65672" y="65977"/>
                              </a:cubicBezTo>
                              <a:lnTo>
                                <a:pt x="65672" y="66205"/>
                              </a:lnTo>
                              <a:cubicBezTo>
                                <a:pt x="65672" y="81432"/>
                                <a:pt x="53175" y="91326"/>
                                <a:pt x="35789" y="91326"/>
                              </a:cubicBezTo>
                              <a:cubicBezTo>
                                <a:pt x="21882" y="91326"/>
                                <a:pt x="10503" y="86652"/>
                                <a:pt x="0" y="77114"/>
                              </a:cubicBezTo>
                              <a:lnTo>
                                <a:pt x="6135" y="69761"/>
                              </a:lnTo>
                              <a:cubicBezTo>
                                <a:pt x="15266" y="78143"/>
                                <a:pt x="24003" y="82334"/>
                                <a:pt x="36144" y="82334"/>
                              </a:cubicBezTo>
                              <a:cubicBezTo>
                                <a:pt x="47904" y="82334"/>
                                <a:pt x="55677" y="75984"/>
                                <a:pt x="55677" y="67221"/>
                              </a:cubicBezTo>
                              <a:lnTo>
                                <a:pt x="55677" y="66967"/>
                              </a:lnTo>
                              <a:cubicBezTo>
                                <a:pt x="55677" y="58738"/>
                                <a:pt x="51295" y="54038"/>
                                <a:pt x="32893" y="50101"/>
                              </a:cubicBezTo>
                              <a:cubicBezTo>
                                <a:pt x="12764" y="45669"/>
                                <a:pt x="3505" y="39078"/>
                                <a:pt x="3505" y="24486"/>
                              </a:cubicBezTo>
                              <a:lnTo>
                                <a:pt x="3505" y="24232"/>
                              </a:lnTo>
                              <a:cubicBezTo>
                                <a:pt x="3505" y="10262"/>
                                <a:pt x="15633" y="0"/>
                                <a:pt x="322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07" name="Shape 16507"/>
                      <wps:cNvSpPr/>
                      <wps:spPr>
                        <a:xfrm>
                          <a:off x="13637822" y="114332"/>
                          <a:ext cx="68808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808" h="88798">
                              <a:moveTo>
                                <a:pt x="0" y="0"/>
                              </a:moveTo>
                              <a:lnTo>
                                <a:pt x="68808" y="0"/>
                              </a:lnTo>
                              <a:lnTo>
                                <a:pt x="68808" y="9258"/>
                              </a:lnTo>
                              <a:lnTo>
                                <a:pt x="39407" y="9258"/>
                              </a:lnTo>
                              <a:lnTo>
                                <a:pt x="39407" y="88798"/>
                              </a:lnTo>
                              <a:lnTo>
                                <a:pt x="29400" y="88798"/>
                              </a:lnTo>
                              <a:lnTo>
                                <a:pt x="29400" y="9258"/>
                              </a:lnTo>
                              <a:lnTo>
                                <a:pt x="0" y="925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08" name="Shape 16508"/>
                      <wps:cNvSpPr/>
                      <wps:spPr>
                        <a:xfrm>
                          <a:off x="13723764" y="114329"/>
                          <a:ext cx="72910" cy="901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2910" h="90195">
                              <a:moveTo>
                                <a:pt x="0" y="0"/>
                              </a:moveTo>
                              <a:lnTo>
                                <a:pt x="9880" y="0"/>
                              </a:lnTo>
                              <a:lnTo>
                                <a:pt x="9880" y="50991"/>
                              </a:lnTo>
                              <a:cubicBezTo>
                                <a:pt x="9880" y="70155"/>
                                <a:pt x="19889" y="80924"/>
                                <a:pt x="36652" y="80924"/>
                              </a:cubicBezTo>
                              <a:cubicBezTo>
                                <a:pt x="52794" y="80924"/>
                                <a:pt x="63043" y="71044"/>
                                <a:pt x="63043" y="51638"/>
                              </a:cubicBezTo>
                              <a:lnTo>
                                <a:pt x="63043" y="0"/>
                              </a:lnTo>
                              <a:lnTo>
                                <a:pt x="72910" y="0"/>
                              </a:lnTo>
                              <a:lnTo>
                                <a:pt x="72910" y="50889"/>
                              </a:lnTo>
                              <a:cubicBezTo>
                                <a:pt x="72910" y="76746"/>
                                <a:pt x="58280" y="90195"/>
                                <a:pt x="36410" y="90195"/>
                              </a:cubicBezTo>
                              <a:cubicBezTo>
                                <a:pt x="14745" y="90195"/>
                                <a:pt x="0" y="76746"/>
                                <a:pt x="0" y="5163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09" name="Shape 16509"/>
                      <wps:cNvSpPr/>
                      <wps:spPr>
                        <a:xfrm>
                          <a:off x="13820077" y="114336"/>
                          <a:ext cx="38277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277" h="88798">
                              <a:moveTo>
                                <a:pt x="0" y="0"/>
                              </a:moveTo>
                              <a:lnTo>
                                <a:pt x="30390" y="0"/>
                              </a:lnTo>
                              <a:lnTo>
                                <a:pt x="38277" y="1412"/>
                              </a:lnTo>
                              <a:lnTo>
                                <a:pt x="38277" y="10689"/>
                              </a:lnTo>
                              <a:lnTo>
                                <a:pt x="30390" y="9258"/>
                              </a:lnTo>
                              <a:lnTo>
                                <a:pt x="9880" y="9258"/>
                              </a:lnTo>
                              <a:lnTo>
                                <a:pt x="9880" y="79540"/>
                              </a:lnTo>
                              <a:lnTo>
                                <a:pt x="30390" y="79540"/>
                              </a:lnTo>
                              <a:lnTo>
                                <a:pt x="38277" y="78130"/>
                              </a:lnTo>
                              <a:lnTo>
                                <a:pt x="38277" y="87369"/>
                              </a:lnTo>
                              <a:lnTo>
                                <a:pt x="30390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10" name="Shape 16510"/>
                      <wps:cNvSpPr/>
                      <wps:spPr>
                        <a:xfrm>
                          <a:off x="13858354" y="115747"/>
                          <a:ext cx="38660" cy="85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660" h="85958">
                              <a:moveTo>
                                <a:pt x="0" y="0"/>
                              </a:moveTo>
                              <a:lnTo>
                                <a:pt x="11002" y="1969"/>
                              </a:lnTo>
                              <a:cubicBezTo>
                                <a:pt x="27964" y="8524"/>
                                <a:pt x="38660" y="23976"/>
                                <a:pt x="38660" y="42721"/>
                              </a:cubicBezTo>
                              <a:lnTo>
                                <a:pt x="38660" y="42988"/>
                              </a:lnTo>
                              <a:cubicBezTo>
                                <a:pt x="38660" y="61733"/>
                                <a:pt x="27964" y="77335"/>
                                <a:pt x="11002" y="83964"/>
                              </a:cubicBezTo>
                              <a:lnTo>
                                <a:pt x="0" y="85958"/>
                              </a:lnTo>
                              <a:lnTo>
                                <a:pt x="0" y="76718"/>
                              </a:lnTo>
                              <a:lnTo>
                                <a:pt x="7127" y="75444"/>
                              </a:lnTo>
                              <a:cubicBezTo>
                                <a:pt x="20447" y="70243"/>
                                <a:pt x="28398" y="57999"/>
                                <a:pt x="28398" y="43254"/>
                              </a:cubicBezTo>
                              <a:lnTo>
                                <a:pt x="28398" y="42988"/>
                              </a:lnTo>
                              <a:cubicBezTo>
                                <a:pt x="28398" y="28233"/>
                                <a:pt x="20447" y="15844"/>
                                <a:pt x="7127" y="10571"/>
                              </a:cubicBezTo>
                              <a:lnTo>
                                <a:pt x="0" y="927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642" name="Shape 16642"/>
                      <wps:cNvSpPr/>
                      <wps:spPr>
                        <a:xfrm>
                          <a:off x="13918763" y="114329"/>
                          <a:ext cx="9894" cy="887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94" h="88798">
                              <a:moveTo>
                                <a:pt x="0" y="0"/>
                              </a:moveTo>
                              <a:lnTo>
                                <a:pt x="9894" y="0"/>
                              </a:lnTo>
                              <a:lnTo>
                                <a:pt x="9894" y="88798"/>
                              </a:lnTo>
                              <a:lnTo>
                                <a:pt x="0" y="8879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12" name="Shape 16512"/>
                      <wps:cNvSpPr/>
                      <wps:spPr>
                        <a:xfrm>
                          <a:off x="13950418" y="112821"/>
                          <a:ext cx="44653" cy="9183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653" h="91833">
                              <a:moveTo>
                                <a:pt x="44653" y="0"/>
                              </a:moveTo>
                              <a:lnTo>
                                <a:pt x="44653" y="9272"/>
                              </a:lnTo>
                              <a:lnTo>
                                <a:pt x="44526" y="9245"/>
                              </a:lnTo>
                              <a:cubicBezTo>
                                <a:pt x="24524" y="9245"/>
                                <a:pt x="10249" y="25488"/>
                                <a:pt x="10249" y="45643"/>
                              </a:cubicBezTo>
                              <a:lnTo>
                                <a:pt x="10249" y="45910"/>
                              </a:lnTo>
                              <a:cubicBezTo>
                                <a:pt x="10249" y="61036"/>
                                <a:pt x="18407" y="74097"/>
                                <a:pt x="30935" y="79682"/>
                              </a:cubicBezTo>
                              <a:lnTo>
                                <a:pt x="44653" y="82548"/>
                              </a:lnTo>
                              <a:lnTo>
                                <a:pt x="44653" y="91807"/>
                              </a:lnTo>
                              <a:lnTo>
                                <a:pt x="44526" y="91833"/>
                              </a:lnTo>
                              <a:cubicBezTo>
                                <a:pt x="17881" y="91833"/>
                                <a:pt x="0" y="70650"/>
                                <a:pt x="0" y="46177"/>
                              </a:cubicBezTo>
                              <a:lnTo>
                                <a:pt x="0" y="45910"/>
                              </a:lnTo>
                              <a:cubicBezTo>
                                <a:pt x="0" y="27536"/>
                                <a:pt x="10195" y="10884"/>
                                <a:pt x="26538" y="3707"/>
                              </a:cubicBezTo>
                              <a:lnTo>
                                <a:pt x="4465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13" name="Shape 16513"/>
                      <wps:cNvSpPr/>
                      <wps:spPr>
                        <a:xfrm>
                          <a:off x="13995071" y="112805"/>
                          <a:ext cx="44780" cy="918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780" h="91823">
                              <a:moveTo>
                                <a:pt x="78" y="0"/>
                              </a:moveTo>
                              <a:lnTo>
                                <a:pt x="177" y="0"/>
                              </a:lnTo>
                              <a:lnTo>
                                <a:pt x="18324" y="3684"/>
                              </a:lnTo>
                              <a:cubicBezTo>
                                <a:pt x="34595" y="10793"/>
                                <a:pt x="44653" y="27304"/>
                                <a:pt x="44653" y="45659"/>
                              </a:cubicBezTo>
                              <a:cubicBezTo>
                                <a:pt x="44780" y="45786"/>
                                <a:pt x="44780" y="45786"/>
                                <a:pt x="44653" y="45926"/>
                              </a:cubicBezTo>
                              <a:cubicBezTo>
                                <a:pt x="44653" y="64280"/>
                                <a:pt x="34452" y="80935"/>
                                <a:pt x="18111" y="88115"/>
                              </a:cubicBezTo>
                              <a:lnTo>
                                <a:pt x="0" y="91823"/>
                              </a:lnTo>
                              <a:lnTo>
                                <a:pt x="0" y="82564"/>
                              </a:lnTo>
                              <a:lnTo>
                                <a:pt x="127" y="82591"/>
                              </a:lnTo>
                              <a:cubicBezTo>
                                <a:pt x="20141" y="82591"/>
                                <a:pt x="34404" y="66347"/>
                                <a:pt x="34404" y="46193"/>
                              </a:cubicBezTo>
                              <a:lnTo>
                                <a:pt x="34404" y="45926"/>
                              </a:lnTo>
                              <a:cubicBezTo>
                                <a:pt x="34404" y="30800"/>
                                <a:pt x="26239" y="17739"/>
                                <a:pt x="13712" y="12154"/>
                              </a:cubicBezTo>
                              <a:lnTo>
                                <a:pt x="0" y="9287"/>
                              </a:lnTo>
                              <a:lnTo>
                                <a:pt x="0" y="16"/>
                              </a:lnTo>
                              <a:lnTo>
                                <a:pt x="7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C1C1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514" name="Rectangle 16514"/>
                      <wps:cNvSpPr/>
                      <wps:spPr>
                        <a:xfrm>
                          <a:off x="0" y="0"/>
                          <a:ext cx="5568997" cy="34408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95B0F" w:rsidRDefault="008F662B">
                            <w:r>
                              <w:rPr>
                                <w:color w:val="181717"/>
                                <w:sz w:val="40"/>
                              </w:rPr>
                              <w:t xml:space="preserve">BYNÆRE SENIORBOLIGER VED KANALEN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6515" name="Rectangle 16515"/>
                      <wps:cNvSpPr/>
                      <wps:spPr>
                        <a:xfrm>
                          <a:off x="4187403" y="76200"/>
                          <a:ext cx="1751563" cy="20645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95B0F" w:rsidRDefault="008F662B">
                            <w:r>
                              <w:rPr>
                                <w:color w:val="181717"/>
                                <w:sz w:val="24"/>
                              </w:rPr>
                              <w:t>VED STAY INVEST APS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6496" style="width:1133.86pt;height:24.2559pt;position:absolute;mso-position-horizontal-relative:page;mso-position-horizontal:absolute;margin-left:28.3464pt;mso-position-vertical-relative:page;margin-top:44.4097pt;" coordsize="143999,3080">
              <v:shape id="Shape 16497" style="position:absolute;width:143999;height:0;left:0;top:3080;" coordsize="14399997,0" path="m0,0l14399997,0">
                <v:stroke weight="1pt" endcap="flat" joinstyle="miter" miterlimit="4" on="true" color="#181717"/>
                <v:fill on="false" color="#000000" opacity="0"/>
              </v:shape>
              <v:shape id="Shape 16498" style="position:absolute;width:345;height:887;left:130397;top:1143;" coordsize="34531,88798" path="m0,0l34531,0l34531,17739l34162,17628l19278,17628l19278,44780l34531,44780l34531,61970l33910,62167l19278,62167l19278,88798l0,88798l0,0x">
                <v:stroke weight="0pt" endcap="flat" joinstyle="miter" miterlimit="10" on="false" color="#000000" opacity="0"/>
                <v:fill on="true" color="#1c1c1b"/>
              </v:shape>
              <v:shape id="Shape 16499" style="position:absolute;width:347;height:619;left:130743;top:1143;" coordsize="34773,61970" path="m0,0l1245,0c22149,0,34773,12560,34773,30696l34773,30950c34773,41218,30832,49022,24437,54259l0,61970l0,44780c9627,44780,15253,38938,15253,31331l15253,31077c15253,26702,13754,23339,11052,21071l0,17739l0,0x">
                <v:stroke weight="0pt" endcap="flat" joinstyle="miter" miterlimit="10" on="false" color="#000000" opacity="0"/>
                <v:fill on="true" color="#1c1c1b"/>
              </v:shape>
              <v:shape id="Shape 16500" style="position:absolute;width:740;height:887;left:131233;top:1143;" coordsize="74040,88798" path="m0,0l19265,0l19265,35128l54787,35128l54787,0l74040,0l74040,88798l54787,88798l54787,53162l19265,53162l19265,88798l0,88798l0,0x">
                <v:stroke weight="0pt" endcap="flat" joinstyle="miter" miterlimit="10" on="false" color="#000000" opacity="0"/>
                <v:fill on="true" color="#1c1c1b"/>
              </v:shape>
              <v:shape id="Shape 16501" style="position:absolute;width:465;height:918;left:132145;top:1128;" coordsize="46532,91834" path="m46532,0l46532,18064l46405,18009c30899,18009,20141,30430,20141,45644l20141,45911c20141,53531,22895,60510,27586,65583l46532,73771l46532,91810l46405,91834c19380,91834,0,71413,0,46178l0,45911c0,26975,11043,10604,27967,3602l46532,0x">
                <v:stroke weight="0pt" endcap="flat" joinstyle="miter" miterlimit="10" on="false" color="#000000" opacity="0"/>
                <v:fill on="true" color="#1c1c1b"/>
              </v:shape>
              <v:shape id="Shape 16502" style="position:absolute;width:465;height:918;left:132610;top:1128;" coordsize="46534,91824" path="m76,0l180,0l18774,3579c35624,10512,46534,26742,46534,45659l46534,45926c46534,64852,35489,81221,18565,88222l0,91824l0,73786l127,73840c15633,73840,26391,61394,26391,46193l26391,45926c26391,38312,23639,31337,18948,26265l0,18079l0,15l76,0x">
                <v:stroke weight="0pt" endcap="flat" joinstyle="miter" miterlimit="10" on="false" color="#000000" opacity="0"/>
                <v:fill on="true" color="#1c1c1b"/>
              </v:shape>
              <v:shape id="Shape 16503" style="position:absolute;width:461;height:894;left:133115;top:1136;" coordsize="46165,89433" path="m37529,0l46165,0l46165,23470l34531,52273l46165,52273l46165,69520l27648,69520l19647,89433l0,89433l37529,0x">
                <v:stroke weight="0pt" endcap="flat" joinstyle="miter" miterlimit="10" on="false" color="#000000" opacity="0"/>
                <v:fill on="true" color="#1c1c1b"/>
              </v:shape>
              <v:shape id="Shape 16504" style="position:absolute;width:466;height:894;left:133577;top:1136;" coordsize="46661,89433" path="m0,0l9131,0l46661,89433l26518,89433l18517,69520l0,69520l0,52273l11633,52273l0,23470l0,0x">
                <v:stroke weight="0pt" endcap="flat" joinstyle="miter" miterlimit="10" on="false" color="#000000" opacity="0"/>
                <v:fill on="true" color="#1c1c1b"/>
              </v:shape>
              <v:shape id="Shape 16505" style="position:absolute;width:875;height:887;left:134179;top:1143;" coordsize="87554,88798" path="m0,0l20765,0l43777,37554l66802,0l87554,0l87554,88798l68414,88798l68414,30823l43777,68758l43281,68758l18898,31217l18898,88798l0,88798l0,0x">
                <v:stroke weight="0pt" endcap="flat" joinstyle="miter" miterlimit="10" on="false" color="#000000" opacity="0"/>
                <v:fill on="true" color="#1c1c1b"/>
              </v:shape>
              <v:shape id="Shape 16506" style="position:absolute;width:656;height:913;left:135601;top:1130;" coordsize="65672,91326" path="m32258,0c45022,0,54166,3670,63043,10897l57290,18644c49161,11925,41021,9004,32017,9004c20638,9004,13385,15342,13385,23330l13385,23597c13385,31966,17895,36652,37148,40856c56668,45149,65672,52388,65672,65977l65672,66205c65672,81432,53175,91326,35789,91326c21882,91326,10503,86652,0,77114l6135,69761c15266,78143,24003,82334,36144,82334c47904,82334,55677,75984,55677,67221l55677,66967c55677,58738,51295,54038,32893,50101c12764,45669,3505,39078,3505,24486l3505,24232c3505,10262,15633,0,32258,0x">
                <v:stroke weight="0pt" endcap="flat" joinstyle="miter" miterlimit="10" on="false" color="#000000" opacity="0"/>
                <v:fill on="true" color="#1c1c1b"/>
              </v:shape>
              <v:shape id="Shape 16507" style="position:absolute;width:688;height:887;left:136378;top:1143;" coordsize="68808,88798" path="m0,0l68808,0l68808,9258l39407,9258l39407,88798l29400,88798l29400,9258l0,9258l0,0x">
                <v:stroke weight="0pt" endcap="flat" joinstyle="miter" miterlimit="10" on="false" color="#000000" opacity="0"/>
                <v:fill on="true" color="#1c1c1b"/>
              </v:shape>
              <v:shape id="Shape 16508" style="position:absolute;width:729;height:901;left:137237;top:1143;" coordsize="72910,90195" path="m0,0l9880,0l9880,50991c9880,70155,19889,80924,36652,80924c52794,80924,63043,71044,63043,51638l63043,0l72910,0l72910,50889c72910,76746,58280,90195,36410,90195c14745,90195,0,76746,0,51638l0,0x">
                <v:stroke weight="0pt" endcap="flat" joinstyle="miter" miterlimit="10" on="false" color="#000000" opacity="0"/>
                <v:fill on="true" color="#1c1c1b"/>
              </v:shape>
              <v:shape id="Shape 16509" style="position:absolute;width:382;height:887;left:138200;top:1143;" coordsize="38277,88798" path="m0,0l30390,0l38277,1412l38277,10689l30390,9258l9880,9258l9880,79540l30390,79540l38277,78130l38277,87369l30390,88798l0,88798l0,0x">
                <v:stroke weight="0pt" endcap="flat" joinstyle="miter" miterlimit="10" on="false" color="#000000" opacity="0"/>
                <v:fill on="true" color="#1c1c1b"/>
              </v:shape>
              <v:shape id="Shape 16510" style="position:absolute;width:386;height:859;left:138583;top:1157;" coordsize="38660,85958" path="m0,0l11002,1969c27964,8524,38660,23976,38660,42721l38660,42988c38660,61733,27964,77335,11002,83964l0,85958l0,76718l7127,75444c20447,70243,28398,57999,28398,43254l28398,42988c28398,28233,20447,15844,7127,10571l0,9278l0,0x">
                <v:stroke weight="0pt" endcap="flat" joinstyle="miter" miterlimit="10" on="false" color="#000000" opacity="0"/>
                <v:fill on="true" color="#1c1c1b"/>
              </v:shape>
              <v:shape id="Shape 16643" style="position:absolute;width:98;height:887;left:139187;top:1143;" coordsize="9894,88798" path="m0,0l9894,0l9894,88798l0,88798l0,0">
                <v:stroke weight="0pt" endcap="flat" joinstyle="miter" miterlimit="10" on="false" color="#000000" opacity="0"/>
                <v:fill on="true" color="#1c1c1b"/>
              </v:shape>
              <v:shape id="Shape 16512" style="position:absolute;width:446;height:918;left:139504;top:1128;" coordsize="44653,91833" path="m44653,0l44653,9272l44526,9245c24524,9245,10249,25488,10249,45643l10249,45910c10249,61036,18407,74097,30935,79682l44653,82548l44653,91807l44526,91833c17881,91833,0,70650,0,46177l0,45910c0,27536,10195,10884,26538,3707l44653,0x">
                <v:stroke weight="0pt" endcap="flat" joinstyle="miter" miterlimit="10" on="false" color="#000000" opacity="0"/>
                <v:fill on="true" color="#1c1c1b"/>
              </v:shape>
              <v:shape id="Shape 16513" style="position:absolute;width:447;height:918;left:139950;top:1128;" coordsize="44780,91823" path="m78,0l177,0l18324,3684c34595,10793,44653,27304,44653,45659c44780,45786,44780,45786,44653,45926c44653,64280,34452,80935,18111,88115l0,91823l0,82564l127,82591c20141,82591,34404,66347,34404,46193l34404,45926c34404,30800,26239,17739,13712,12154l0,9287l0,16l78,0x">
                <v:stroke weight="0pt" endcap="flat" joinstyle="miter" miterlimit="10" on="false" color="#000000" opacity="0"/>
                <v:fill on="true" color="#1c1c1b"/>
              </v:shape>
              <v:rect id="Rectangle 16514" style="position:absolute;width:55689;height:3440;left:0;top:0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181717"/>
                          <w:sz w:val="40"/>
                        </w:rPr>
                        <w:t xml:space="preserve">BYNÆRE SENIORBOLIGER VED KANALEN </w:t>
                      </w:r>
                    </w:p>
                  </w:txbxContent>
                </v:textbox>
              </v:rect>
              <v:rect id="Rectangle 16515" style="position:absolute;width:17515;height:2064;left:41874;top:762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181717"/>
                          <w:sz w:val="24"/>
                        </w:rPr>
                        <w:t xml:space="preserve">VED STAY INVEST APS</w:t>
                      </w:r>
                    </w:p>
                  </w:txbxContent>
                </v:textbox>
              </v:rect>
              <w10:wrap type="square"/>
            </v:group>
          </w:pict>
        </mc:Fallback>
      </mc:AlternateContent>
    </w:r>
    <w:r>
      <w:rPr>
        <w:color w:val="737473"/>
        <w:sz w:val="16"/>
      </w:rPr>
      <w:t xml:space="preserve">12. april 2018  |  side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color w:val="737473"/>
        <w:sz w:val="16"/>
      </w:rPr>
      <w:t>1</w:t>
    </w:r>
    <w:r>
      <w:rPr>
        <w:color w:val="737473"/>
        <w:sz w:val="16"/>
      </w:rPr>
      <w:fldChar w:fldCharType="end"/>
    </w:r>
    <w:r>
      <w:rPr>
        <w:color w:val="737473"/>
        <w:sz w:val="16"/>
      </w:rPr>
      <w:t xml:space="preserve"> af </w:t>
    </w:r>
    <w:r>
      <w:fldChar w:fldCharType="begin"/>
    </w:r>
    <w:r>
      <w:instrText xml:space="preserve"> NUMPAGES   \* MERGEFORMAT </w:instrText>
    </w:r>
    <w:r>
      <w:fldChar w:fldCharType="separate"/>
    </w:r>
    <w:r>
      <w:rPr>
        <w:color w:val="737473"/>
        <w:sz w:val="16"/>
      </w:rPr>
      <w:t>7</w:t>
    </w:r>
    <w:r>
      <w:rPr>
        <w:color w:val="737473"/>
        <w:sz w:val="16"/>
      </w:rPr>
      <w:fldChar w:fldCharType="end"/>
    </w:r>
    <w:r>
      <w:rPr>
        <w:color w:val="181717"/>
        <w:sz w:val="16"/>
      </w:rPr>
      <w:t xml:space="preserve"> 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5B0F"/>
    <w:rsid w:val="008F662B"/>
    <w:rsid w:val="00A95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A3E84B7-9711-45E4-BE62-B35438D097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Overskrift1">
    <w:name w:val="heading 1"/>
    <w:next w:val="Normal"/>
    <w:link w:val="Overskrift1Tegn"/>
    <w:uiPriority w:val="9"/>
    <w:unhideWhenUsed/>
    <w:qFormat/>
    <w:pPr>
      <w:keepNext/>
      <w:keepLines/>
      <w:spacing w:after="3"/>
      <w:ind w:left="10" w:hanging="10"/>
      <w:outlineLvl w:val="0"/>
    </w:pPr>
    <w:rPr>
      <w:rFonts w:ascii="Calibri" w:eastAsia="Calibri" w:hAnsi="Calibri" w:cs="Calibri"/>
      <w:color w:val="181717"/>
      <w:sz w:val="24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link w:val="Overskrift1"/>
    <w:rPr>
      <w:rFonts w:ascii="Calibri" w:eastAsia="Calibri" w:hAnsi="Calibri" w:cs="Calibri"/>
      <w:color w:val="181717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32.png"/><Relationship Id="rId13" Type="http://schemas.openxmlformats.org/officeDocument/2006/relationships/image" Target="media/image6.png"/><Relationship Id="rId18" Type="http://schemas.openxmlformats.org/officeDocument/2006/relationships/image" Target="media/image437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1.jp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436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435.png"/><Relationship Id="rId20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4" Type="http://schemas.openxmlformats.org/officeDocument/2006/relationships/footnotes" Target="footnotes.xml"/><Relationship Id="rId9" Type="http://schemas.openxmlformats.org/officeDocument/2006/relationships/image" Target="media/image433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7730B773</Template>
  <TotalTime>0</TotalTime>
  <Pages>8</Pages>
  <Words>79</Words>
  <Characters>485</Characters>
  <Application>Microsoft Office Word</Application>
  <DocSecurity>4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Kvetny Jakobsen</dc:creator>
  <cp:keywords/>
  <cp:lastModifiedBy>Julie Kvetny Jakobsen</cp:lastModifiedBy>
  <cp:revision>2</cp:revision>
  <dcterms:created xsi:type="dcterms:W3CDTF">2018-04-17T11:33:00Z</dcterms:created>
  <dcterms:modified xsi:type="dcterms:W3CDTF">2018-04-17T11:33:00Z</dcterms:modified>
</cp:coreProperties>
</file>